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E54C2C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E54C2C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E54C2C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E54C2C" w:rsidRDefault="00B42491" w:rsidP="008D2E35">
            <w:pPr>
              <w:spacing w:line="12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C76248" w:rsidRPr="00E54C2C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E54C2C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E54C2C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E54C2C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E54C2C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E54C2C" w:rsidRDefault="003C31E9" w:rsidP="008D2E35">
            <w:pPr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37E0357" w14:textId="03E790AB" w:rsidR="003C31E9" w:rsidRPr="00E54C2C" w:rsidRDefault="00F37249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  <w:r w:rsidRPr="00E54C2C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>0</w:t>
            </w:r>
            <w:r w:rsidR="00DF2F08" w:rsidRPr="00E54C2C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>2</w:t>
            </w:r>
            <w:r w:rsidR="00D063CB" w:rsidRPr="00E54C2C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>.</w:t>
            </w:r>
            <w:r w:rsidR="008D2E35" w:rsidRPr="00E54C2C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>0</w:t>
            </w:r>
            <w:r w:rsidR="00C33B6C" w:rsidRPr="00E54C2C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>5</w:t>
            </w:r>
            <w:r w:rsidR="00D063CB" w:rsidRPr="00E54C2C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>.202</w:t>
            </w:r>
            <w:r w:rsidR="00415842" w:rsidRPr="00E54C2C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>5</w:t>
            </w:r>
          </w:p>
        </w:tc>
      </w:tr>
    </w:tbl>
    <w:p w14:paraId="1CAC6B94" w14:textId="77777777" w:rsidR="00833FF1" w:rsidRPr="00E54C2C" w:rsidRDefault="00833FF1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4"/>
          <w:szCs w:val="24"/>
          <w:u w:val="single"/>
          <w:lang w:val="tr-TR"/>
        </w:rPr>
      </w:pPr>
    </w:p>
    <w:p w14:paraId="741956EE" w14:textId="623751E1" w:rsidR="00833FF1" w:rsidRPr="00E54C2C" w:rsidRDefault="00833FF1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4"/>
          <w:szCs w:val="24"/>
          <w:u w:val="single"/>
          <w:lang w:val="tr-TR"/>
        </w:rPr>
      </w:pPr>
    </w:p>
    <w:p w14:paraId="4799874F" w14:textId="67E8B17F" w:rsidR="00DF2F08" w:rsidRPr="00E54C2C" w:rsidRDefault="00DF2F08" w:rsidP="00DF2F08">
      <w:pPr>
        <w:tabs>
          <w:tab w:val="left" w:pos="6740"/>
        </w:tabs>
        <w:spacing w:line="276" w:lineRule="auto"/>
        <w:ind w:right="340"/>
        <w:jc w:val="center"/>
        <w:rPr>
          <w:rFonts w:ascii="CorpoS" w:hAnsi="CorpoS" w:cs="Arial"/>
          <w:b/>
          <w:bCs/>
          <w:sz w:val="40"/>
          <w:szCs w:val="40"/>
          <w:lang w:val="tr-TR"/>
        </w:rPr>
      </w:pPr>
      <w:r w:rsidRPr="00E54C2C">
        <w:rPr>
          <w:rFonts w:ascii="CorpoS" w:hAnsi="CorpoS" w:cs="Arial"/>
          <w:b/>
          <w:bCs/>
          <w:sz w:val="40"/>
          <w:szCs w:val="40"/>
          <w:lang w:val="tr-TR"/>
        </w:rPr>
        <w:t>Mercedes-Benz’den Mayıs ayı kampanyaları</w:t>
      </w:r>
    </w:p>
    <w:p w14:paraId="0177D51C" w14:textId="65A59D13" w:rsidR="00C33B6C" w:rsidRPr="00E54C2C" w:rsidRDefault="00C33B6C" w:rsidP="00E54C2C">
      <w:pPr>
        <w:pStyle w:val="NormalWeb"/>
        <w:shd w:val="clear" w:color="auto" w:fill="FFFFFF"/>
        <w:spacing w:before="180" w:beforeAutospacing="0" w:after="180" w:afterAutospacing="0"/>
        <w:jc w:val="center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Mercedes-Benz Otomotiv ve Mercedes-Benz Finansal Hizmetler yeni otomobil ve hafif ticari araç alımlarında </w:t>
      </w:r>
      <w:proofErr w:type="gramStart"/>
      <w:r w:rsidR="00EF5C64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Mayıs</w:t>
      </w:r>
      <w:proofErr w:type="gramEnd"/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ayına özel finansman seçenekleri sunuyor.</w:t>
      </w:r>
    </w:p>
    <w:p w14:paraId="7C08A6B3" w14:textId="5721F75D" w:rsidR="00C33B6C" w:rsidRPr="00E54C2C" w:rsidRDefault="00C33B6C" w:rsidP="00DF2F0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Mercedes-Benz Kaskoyu tercih eden kurumsal mü</w:t>
      </w:r>
      <w:r w:rsidRPr="00E54C2C">
        <w:rPr>
          <w:rStyle w:val="Gl"/>
          <w:rFonts w:ascii="Calibri" w:hAnsi="Calibri" w:cs="Calibri"/>
          <w:color w:val="333333"/>
          <w:spacing w:val="-5"/>
          <w:sz w:val="22"/>
          <w:szCs w:val="22"/>
          <w:lang w:val="tr-TR"/>
        </w:rPr>
        <w:t>ş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terilere </w:t>
      </w:r>
      <w:r w:rsidRPr="00E54C2C">
        <w:rPr>
          <w:rStyle w:val="Gl"/>
          <w:rFonts w:ascii="CorpoS" w:hAnsi="CorpoS" w:cs="Segoe UI Historic"/>
          <w:color w:val="333333"/>
          <w:spacing w:val="-5"/>
          <w:sz w:val="22"/>
          <w:szCs w:val="22"/>
          <w:lang w:val="tr-TR"/>
        </w:rPr>
        <w:t>ö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zel otomobil kampanyalar</w:t>
      </w:r>
      <w:r w:rsidRPr="00E54C2C">
        <w:rPr>
          <w:rStyle w:val="Gl"/>
          <w:rFonts w:ascii="CorpoS" w:hAnsi="CorpoS" w:cs="Segoe UI Historic"/>
          <w:color w:val="333333"/>
          <w:spacing w:val="-5"/>
          <w:sz w:val="22"/>
          <w:szCs w:val="22"/>
          <w:lang w:val="tr-TR"/>
        </w:rPr>
        <w:t>ı</w:t>
      </w:r>
    </w:p>
    <w:p w14:paraId="72F01C6E" w14:textId="12A30383" w:rsidR="00C33B6C" w:rsidRPr="00E54C2C" w:rsidRDefault="00C33B6C" w:rsidP="00DF2F08">
      <w:pPr>
        <w:pStyle w:val="NormalWeb"/>
        <w:numPr>
          <w:ilvl w:val="0"/>
          <w:numId w:val="16"/>
        </w:numPr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GLC</w:t>
      </w:r>
      <w:r w:rsidR="00DF2F08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300</w:t>
      </w:r>
      <w:r w:rsidR="00DF2F08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d 4MATIC: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 Araç bedelinin tamamına kadar krediye 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6 ay vadede %3,82 faiz</w:t>
      </w:r>
      <w:r w:rsidR="006976A2"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 xml:space="preserve"> </w:t>
      </w:r>
      <w:r w:rsidR="006976A2"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veya</w:t>
      </w:r>
      <w:r w:rsidR="006976A2"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="006976A2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4.500.000 TL kredi</w:t>
      </w:r>
      <w:r w:rsidR="006976A2"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="006976A2"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kullanmak isteyen mü</w:t>
      </w:r>
      <w:r w:rsidR="006976A2"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ş</w:t>
      </w:r>
      <w:r w:rsidR="006976A2"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terilere</w:t>
      </w:r>
      <w:r w:rsidR="00835B50"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</w:t>
      </w:r>
      <w:r w:rsidR="006976A2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36 ay vadede %3,9</w:t>
      </w:r>
      <w:r w:rsidR="00616133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9</w:t>
      </w:r>
      <w:r w:rsidR="006976A2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faiz</w:t>
      </w:r>
      <w:r w:rsidR="00E54C2C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.</w:t>
      </w:r>
    </w:p>
    <w:p w14:paraId="007FAE76" w14:textId="5494535E" w:rsidR="00C33B6C" w:rsidRPr="00E54C2C" w:rsidRDefault="00C33B6C" w:rsidP="00DF2F0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Ayrıca tüm mü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teriler</w:t>
      </w:r>
      <w:r w:rsidRPr="00E54C2C">
        <w:rPr>
          <w:rFonts w:ascii="CorpoS" w:hAnsi="CorpoS" w:cs="Segoe UI Historic"/>
          <w:color w:val="333333"/>
          <w:spacing w:val="-5"/>
          <w:sz w:val="22"/>
          <w:szCs w:val="22"/>
          <w:lang w:val="tr-TR"/>
        </w:rPr>
        <w:t> 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CLA 200, EQA 250</w:t>
      </w:r>
      <w:r w:rsidR="00DF2F08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ve 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EQB 250</w:t>
      </w:r>
      <w:r w:rsidR="00DF2F08"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modelleri için sunulan </w:t>
      </w:r>
      <w:proofErr w:type="gramStart"/>
      <w:r w:rsidR="00E54C2C"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Mayıs</w:t>
      </w:r>
      <w:proofErr w:type="gramEnd"/>
      <w:r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 xml:space="preserve"> ayına özel fiyat avantajları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 hakkında daha fazla bilgiyi Mercedes-Benz acentelerinden edinebilir.</w:t>
      </w:r>
    </w:p>
    <w:p w14:paraId="3D549A24" w14:textId="77777777" w:rsidR="00C33B6C" w:rsidRPr="00E54C2C" w:rsidRDefault="00C33B6C" w:rsidP="00DF2F0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Mercedes-Benz Kasko ile kurumsal mü</w:t>
      </w:r>
      <w:r w:rsidRPr="00E54C2C">
        <w:rPr>
          <w:rStyle w:val="Gl"/>
          <w:rFonts w:ascii="Calibri" w:hAnsi="Calibri" w:cs="Calibri"/>
          <w:color w:val="333333"/>
          <w:spacing w:val="-5"/>
          <w:sz w:val="22"/>
          <w:szCs w:val="22"/>
          <w:lang w:val="tr-TR"/>
        </w:rPr>
        <w:t>ş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terilere </w:t>
      </w:r>
      <w:r w:rsidRPr="00E54C2C">
        <w:rPr>
          <w:rStyle w:val="Gl"/>
          <w:rFonts w:ascii="CorpoS" w:hAnsi="CorpoS" w:cs="Segoe UI Historic"/>
          <w:color w:val="333333"/>
          <w:spacing w:val="-5"/>
          <w:sz w:val="22"/>
          <w:szCs w:val="22"/>
          <w:lang w:val="tr-TR"/>
        </w:rPr>
        <w:t>ö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zel hafif ticari ara</w:t>
      </w:r>
      <w:r w:rsidRPr="00E54C2C">
        <w:rPr>
          <w:rStyle w:val="Gl"/>
          <w:rFonts w:ascii="CorpoS" w:hAnsi="CorpoS" w:cs="Segoe UI Historic"/>
          <w:color w:val="333333"/>
          <w:spacing w:val="-5"/>
          <w:sz w:val="22"/>
          <w:szCs w:val="22"/>
          <w:lang w:val="tr-TR"/>
        </w:rPr>
        <w:t>ç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kampanyalar</w:t>
      </w:r>
      <w:r w:rsidRPr="00E54C2C">
        <w:rPr>
          <w:rStyle w:val="Gl"/>
          <w:rFonts w:ascii="CorpoS" w:hAnsi="CorpoS" w:cs="Segoe UI Historic"/>
          <w:color w:val="333333"/>
          <w:spacing w:val="-5"/>
          <w:sz w:val="22"/>
          <w:szCs w:val="22"/>
          <w:lang w:val="tr-TR"/>
        </w:rPr>
        <w:t>ı</w:t>
      </w:r>
    </w:p>
    <w:p w14:paraId="10C3AFF1" w14:textId="4DA15202" w:rsidR="00DF2F08" w:rsidRPr="00E54C2C" w:rsidRDefault="00C33B6C" w:rsidP="00DF2F08">
      <w:pPr>
        <w:pStyle w:val="NormalWeb"/>
        <w:numPr>
          <w:ilvl w:val="0"/>
          <w:numId w:val="16"/>
        </w:numPr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b w:val="0"/>
          <w:bCs w:val="0"/>
          <w:sz w:val="22"/>
          <w:szCs w:val="22"/>
          <w:lang w:val="tr-TR"/>
        </w:rPr>
      </w:pPr>
      <w:proofErr w:type="spellStart"/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Vito</w:t>
      </w:r>
      <w:proofErr w:type="spellEnd"/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: 500.000 TL</w:t>
      </w:r>
      <w:r w:rsidRPr="00E54C2C">
        <w:rPr>
          <w:rStyle w:val="Gl"/>
          <w:rFonts w:ascii="CorpoS" w:hAnsi="CorpoS"/>
          <w:sz w:val="22"/>
          <w:szCs w:val="22"/>
          <w:lang w:val="tr-TR"/>
        </w:rPr>
        <w:t> 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krediye</w:t>
      </w:r>
      <w:r w:rsidRPr="00E54C2C">
        <w:rPr>
          <w:rStyle w:val="Gl"/>
          <w:rFonts w:ascii="CorpoS" w:hAnsi="CorpoS"/>
          <w:sz w:val="22"/>
          <w:szCs w:val="22"/>
          <w:lang w:val="tr-TR"/>
        </w:rPr>
        <w:t> 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1</w:t>
      </w:r>
      <w:r w:rsidR="00BC4446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2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ay vadede</w:t>
      </w:r>
      <w:r w:rsidRPr="00E54C2C">
        <w:rPr>
          <w:rStyle w:val="Gl"/>
          <w:rFonts w:ascii="CorpoS" w:hAnsi="CorpoS"/>
          <w:sz w:val="22"/>
          <w:szCs w:val="22"/>
          <w:lang w:val="tr-TR"/>
        </w:rPr>
        <w:t> 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%0 faiz</w:t>
      </w:r>
      <w:r w:rsidRPr="00E54C2C">
        <w:rPr>
          <w:rStyle w:val="Gl"/>
          <w:rFonts w:ascii="CorpoS" w:hAnsi="CorpoS"/>
          <w:b w:val="0"/>
          <w:bCs w:val="0"/>
          <w:sz w:val="22"/>
          <w:szCs w:val="22"/>
          <w:lang w:val="tr-TR"/>
        </w:rPr>
        <w:t> veya 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6 ay vadeli</w:t>
      </w:r>
      <w:r w:rsidRPr="00E54C2C">
        <w:rPr>
          <w:rStyle w:val="Gl"/>
          <w:rFonts w:ascii="CorpoS" w:hAnsi="CorpoS"/>
          <w:sz w:val="22"/>
          <w:szCs w:val="22"/>
          <w:lang w:val="tr-TR"/>
        </w:rPr>
        <w:t> 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1.000.000 TL kredi</w:t>
      </w:r>
      <w:r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Pr="00E54C2C">
        <w:rPr>
          <w:rStyle w:val="Gl"/>
          <w:rFonts w:ascii="CorpoS" w:hAnsi="CorpoS"/>
          <w:b w:val="0"/>
          <w:bCs w:val="0"/>
          <w:sz w:val="22"/>
          <w:szCs w:val="22"/>
          <w:lang w:val="tr-TR"/>
        </w:rPr>
        <w:t>kullanmak isteyen mü</w:t>
      </w:r>
      <w:r w:rsidRPr="00E54C2C">
        <w:rPr>
          <w:rStyle w:val="Gl"/>
          <w:rFonts w:ascii="Calibri" w:hAnsi="Calibri" w:cs="Calibri"/>
          <w:b w:val="0"/>
          <w:bCs w:val="0"/>
          <w:sz w:val="22"/>
          <w:szCs w:val="22"/>
          <w:lang w:val="tr-TR"/>
        </w:rPr>
        <w:t>ş</w:t>
      </w:r>
      <w:r w:rsidRPr="00E54C2C">
        <w:rPr>
          <w:rStyle w:val="Gl"/>
          <w:rFonts w:ascii="CorpoS" w:hAnsi="CorpoS"/>
          <w:b w:val="0"/>
          <w:bCs w:val="0"/>
          <w:sz w:val="22"/>
          <w:szCs w:val="22"/>
          <w:lang w:val="tr-TR"/>
        </w:rPr>
        <w:t>terilere</w:t>
      </w:r>
      <w:r w:rsidRPr="00E54C2C">
        <w:rPr>
          <w:rStyle w:val="Gl"/>
          <w:rFonts w:ascii="CorpoS" w:hAnsi="CorpoS" w:cs="Segoe UI Historic"/>
          <w:b w:val="0"/>
          <w:bCs w:val="0"/>
          <w:sz w:val="22"/>
          <w:szCs w:val="22"/>
          <w:lang w:val="tr-TR"/>
        </w:rPr>
        <w:t> 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%1,</w:t>
      </w:r>
      <w:r w:rsidR="00BC4446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0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9 faiz</w:t>
      </w:r>
      <w:r w:rsidR="00E54C2C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.</w:t>
      </w:r>
    </w:p>
    <w:p w14:paraId="7E4A03AC" w14:textId="40D3F510" w:rsidR="00DF2F08" w:rsidRPr="00E54C2C" w:rsidRDefault="00C33B6C" w:rsidP="00DF2F08">
      <w:pPr>
        <w:pStyle w:val="NormalWeb"/>
        <w:numPr>
          <w:ilvl w:val="0"/>
          <w:numId w:val="16"/>
        </w:numPr>
        <w:shd w:val="clear" w:color="auto" w:fill="FFFFFF"/>
        <w:spacing w:before="180" w:beforeAutospacing="0" w:after="180" w:afterAutospacing="0"/>
        <w:jc w:val="both"/>
        <w:rPr>
          <w:rFonts w:ascii="CorpoS" w:hAnsi="CorpoS"/>
          <w:sz w:val="22"/>
          <w:szCs w:val="22"/>
          <w:lang w:val="tr-TR"/>
        </w:rPr>
      </w:pP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Sprinter:</w:t>
      </w:r>
      <w:r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 xml:space="preserve"> </w:t>
      </w:r>
      <w:r w:rsidR="00BC4446"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1</w:t>
      </w:r>
      <w:r w:rsidR="00BC4446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.0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00.000 TL kredi</w:t>
      </w:r>
      <w:r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için</w:t>
      </w:r>
      <w:r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 xml:space="preserve"> </w:t>
      </w:r>
      <w:r w:rsidR="00BC4446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7 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ay vadede %0 faiz</w:t>
      </w:r>
      <w:r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veya</w:t>
      </w:r>
      <w:r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1.</w:t>
      </w:r>
      <w:r w:rsidR="00BC4446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5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00.000 TL kredi</w:t>
      </w:r>
      <w:r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kullanmak isteyen mü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terilere</w:t>
      </w:r>
      <w:r w:rsidRPr="00E54C2C">
        <w:rPr>
          <w:rFonts w:ascii="CorpoS" w:hAnsi="CorpoS" w:cs="Segoe UI Historic"/>
          <w:color w:val="333333"/>
          <w:spacing w:val="-5"/>
          <w:sz w:val="22"/>
          <w:szCs w:val="22"/>
          <w:lang w:val="tr-TR"/>
        </w:rPr>
        <w:t> 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6 ay vadede %1,19 faiz</w:t>
      </w:r>
      <w:r w:rsidR="00E54C2C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.</w:t>
      </w:r>
    </w:p>
    <w:p w14:paraId="71F162C0" w14:textId="1E6D3497" w:rsidR="00DF2F08" w:rsidRPr="00E54C2C" w:rsidRDefault="00C33B6C" w:rsidP="00DF2F08">
      <w:pPr>
        <w:pStyle w:val="NormalWeb"/>
        <w:numPr>
          <w:ilvl w:val="0"/>
          <w:numId w:val="16"/>
        </w:numPr>
        <w:shd w:val="clear" w:color="auto" w:fill="FFFFFF"/>
        <w:spacing w:before="180" w:beforeAutospacing="0" w:after="180" w:afterAutospacing="0"/>
        <w:jc w:val="both"/>
        <w:rPr>
          <w:rFonts w:ascii="CorpoS" w:hAnsi="CorpoS"/>
          <w:sz w:val="22"/>
          <w:szCs w:val="22"/>
          <w:lang w:val="tr-TR"/>
        </w:rPr>
      </w:pP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EQV:</w:t>
      </w:r>
      <w:r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 xml:space="preserve"> </w:t>
      </w:r>
      <w:r w:rsidR="00BC4446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5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00.000 TL kredi</w:t>
      </w:r>
      <w:r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kullanımında </w:t>
      </w:r>
      <w:r w:rsidR="00BC4446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12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ay vadede %</w:t>
      </w:r>
      <w:r w:rsidR="00BC4446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0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faiz</w:t>
      </w:r>
      <w:r w:rsidR="00E54C2C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.</w:t>
      </w:r>
    </w:p>
    <w:p w14:paraId="22F3F718" w14:textId="5E874D29" w:rsidR="00DF2F08" w:rsidRPr="00E54C2C" w:rsidRDefault="00C33B6C" w:rsidP="00DF2F08">
      <w:pPr>
        <w:pStyle w:val="NormalWeb"/>
        <w:numPr>
          <w:ilvl w:val="0"/>
          <w:numId w:val="16"/>
        </w:numPr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sz w:val="22"/>
          <w:szCs w:val="22"/>
          <w:lang w:val="tr-TR"/>
        </w:rPr>
      </w:pPr>
      <w:proofErr w:type="spellStart"/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eSprinter</w:t>
      </w:r>
      <w:proofErr w:type="spellEnd"/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:</w:t>
      </w:r>
      <w:r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 xml:space="preserve"> </w:t>
      </w:r>
      <w:r w:rsidR="00BC4446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7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ay vadeli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 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1.000.000 TL kredi</w:t>
      </w:r>
      <w:r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kullanmak isteyen mü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terilere</w:t>
      </w:r>
      <w:r w:rsidRPr="00E54C2C">
        <w:rPr>
          <w:rFonts w:ascii="CorpoS" w:hAnsi="CorpoS" w:cs="Segoe UI Historic"/>
          <w:color w:val="333333"/>
          <w:spacing w:val="-5"/>
          <w:sz w:val="22"/>
          <w:szCs w:val="22"/>
          <w:lang w:val="tr-TR"/>
        </w:rPr>
        <w:t> 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%</w:t>
      </w:r>
      <w:r w:rsidR="00BC4446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0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faiz</w:t>
      </w:r>
      <w:r w:rsidR="00E54C2C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.</w:t>
      </w:r>
    </w:p>
    <w:p w14:paraId="471CA708" w14:textId="07A8029A" w:rsidR="00C33B6C" w:rsidRPr="00E54C2C" w:rsidRDefault="00C33B6C" w:rsidP="00DF2F08">
      <w:pPr>
        <w:pStyle w:val="NormalWeb"/>
        <w:numPr>
          <w:ilvl w:val="0"/>
          <w:numId w:val="16"/>
        </w:numPr>
        <w:shd w:val="clear" w:color="auto" w:fill="FFFFFF"/>
        <w:spacing w:before="180" w:beforeAutospacing="0" w:after="180" w:afterAutospacing="0"/>
        <w:jc w:val="both"/>
        <w:rPr>
          <w:rFonts w:ascii="CorpoS" w:hAnsi="CorpoS"/>
          <w:sz w:val="22"/>
          <w:szCs w:val="22"/>
          <w:lang w:val="tr-TR"/>
        </w:rPr>
      </w:pP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Mercedes-Benz </w:t>
      </w:r>
      <w:proofErr w:type="spellStart"/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Certified</w:t>
      </w:r>
      <w:proofErr w:type="spellEnd"/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 </w:t>
      </w:r>
      <w:r w:rsidRPr="00E54C2C">
        <w:rPr>
          <w:rFonts w:ascii="CorpoS" w:hAnsi="CorpoS" w:cs="Arial"/>
          <w:b/>
          <w:bCs/>
          <w:color w:val="333333"/>
          <w:spacing w:val="-5"/>
          <w:sz w:val="22"/>
          <w:szCs w:val="22"/>
          <w:lang w:val="tr-TR"/>
        </w:rPr>
        <w:t>araçlar:</w:t>
      </w:r>
      <w:r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749.000 TL krediye 6 ay vadede %1,</w:t>
      </w:r>
      <w:r w:rsidR="00BC4446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2</w:t>
      </w:r>
      <w:r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9 faiz</w:t>
      </w:r>
      <w:r w:rsidR="00E54C2C" w:rsidRPr="00E54C2C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.</w:t>
      </w:r>
    </w:p>
    <w:p w14:paraId="3140C469" w14:textId="77777777" w:rsidR="00C33B6C" w:rsidRPr="00E54C2C" w:rsidRDefault="00C33B6C" w:rsidP="00DF2F0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Otomobil ve hafif ticari araç</w:t>
      </w:r>
      <w:r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satın alımlarında</w:t>
      </w:r>
      <w:r w:rsidRPr="00E54C2C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faiz oranları, kredi tutarı ve vadeye göre de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i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iklik g</w:t>
      </w:r>
      <w:r w:rsidRPr="00E54C2C">
        <w:rPr>
          <w:rFonts w:ascii="CorpoS" w:hAnsi="CorpoS" w:cs="Segoe UI Historic"/>
          <w:color w:val="333333"/>
          <w:spacing w:val="-5"/>
          <w:sz w:val="22"/>
          <w:szCs w:val="22"/>
          <w:lang w:val="tr-TR"/>
        </w:rPr>
        <w:t>ö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sterir. </w:t>
      </w:r>
      <w:r w:rsidRPr="00E54C2C">
        <w:rPr>
          <w:rFonts w:ascii="CorpoS" w:hAnsi="CorpoS" w:cs="Segoe UI Historic"/>
          <w:color w:val="333333"/>
          <w:spacing w:val="-5"/>
          <w:sz w:val="22"/>
          <w:szCs w:val="22"/>
          <w:lang w:val="tr-TR"/>
        </w:rPr>
        <w:t> </w:t>
      </w:r>
    </w:p>
    <w:p w14:paraId="1CBBB634" w14:textId="53788637" w:rsidR="00C33B6C" w:rsidRPr="00E54C2C" w:rsidRDefault="00C33B6C" w:rsidP="00DF2F0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Kampanyalar 31.05.2025’e kadar geçerli olup Mercedes-Benz Finansman Türk A.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., piyasa ko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ullar</w:t>
      </w:r>
      <w:r w:rsidRPr="00E54C2C">
        <w:rPr>
          <w:rFonts w:ascii="CorpoS" w:hAnsi="CorpoS" w:cs="Segoe UI Historic"/>
          <w:color w:val="333333"/>
          <w:spacing w:val="-5"/>
          <w:sz w:val="22"/>
          <w:szCs w:val="22"/>
          <w:lang w:val="tr-TR"/>
        </w:rPr>
        <w:t>ı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na g</w:t>
      </w:r>
      <w:r w:rsidRPr="00E54C2C">
        <w:rPr>
          <w:rFonts w:ascii="CorpoS" w:hAnsi="CorpoS" w:cs="Segoe UI Historic"/>
          <w:color w:val="333333"/>
          <w:spacing w:val="-5"/>
          <w:sz w:val="22"/>
          <w:szCs w:val="22"/>
          <w:lang w:val="tr-TR"/>
        </w:rPr>
        <w:t>ö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re faiz oranlar</w:t>
      </w:r>
      <w:r w:rsidRPr="00E54C2C">
        <w:rPr>
          <w:rFonts w:ascii="CorpoS" w:hAnsi="CorpoS" w:cs="Segoe UI Historic"/>
          <w:color w:val="333333"/>
          <w:spacing w:val="-5"/>
          <w:sz w:val="22"/>
          <w:szCs w:val="22"/>
          <w:lang w:val="tr-TR"/>
        </w:rPr>
        <w:t>ı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n</w:t>
      </w:r>
      <w:r w:rsidRPr="00E54C2C">
        <w:rPr>
          <w:rFonts w:ascii="CorpoS" w:hAnsi="CorpoS" w:cs="Segoe UI Historic"/>
          <w:color w:val="333333"/>
          <w:spacing w:val="-5"/>
          <w:sz w:val="22"/>
          <w:szCs w:val="22"/>
          <w:lang w:val="tr-TR"/>
        </w:rPr>
        <w:t>ı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de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i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tirme hakk</w:t>
      </w:r>
      <w:r w:rsidRPr="00E54C2C">
        <w:rPr>
          <w:rFonts w:ascii="CorpoS" w:hAnsi="CorpoS" w:cs="Segoe UI Historic"/>
          <w:color w:val="333333"/>
          <w:spacing w:val="-5"/>
          <w:sz w:val="22"/>
          <w:szCs w:val="22"/>
          <w:lang w:val="tr-TR"/>
        </w:rPr>
        <w:t>ı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na sahiptir. Kredi</w:t>
      </w:r>
      <w:r w:rsidR="00E54C2C"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,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Mercedes-Benz Finansman Türk A.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. taraf</w:t>
      </w:r>
      <w:r w:rsidRPr="00E54C2C">
        <w:rPr>
          <w:rFonts w:ascii="CorpoS" w:hAnsi="CorpoS" w:cs="Segoe UI Historic"/>
          <w:color w:val="333333"/>
          <w:spacing w:val="-5"/>
          <w:sz w:val="22"/>
          <w:szCs w:val="22"/>
          <w:lang w:val="tr-TR"/>
        </w:rPr>
        <w:t>ı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ndan sa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lanmaktad</w:t>
      </w:r>
      <w:r w:rsidRPr="00E54C2C">
        <w:rPr>
          <w:rFonts w:ascii="CorpoS" w:hAnsi="CorpoS" w:cs="Segoe UI Historic"/>
          <w:color w:val="333333"/>
          <w:spacing w:val="-5"/>
          <w:sz w:val="22"/>
          <w:szCs w:val="22"/>
          <w:lang w:val="tr-TR"/>
        </w:rPr>
        <w:t>ı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r. Mercedes Benz Otomotiv Ticaret ve Hizmetler A.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. kredi ba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vuru ve de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erlendirme s</w:t>
      </w:r>
      <w:r w:rsidRPr="00E54C2C">
        <w:rPr>
          <w:rFonts w:ascii="CorpoS" w:hAnsi="CorpoS" w:cs="Segoe UI Historic"/>
          <w:color w:val="333333"/>
          <w:spacing w:val="-5"/>
          <w:sz w:val="22"/>
          <w:szCs w:val="22"/>
          <w:lang w:val="tr-TR"/>
        </w:rPr>
        <w:t>ü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recinde s</w:t>
      </w:r>
      <w:r w:rsidRPr="00E54C2C">
        <w:rPr>
          <w:rFonts w:ascii="CorpoS" w:hAnsi="CorpoS" w:cs="Segoe UI Historic"/>
          <w:color w:val="333333"/>
          <w:spacing w:val="-5"/>
          <w:sz w:val="22"/>
          <w:szCs w:val="22"/>
          <w:lang w:val="tr-TR"/>
        </w:rPr>
        <w:t>ö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z ve sorumluluk sahibi de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ildir.</w:t>
      </w:r>
    </w:p>
    <w:p w14:paraId="6849BC5C" w14:textId="77777777" w:rsidR="00C33B6C" w:rsidRPr="00E54C2C" w:rsidRDefault="00C33B6C" w:rsidP="00DF2F0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Detaylar için </w:t>
      </w:r>
      <w:hyperlink r:id="rId11" w:history="1">
        <w:r w:rsidRPr="00E54C2C">
          <w:rPr>
            <w:rStyle w:val="Kpr"/>
            <w:rFonts w:ascii="CorpoS" w:hAnsi="CorpoS" w:cs="Arial"/>
            <w:color w:val="000000"/>
            <w:spacing w:val="-5"/>
            <w:sz w:val="22"/>
            <w:szCs w:val="22"/>
            <w:lang w:val="tr-TR"/>
          </w:rPr>
          <w:t>www.mbfh.com.tr</w:t>
        </w:r>
      </w:hyperlink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 sayfasının yanı sıra en yakın Mercedes-Benz acentesine danı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ş</w:t>
      </w:r>
      <w:r w:rsidRPr="00E54C2C">
        <w:rPr>
          <w:rFonts w:ascii="CorpoS" w:hAnsi="CorpoS" w:cs="Segoe UI Historic"/>
          <w:color w:val="333333"/>
          <w:spacing w:val="-5"/>
          <w:sz w:val="22"/>
          <w:szCs w:val="22"/>
          <w:lang w:val="tr-TR"/>
        </w:rPr>
        <w:t>ı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labilir.</w:t>
      </w:r>
    </w:p>
    <w:p w14:paraId="6FCBFC98" w14:textId="77777777" w:rsidR="00C33B6C" w:rsidRPr="00E54C2C" w:rsidRDefault="00C33B6C" w:rsidP="00DF2F0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Mercedes-Benz Finansman Türk A.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. ve Mercedes-Benz Otomotiv Ticaret ve Hizmetler A.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. kampanya i</w:t>
      </w:r>
      <w:r w:rsidRPr="00E54C2C">
        <w:rPr>
          <w:rFonts w:ascii="CorpoS" w:hAnsi="CorpoS" w:cs="Segoe UI Historic"/>
          <w:color w:val="333333"/>
          <w:spacing w:val="-5"/>
          <w:sz w:val="22"/>
          <w:szCs w:val="22"/>
          <w:lang w:val="tr-TR"/>
        </w:rPr>
        <w:t>ç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eri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ini de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i</w:t>
      </w:r>
      <w:r w:rsidRPr="00E54C2C">
        <w:rPr>
          <w:rFonts w:ascii="Calibri" w:hAnsi="Calibri" w:cs="Calibri"/>
          <w:color w:val="333333"/>
          <w:spacing w:val="-5"/>
          <w:sz w:val="22"/>
          <w:szCs w:val="22"/>
          <w:lang w:val="tr-TR"/>
        </w:rPr>
        <w:t>ş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tirme hakk</w:t>
      </w:r>
      <w:r w:rsidRPr="00E54C2C">
        <w:rPr>
          <w:rFonts w:ascii="CorpoS" w:hAnsi="CorpoS" w:cs="Segoe UI Historic"/>
          <w:color w:val="333333"/>
          <w:spacing w:val="-5"/>
          <w:sz w:val="22"/>
          <w:szCs w:val="22"/>
          <w:lang w:val="tr-TR"/>
        </w:rPr>
        <w:t>ı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n</w:t>
      </w:r>
      <w:r w:rsidRPr="00E54C2C">
        <w:rPr>
          <w:rFonts w:ascii="CorpoS" w:hAnsi="CorpoS" w:cs="Segoe UI Historic"/>
          <w:color w:val="333333"/>
          <w:spacing w:val="-5"/>
          <w:sz w:val="22"/>
          <w:szCs w:val="22"/>
          <w:lang w:val="tr-TR"/>
        </w:rPr>
        <w:t>ı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sakl</w:t>
      </w:r>
      <w:r w:rsidRPr="00E54C2C">
        <w:rPr>
          <w:rFonts w:ascii="CorpoS" w:hAnsi="CorpoS" w:cs="Segoe UI Historic"/>
          <w:color w:val="333333"/>
          <w:spacing w:val="-5"/>
          <w:sz w:val="22"/>
          <w:szCs w:val="22"/>
          <w:lang w:val="tr-TR"/>
        </w:rPr>
        <w:t>ı</w:t>
      </w:r>
      <w:r w:rsidRPr="00E54C2C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tutar.</w:t>
      </w:r>
    </w:p>
    <w:p w14:paraId="5403142D" w14:textId="77777777" w:rsidR="00C33B6C" w:rsidRPr="00E54C2C" w:rsidRDefault="00C33B6C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4"/>
          <w:szCs w:val="24"/>
          <w:u w:val="single"/>
          <w:lang w:val="tr-TR"/>
        </w:rPr>
      </w:pPr>
    </w:p>
    <w:sectPr w:rsidR="00C33B6C" w:rsidRPr="00E54C2C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DA271" w14:textId="77777777" w:rsidR="00431754" w:rsidRDefault="00431754" w:rsidP="00764B8C">
      <w:pPr>
        <w:spacing w:after="0" w:line="240" w:lineRule="auto"/>
      </w:pPr>
      <w:r>
        <w:separator/>
      </w:r>
    </w:p>
  </w:endnote>
  <w:endnote w:type="continuationSeparator" w:id="0">
    <w:p w14:paraId="274B12AE" w14:textId="77777777" w:rsidR="00431754" w:rsidRDefault="00431754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poS">
    <w:altName w:val="Segoe UI Historic"/>
    <w:charset w:val="A2"/>
    <w:family w:val="auto"/>
    <w:pitch w:val="variable"/>
    <w:sig w:usb0="A00001AF" w:usb1="100078FB" w:usb2="00000000" w:usb3="00000000" w:csb0="00000093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A2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A2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0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bookmarkEnd w:id="0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C23A2" w14:textId="77777777" w:rsidR="00431754" w:rsidRDefault="00431754" w:rsidP="00764B8C">
      <w:pPr>
        <w:spacing w:after="0" w:line="240" w:lineRule="auto"/>
      </w:pPr>
      <w:r>
        <w:separator/>
      </w:r>
    </w:p>
  </w:footnote>
  <w:footnote w:type="continuationSeparator" w:id="0">
    <w:p w14:paraId="07C59510" w14:textId="77777777" w:rsidR="00431754" w:rsidRDefault="00431754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F15233"/>
    <w:multiLevelType w:val="hybridMultilevel"/>
    <w:tmpl w:val="B64E48A2"/>
    <w:lvl w:ilvl="0" w:tplc="071E43C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22230B"/>
    <w:multiLevelType w:val="hybridMultilevel"/>
    <w:tmpl w:val="34949D40"/>
    <w:lvl w:ilvl="0" w:tplc="7CFA1418">
      <w:start w:val="19"/>
      <w:numFmt w:val="bullet"/>
      <w:lvlText w:val="-"/>
      <w:lvlJc w:val="left"/>
      <w:pPr>
        <w:ind w:left="720" w:hanging="360"/>
      </w:pPr>
      <w:rPr>
        <w:rFonts w:ascii="CorpoS" w:eastAsia="Times New Roman" w:hAnsi="CorpoS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49212A"/>
    <w:multiLevelType w:val="hybridMultilevel"/>
    <w:tmpl w:val="2D56B686"/>
    <w:lvl w:ilvl="0" w:tplc="5E648F84">
      <w:start w:val="1"/>
      <w:numFmt w:val="bullet"/>
      <w:lvlText w:val="-"/>
      <w:lvlJc w:val="left"/>
      <w:pPr>
        <w:ind w:left="720" w:hanging="360"/>
      </w:pPr>
      <w:rPr>
        <w:rFonts w:ascii="CorpoS" w:eastAsiaTheme="minorHAnsi" w:hAnsi="CorpoS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4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3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1723094179">
    <w:abstractNumId w:val="12"/>
  </w:num>
  <w:num w:numId="15" w16cid:durableId="1266957142">
    <w:abstractNumId w:val="6"/>
  </w:num>
  <w:num w:numId="16" w16cid:durableId="10626756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2160A"/>
    <w:rsid w:val="00023D8B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25E1"/>
    <w:rsid w:val="00053CB6"/>
    <w:rsid w:val="000541EE"/>
    <w:rsid w:val="00061649"/>
    <w:rsid w:val="00061EFC"/>
    <w:rsid w:val="00065C50"/>
    <w:rsid w:val="00065E9F"/>
    <w:rsid w:val="00066F6B"/>
    <w:rsid w:val="000751AE"/>
    <w:rsid w:val="000824E9"/>
    <w:rsid w:val="00084F84"/>
    <w:rsid w:val="0008532E"/>
    <w:rsid w:val="00085D48"/>
    <w:rsid w:val="00086DD0"/>
    <w:rsid w:val="000875EF"/>
    <w:rsid w:val="00087EDA"/>
    <w:rsid w:val="0009169A"/>
    <w:rsid w:val="000937DD"/>
    <w:rsid w:val="0009458E"/>
    <w:rsid w:val="00095CAC"/>
    <w:rsid w:val="000A1322"/>
    <w:rsid w:val="000A1BA4"/>
    <w:rsid w:val="000A4DA7"/>
    <w:rsid w:val="000A786A"/>
    <w:rsid w:val="000B101B"/>
    <w:rsid w:val="000B321A"/>
    <w:rsid w:val="000B5645"/>
    <w:rsid w:val="000B76B0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20D2"/>
    <w:rsid w:val="000E32D3"/>
    <w:rsid w:val="000F1714"/>
    <w:rsid w:val="000F246D"/>
    <w:rsid w:val="00102984"/>
    <w:rsid w:val="001047A7"/>
    <w:rsid w:val="00104E4A"/>
    <w:rsid w:val="00104FE4"/>
    <w:rsid w:val="00107DD4"/>
    <w:rsid w:val="00110955"/>
    <w:rsid w:val="00111E0D"/>
    <w:rsid w:val="00114E48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0DA5"/>
    <w:rsid w:val="00134CCF"/>
    <w:rsid w:val="00137284"/>
    <w:rsid w:val="001374E3"/>
    <w:rsid w:val="00141C0F"/>
    <w:rsid w:val="0014338F"/>
    <w:rsid w:val="001469E1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384"/>
    <w:rsid w:val="00185B2E"/>
    <w:rsid w:val="00191B43"/>
    <w:rsid w:val="00191B52"/>
    <w:rsid w:val="00193DC4"/>
    <w:rsid w:val="001A1EE5"/>
    <w:rsid w:val="001A3F87"/>
    <w:rsid w:val="001A47D4"/>
    <w:rsid w:val="001A4B1E"/>
    <w:rsid w:val="001A5278"/>
    <w:rsid w:val="001A59E4"/>
    <w:rsid w:val="001B3F66"/>
    <w:rsid w:val="001B6DEC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D35C7"/>
    <w:rsid w:val="001E044D"/>
    <w:rsid w:val="001E0866"/>
    <w:rsid w:val="001E12AE"/>
    <w:rsid w:val="001E361B"/>
    <w:rsid w:val="001E679A"/>
    <w:rsid w:val="001F1434"/>
    <w:rsid w:val="00200FBB"/>
    <w:rsid w:val="00201C01"/>
    <w:rsid w:val="0020438C"/>
    <w:rsid w:val="002068F7"/>
    <w:rsid w:val="002128E7"/>
    <w:rsid w:val="002159CA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03DC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563"/>
    <w:rsid w:val="002A1E33"/>
    <w:rsid w:val="002A24DB"/>
    <w:rsid w:val="002A6C40"/>
    <w:rsid w:val="002B1006"/>
    <w:rsid w:val="002B113E"/>
    <w:rsid w:val="002B75D4"/>
    <w:rsid w:val="002C1F06"/>
    <w:rsid w:val="002C30E9"/>
    <w:rsid w:val="002D3797"/>
    <w:rsid w:val="002D3D23"/>
    <w:rsid w:val="002E15D4"/>
    <w:rsid w:val="002E5BB6"/>
    <w:rsid w:val="002F3AD9"/>
    <w:rsid w:val="002F3C43"/>
    <w:rsid w:val="002F7370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35FC4"/>
    <w:rsid w:val="00340944"/>
    <w:rsid w:val="00342B3A"/>
    <w:rsid w:val="003434B9"/>
    <w:rsid w:val="0034726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776D2"/>
    <w:rsid w:val="00382BEA"/>
    <w:rsid w:val="00384387"/>
    <w:rsid w:val="00390C26"/>
    <w:rsid w:val="00390C8C"/>
    <w:rsid w:val="003A01FF"/>
    <w:rsid w:val="003A0285"/>
    <w:rsid w:val="003A045A"/>
    <w:rsid w:val="003A0B70"/>
    <w:rsid w:val="003A129E"/>
    <w:rsid w:val="003A3BE6"/>
    <w:rsid w:val="003A3C4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4008FB"/>
    <w:rsid w:val="00405980"/>
    <w:rsid w:val="00406126"/>
    <w:rsid w:val="00406312"/>
    <w:rsid w:val="00415423"/>
    <w:rsid w:val="00415842"/>
    <w:rsid w:val="00417BD2"/>
    <w:rsid w:val="00421A9B"/>
    <w:rsid w:val="00422E2D"/>
    <w:rsid w:val="00425AC3"/>
    <w:rsid w:val="0042781F"/>
    <w:rsid w:val="00431754"/>
    <w:rsid w:val="00435F29"/>
    <w:rsid w:val="004361F4"/>
    <w:rsid w:val="004402DA"/>
    <w:rsid w:val="00455A3A"/>
    <w:rsid w:val="00460515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B3C4C"/>
    <w:rsid w:val="004C0D47"/>
    <w:rsid w:val="004C22A4"/>
    <w:rsid w:val="004D3E8B"/>
    <w:rsid w:val="004D5FA5"/>
    <w:rsid w:val="004D6495"/>
    <w:rsid w:val="004E4226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2AA7"/>
    <w:rsid w:val="0055578C"/>
    <w:rsid w:val="0056480B"/>
    <w:rsid w:val="00565087"/>
    <w:rsid w:val="005701D3"/>
    <w:rsid w:val="00571C17"/>
    <w:rsid w:val="005732DC"/>
    <w:rsid w:val="005812CD"/>
    <w:rsid w:val="005815D3"/>
    <w:rsid w:val="005829B9"/>
    <w:rsid w:val="00582CEC"/>
    <w:rsid w:val="00583465"/>
    <w:rsid w:val="00583721"/>
    <w:rsid w:val="00585B6D"/>
    <w:rsid w:val="00585F0D"/>
    <w:rsid w:val="00590F52"/>
    <w:rsid w:val="0059134F"/>
    <w:rsid w:val="005953BF"/>
    <w:rsid w:val="00596C0C"/>
    <w:rsid w:val="005A696E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D48A4"/>
    <w:rsid w:val="005D758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01E6"/>
    <w:rsid w:val="0060198E"/>
    <w:rsid w:val="00601C9E"/>
    <w:rsid w:val="00602DB3"/>
    <w:rsid w:val="006030D1"/>
    <w:rsid w:val="00605B1E"/>
    <w:rsid w:val="006069B3"/>
    <w:rsid w:val="00613E14"/>
    <w:rsid w:val="00616133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6D82"/>
    <w:rsid w:val="0066704C"/>
    <w:rsid w:val="00673191"/>
    <w:rsid w:val="00682ACB"/>
    <w:rsid w:val="00695104"/>
    <w:rsid w:val="006976A2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5CC5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4DEB"/>
    <w:rsid w:val="00705E7A"/>
    <w:rsid w:val="0071641D"/>
    <w:rsid w:val="00717CBA"/>
    <w:rsid w:val="00720ABC"/>
    <w:rsid w:val="00731B08"/>
    <w:rsid w:val="00734E72"/>
    <w:rsid w:val="00735384"/>
    <w:rsid w:val="00735524"/>
    <w:rsid w:val="0074238E"/>
    <w:rsid w:val="00746371"/>
    <w:rsid w:val="00751366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3FCE"/>
    <w:rsid w:val="0079472B"/>
    <w:rsid w:val="00794E3B"/>
    <w:rsid w:val="00796C03"/>
    <w:rsid w:val="007A0073"/>
    <w:rsid w:val="007A22E0"/>
    <w:rsid w:val="007A34CA"/>
    <w:rsid w:val="007A399D"/>
    <w:rsid w:val="007A5AF3"/>
    <w:rsid w:val="007A713C"/>
    <w:rsid w:val="007B18E8"/>
    <w:rsid w:val="007B3231"/>
    <w:rsid w:val="007B5288"/>
    <w:rsid w:val="007B53FD"/>
    <w:rsid w:val="007B5E78"/>
    <w:rsid w:val="007C41CF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0B0"/>
    <w:rsid w:val="00803B73"/>
    <w:rsid w:val="00810527"/>
    <w:rsid w:val="00817E34"/>
    <w:rsid w:val="00817FC7"/>
    <w:rsid w:val="00821BBD"/>
    <w:rsid w:val="0082337D"/>
    <w:rsid w:val="00823482"/>
    <w:rsid w:val="00824747"/>
    <w:rsid w:val="00825169"/>
    <w:rsid w:val="008328FE"/>
    <w:rsid w:val="00833A26"/>
    <w:rsid w:val="00833FF1"/>
    <w:rsid w:val="00834B47"/>
    <w:rsid w:val="00835441"/>
    <w:rsid w:val="00835B50"/>
    <w:rsid w:val="00836F1F"/>
    <w:rsid w:val="00837D87"/>
    <w:rsid w:val="00842C8A"/>
    <w:rsid w:val="008436BE"/>
    <w:rsid w:val="008445FE"/>
    <w:rsid w:val="00851106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07BE"/>
    <w:rsid w:val="0089177F"/>
    <w:rsid w:val="0089263E"/>
    <w:rsid w:val="00892BAC"/>
    <w:rsid w:val="0089417E"/>
    <w:rsid w:val="00895DA1"/>
    <w:rsid w:val="00896BED"/>
    <w:rsid w:val="008A0A44"/>
    <w:rsid w:val="008A4E03"/>
    <w:rsid w:val="008A7B99"/>
    <w:rsid w:val="008B03FD"/>
    <w:rsid w:val="008B081D"/>
    <w:rsid w:val="008C0ACC"/>
    <w:rsid w:val="008C138F"/>
    <w:rsid w:val="008C4FFF"/>
    <w:rsid w:val="008C7E13"/>
    <w:rsid w:val="008D2E35"/>
    <w:rsid w:val="008D3220"/>
    <w:rsid w:val="008D5E8D"/>
    <w:rsid w:val="008E374A"/>
    <w:rsid w:val="008E3AED"/>
    <w:rsid w:val="008E3ED5"/>
    <w:rsid w:val="008E4730"/>
    <w:rsid w:val="008E4BB8"/>
    <w:rsid w:val="008F5281"/>
    <w:rsid w:val="008F591D"/>
    <w:rsid w:val="008F66CB"/>
    <w:rsid w:val="008F7198"/>
    <w:rsid w:val="00902E8F"/>
    <w:rsid w:val="00903C24"/>
    <w:rsid w:val="009109C8"/>
    <w:rsid w:val="009125BE"/>
    <w:rsid w:val="00912FC9"/>
    <w:rsid w:val="00915989"/>
    <w:rsid w:val="00916F02"/>
    <w:rsid w:val="009209A2"/>
    <w:rsid w:val="00931C38"/>
    <w:rsid w:val="009379FF"/>
    <w:rsid w:val="00940AD7"/>
    <w:rsid w:val="00940F50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80CF6"/>
    <w:rsid w:val="009832A0"/>
    <w:rsid w:val="00985A5E"/>
    <w:rsid w:val="00990067"/>
    <w:rsid w:val="00992CE3"/>
    <w:rsid w:val="009942AF"/>
    <w:rsid w:val="00994687"/>
    <w:rsid w:val="009A1A64"/>
    <w:rsid w:val="009A283A"/>
    <w:rsid w:val="009A6259"/>
    <w:rsid w:val="009A74C2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54E5"/>
    <w:rsid w:val="009D7DB0"/>
    <w:rsid w:val="009E18BE"/>
    <w:rsid w:val="009E2BC8"/>
    <w:rsid w:val="009E4A69"/>
    <w:rsid w:val="009E57FC"/>
    <w:rsid w:val="009F0B10"/>
    <w:rsid w:val="009F4583"/>
    <w:rsid w:val="009F7011"/>
    <w:rsid w:val="00A004BD"/>
    <w:rsid w:val="00A008F2"/>
    <w:rsid w:val="00A06613"/>
    <w:rsid w:val="00A13649"/>
    <w:rsid w:val="00A13DDD"/>
    <w:rsid w:val="00A1406C"/>
    <w:rsid w:val="00A20332"/>
    <w:rsid w:val="00A25D92"/>
    <w:rsid w:val="00A27391"/>
    <w:rsid w:val="00A27966"/>
    <w:rsid w:val="00A34073"/>
    <w:rsid w:val="00A35E6A"/>
    <w:rsid w:val="00A36723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200A"/>
    <w:rsid w:val="00A830B3"/>
    <w:rsid w:val="00A8590F"/>
    <w:rsid w:val="00A86033"/>
    <w:rsid w:val="00A916A8"/>
    <w:rsid w:val="00A9218E"/>
    <w:rsid w:val="00A92FCF"/>
    <w:rsid w:val="00AA3135"/>
    <w:rsid w:val="00AA6425"/>
    <w:rsid w:val="00AB5382"/>
    <w:rsid w:val="00AB5A13"/>
    <w:rsid w:val="00AB5F35"/>
    <w:rsid w:val="00AC039A"/>
    <w:rsid w:val="00AC36F2"/>
    <w:rsid w:val="00AC402C"/>
    <w:rsid w:val="00AD19A9"/>
    <w:rsid w:val="00AD57E0"/>
    <w:rsid w:val="00AE4A19"/>
    <w:rsid w:val="00AE7047"/>
    <w:rsid w:val="00AF0317"/>
    <w:rsid w:val="00AF5DA7"/>
    <w:rsid w:val="00AF7012"/>
    <w:rsid w:val="00B00F20"/>
    <w:rsid w:val="00B03F97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1357B"/>
    <w:rsid w:val="00B231AC"/>
    <w:rsid w:val="00B24E4C"/>
    <w:rsid w:val="00B25B27"/>
    <w:rsid w:val="00B264E5"/>
    <w:rsid w:val="00B302A3"/>
    <w:rsid w:val="00B31299"/>
    <w:rsid w:val="00B324E2"/>
    <w:rsid w:val="00B37EF5"/>
    <w:rsid w:val="00B421B7"/>
    <w:rsid w:val="00B42491"/>
    <w:rsid w:val="00B4524B"/>
    <w:rsid w:val="00B4545C"/>
    <w:rsid w:val="00B54275"/>
    <w:rsid w:val="00B56B1E"/>
    <w:rsid w:val="00B63ADA"/>
    <w:rsid w:val="00B63D9E"/>
    <w:rsid w:val="00B70369"/>
    <w:rsid w:val="00B70F80"/>
    <w:rsid w:val="00B72F06"/>
    <w:rsid w:val="00B75B9E"/>
    <w:rsid w:val="00B81510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A6A01"/>
    <w:rsid w:val="00BB111C"/>
    <w:rsid w:val="00BB19D8"/>
    <w:rsid w:val="00BB375C"/>
    <w:rsid w:val="00BB5ED7"/>
    <w:rsid w:val="00BB66AE"/>
    <w:rsid w:val="00BC1C5D"/>
    <w:rsid w:val="00BC337C"/>
    <w:rsid w:val="00BC3DA8"/>
    <w:rsid w:val="00BC405A"/>
    <w:rsid w:val="00BC4438"/>
    <w:rsid w:val="00BC4446"/>
    <w:rsid w:val="00BC625B"/>
    <w:rsid w:val="00BD46EA"/>
    <w:rsid w:val="00BD73E1"/>
    <w:rsid w:val="00BD7B46"/>
    <w:rsid w:val="00BE01DD"/>
    <w:rsid w:val="00BE1F2F"/>
    <w:rsid w:val="00BE265A"/>
    <w:rsid w:val="00BE3B7D"/>
    <w:rsid w:val="00BF1126"/>
    <w:rsid w:val="00BF1272"/>
    <w:rsid w:val="00BF299F"/>
    <w:rsid w:val="00BF3EAC"/>
    <w:rsid w:val="00BF4D86"/>
    <w:rsid w:val="00BF5902"/>
    <w:rsid w:val="00BF66D3"/>
    <w:rsid w:val="00C00C07"/>
    <w:rsid w:val="00C0478C"/>
    <w:rsid w:val="00C048FF"/>
    <w:rsid w:val="00C1125A"/>
    <w:rsid w:val="00C133DD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B6C"/>
    <w:rsid w:val="00C36DEC"/>
    <w:rsid w:val="00C376AE"/>
    <w:rsid w:val="00C472EF"/>
    <w:rsid w:val="00C47F94"/>
    <w:rsid w:val="00C518FD"/>
    <w:rsid w:val="00C51AAC"/>
    <w:rsid w:val="00C54F3F"/>
    <w:rsid w:val="00C5528D"/>
    <w:rsid w:val="00C64AA4"/>
    <w:rsid w:val="00C72C32"/>
    <w:rsid w:val="00C75004"/>
    <w:rsid w:val="00C76248"/>
    <w:rsid w:val="00C81CB8"/>
    <w:rsid w:val="00C826CF"/>
    <w:rsid w:val="00C9072A"/>
    <w:rsid w:val="00C92A3D"/>
    <w:rsid w:val="00C94888"/>
    <w:rsid w:val="00C96CC3"/>
    <w:rsid w:val="00CA74DB"/>
    <w:rsid w:val="00CB3ABA"/>
    <w:rsid w:val="00CB672F"/>
    <w:rsid w:val="00CB6CE0"/>
    <w:rsid w:val="00CC317C"/>
    <w:rsid w:val="00CC32CD"/>
    <w:rsid w:val="00CC33F5"/>
    <w:rsid w:val="00CC4D59"/>
    <w:rsid w:val="00CC733F"/>
    <w:rsid w:val="00CD07CF"/>
    <w:rsid w:val="00CD25A7"/>
    <w:rsid w:val="00CE0E0D"/>
    <w:rsid w:val="00CF2F83"/>
    <w:rsid w:val="00D063CB"/>
    <w:rsid w:val="00D16841"/>
    <w:rsid w:val="00D173D3"/>
    <w:rsid w:val="00D20480"/>
    <w:rsid w:val="00D225DB"/>
    <w:rsid w:val="00D22A43"/>
    <w:rsid w:val="00D31636"/>
    <w:rsid w:val="00D321E3"/>
    <w:rsid w:val="00D376E8"/>
    <w:rsid w:val="00D44F16"/>
    <w:rsid w:val="00D47932"/>
    <w:rsid w:val="00D50FAF"/>
    <w:rsid w:val="00D51D9A"/>
    <w:rsid w:val="00D536D7"/>
    <w:rsid w:val="00D541C3"/>
    <w:rsid w:val="00D54951"/>
    <w:rsid w:val="00D56638"/>
    <w:rsid w:val="00D56753"/>
    <w:rsid w:val="00D60270"/>
    <w:rsid w:val="00D60782"/>
    <w:rsid w:val="00D610B3"/>
    <w:rsid w:val="00D757A4"/>
    <w:rsid w:val="00D76FAA"/>
    <w:rsid w:val="00D77C64"/>
    <w:rsid w:val="00D80C84"/>
    <w:rsid w:val="00D80FAE"/>
    <w:rsid w:val="00D84C7F"/>
    <w:rsid w:val="00D874D9"/>
    <w:rsid w:val="00D87568"/>
    <w:rsid w:val="00D879D2"/>
    <w:rsid w:val="00D91BB6"/>
    <w:rsid w:val="00D949E4"/>
    <w:rsid w:val="00D96E69"/>
    <w:rsid w:val="00DA1D0B"/>
    <w:rsid w:val="00DA4F9E"/>
    <w:rsid w:val="00DC43F9"/>
    <w:rsid w:val="00DC4D82"/>
    <w:rsid w:val="00DC4FBC"/>
    <w:rsid w:val="00DC640C"/>
    <w:rsid w:val="00DC7872"/>
    <w:rsid w:val="00DD29DE"/>
    <w:rsid w:val="00DD30CF"/>
    <w:rsid w:val="00DE3C3F"/>
    <w:rsid w:val="00DF0F14"/>
    <w:rsid w:val="00DF2B70"/>
    <w:rsid w:val="00DF2F08"/>
    <w:rsid w:val="00DF37B0"/>
    <w:rsid w:val="00DF4310"/>
    <w:rsid w:val="00DF463C"/>
    <w:rsid w:val="00E018A0"/>
    <w:rsid w:val="00E026DF"/>
    <w:rsid w:val="00E03612"/>
    <w:rsid w:val="00E059AD"/>
    <w:rsid w:val="00E06798"/>
    <w:rsid w:val="00E11C04"/>
    <w:rsid w:val="00E11DD9"/>
    <w:rsid w:val="00E13182"/>
    <w:rsid w:val="00E1351D"/>
    <w:rsid w:val="00E14125"/>
    <w:rsid w:val="00E17ADC"/>
    <w:rsid w:val="00E208DE"/>
    <w:rsid w:val="00E23953"/>
    <w:rsid w:val="00E23FFE"/>
    <w:rsid w:val="00E3092A"/>
    <w:rsid w:val="00E34323"/>
    <w:rsid w:val="00E35DC2"/>
    <w:rsid w:val="00E449DA"/>
    <w:rsid w:val="00E44DB7"/>
    <w:rsid w:val="00E50C75"/>
    <w:rsid w:val="00E53776"/>
    <w:rsid w:val="00E54C2C"/>
    <w:rsid w:val="00E56C78"/>
    <w:rsid w:val="00E60B94"/>
    <w:rsid w:val="00E630AA"/>
    <w:rsid w:val="00E738D4"/>
    <w:rsid w:val="00E75747"/>
    <w:rsid w:val="00E77C73"/>
    <w:rsid w:val="00E81ABD"/>
    <w:rsid w:val="00E85430"/>
    <w:rsid w:val="00E977AC"/>
    <w:rsid w:val="00E97A10"/>
    <w:rsid w:val="00E97BFA"/>
    <w:rsid w:val="00EA3756"/>
    <w:rsid w:val="00EA3E55"/>
    <w:rsid w:val="00EA5B8A"/>
    <w:rsid w:val="00EA6922"/>
    <w:rsid w:val="00EA6B88"/>
    <w:rsid w:val="00EA7AB5"/>
    <w:rsid w:val="00EB0764"/>
    <w:rsid w:val="00EB35AC"/>
    <w:rsid w:val="00EB371B"/>
    <w:rsid w:val="00EB5859"/>
    <w:rsid w:val="00EB67FE"/>
    <w:rsid w:val="00EB783C"/>
    <w:rsid w:val="00EC1864"/>
    <w:rsid w:val="00ED0A81"/>
    <w:rsid w:val="00ED15FC"/>
    <w:rsid w:val="00ED2BE0"/>
    <w:rsid w:val="00EE3FB8"/>
    <w:rsid w:val="00EE4940"/>
    <w:rsid w:val="00EE5A7B"/>
    <w:rsid w:val="00EF5C64"/>
    <w:rsid w:val="00F015FC"/>
    <w:rsid w:val="00F03A41"/>
    <w:rsid w:val="00F051F8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5BB5"/>
    <w:rsid w:val="00F37249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5B93"/>
    <w:rsid w:val="00F77361"/>
    <w:rsid w:val="00F77E98"/>
    <w:rsid w:val="00F81573"/>
    <w:rsid w:val="00F82176"/>
    <w:rsid w:val="00F84B43"/>
    <w:rsid w:val="00F86EF9"/>
    <w:rsid w:val="00F92F05"/>
    <w:rsid w:val="00F97EB6"/>
    <w:rsid w:val="00FA12B8"/>
    <w:rsid w:val="00FB1EAB"/>
    <w:rsid w:val="00FB30A9"/>
    <w:rsid w:val="00FC0BE1"/>
    <w:rsid w:val="00FC1DBB"/>
    <w:rsid w:val="00FC34AA"/>
    <w:rsid w:val="00FC392C"/>
    <w:rsid w:val="00FC39F3"/>
    <w:rsid w:val="00FC79A3"/>
    <w:rsid w:val="00FD16BA"/>
    <w:rsid w:val="00FD5450"/>
    <w:rsid w:val="00FD586B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9D2F67-F1C7-46AE-A0E6-ADDD70754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4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Murat Turan / İz İletişim</cp:lastModifiedBy>
  <cp:revision>2</cp:revision>
  <cp:lastPrinted>2019-10-24T15:33:00Z</cp:lastPrinted>
  <dcterms:created xsi:type="dcterms:W3CDTF">2025-05-02T13:36:00Z</dcterms:created>
  <dcterms:modified xsi:type="dcterms:W3CDTF">2025-05-02T13:36:00Z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