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244986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44986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244986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44986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244986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44986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244986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44986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244986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244986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244986" w14:paraId="692BB8DB" w14:textId="77777777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244986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244986" w:rsidRDefault="004D75D7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0CDC1DF4" w:rsidR="004D75D7" w:rsidRPr="00244986" w:rsidRDefault="00501D91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 w:rsidRPr="00244986">
              <w:rPr>
                <w:rFonts w:ascii="CorpoS" w:hAnsi="CorpoS"/>
                <w:sz w:val="20"/>
                <w:szCs w:val="20"/>
                <w:lang w:val="tr-TR"/>
              </w:rPr>
              <w:t xml:space="preserve">      </w:t>
            </w:r>
            <w:r w:rsidR="001E3760">
              <w:rPr>
                <w:rFonts w:ascii="CorpoS" w:hAnsi="CorpoS"/>
                <w:sz w:val="20"/>
                <w:szCs w:val="20"/>
                <w:lang w:val="tr-TR"/>
              </w:rPr>
              <w:t>05</w:t>
            </w:r>
            <w:r w:rsidR="004D75D7" w:rsidRPr="00244986">
              <w:rPr>
                <w:rFonts w:ascii="CorpoS" w:hAnsi="CorpoS"/>
                <w:sz w:val="20"/>
                <w:szCs w:val="20"/>
                <w:lang w:val="tr-TR"/>
              </w:rPr>
              <w:t>.0</w:t>
            </w:r>
            <w:r w:rsidR="00506B3E" w:rsidRPr="00244986"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4D75D7" w:rsidRPr="00244986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506B3E" w:rsidRPr="00244986">
              <w:rPr>
                <w:rFonts w:ascii="CorpoS" w:hAnsi="CorpoS"/>
                <w:sz w:val="20"/>
                <w:szCs w:val="20"/>
                <w:lang w:val="tr-TR"/>
              </w:rPr>
              <w:t>6</w:t>
            </w:r>
            <w:r w:rsidR="004D75D7" w:rsidRPr="00244986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244986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4C8E27A5" w14:textId="390E53BE" w:rsidR="00FF4F60" w:rsidRPr="00244986" w:rsidRDefault="001C6D41" w:rsidP="001C6D41">
      <w:pPr>
        <w:spacing w:after="0" w:line="280" w:lineRule="exact"/>
        <w:ind w:right="679"/>
        <w:jc w:val="center"/>
        <w:rPr>
          <w:rFonts w:ascii="CorpoS" w:hAnsi="CorpoS"/>
          <w:b/>
          <w:lang w:val="tr-TR"/>
        </w:rPr>
      </w:pPr>
      <w:bookmarkStart w:id="0" w:name="_Hlk190786420"/>
      <w:r w:rsidRPr="00244986">
        <w:rPr>
          <w:rFonts w:ascii="CorpoS" w:hAnsi="CorpoS"/>
          <w:b/>
          <w:sz w:val="28"/>
          <w:szCs w:val="28"/>
          <w:lang w:val="tr-TR"/>
        </w:rPr>
        <w:t>Mercedes-Benz, CES 2026'da en son dijital yeniliklerini sergiliyor</w:t>
      </w:r>
    </w:p>
    <w:p w14:paraId="44D91D2A" w14:textId="2991E93E" w:rsidR="001C6D41" w:rsidRPr="009D7477" w:rsidRDefault="001C6D41" w:rsidP="001C6D41">
      <w:pPr>
        <w:pStyle w:val="07Subheadline"/>
        <w:numPr>
          <w:ilvl w:val="0"/>
          <w:numId w:val="39"/>
        </w:numPr>
        <w:spacing w:before="120" w:after="120"/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</w:pP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CES 2026'da yeni tamamen elektrikli Mercedes-Benz GLC’nin ABD prömiyeri </w:t>
      </w:r>
    </w:p>
    <w:p w14:paraId="01CB24D7" w14:textId="77777777" w:rsidR="001C6D41" w:rsidRPr="009D7477" w:rsidRDefault="001C6D41" w:rsidP="001C6D41">
      <w:pPr>
        <w:pStyle w:val="07Subheadline"/>
        <w:numPr>
          <w:ilvl w:val="0"/>
          <w:numId w:val="39"/>
        </w:numPr>
        <w:spacing w:before="120" w:after="120"/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</w:pP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Müzikte yeni bir seviye: MBUX entegrasyonu ve Apple CarPlay’de Dolby Atmos ile 3 boyutlu ses deneyimi, Mercedes-Benz’in ‘Welcome home.’ vizyonunu üstün konfor ve e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lence deneyimiyle hayata ge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ç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iriyor.</w:t>
      </w:r>
    </w:p>
    <w:p w14:paraId="14602C16" w14:textId="77777777" w:rsidR="001C6D41" w:rsidRPr="009D7477" w:rsidRDefault="001C6D41" w:rsidP="001C6D41">
      <w:pPr>
        <w:pStyle w:val="07Subheadline"/>
        <w:numPr>
          <w:ilvl w:val="0"/>
          <w:numId w:val="39"/>
        </w:numPr>
        <w:spacing w:before="120" w:after="120"/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</w:pP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Geli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tirilmi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 video: TiVo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’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nun destekledi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i DTS AutoStage Video ile tamamen yeni CLA'da videonun yan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 s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ra IMAX Enhanced i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ç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eri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i ve DTS:X ses 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ö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zelli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ine sahip Sony Pictures Entertainment taraf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ndan sunulan RIDEVU.</w:t>
      </w:r>
    </w:p>
    <w:p w14:paraId="2C10D0F7" w14:textId="218D59C3" w:rsidR="00244986" w:rsidRPr="009D7477" w:rsidRDefault="001C6D41" w:rsidP="009D7477">
      <w:pPr>
        <w:pStyle w:val="07Subheadline"/>
        <w:numPr>
          <w:ilvl w:val="0"/>
          <w:numId w:val="39"/>
        </w:numPr>
        <w:spacing w:before="120" w:after="120"/>
        <w:rPr>
          <w:rFonts w:ascii="CorpoS" w:eastAsiaTheme="minorHAnsi" w:hAnsi="CorpoS" w:cstheme="minorBidi"/>
          <w:sz w:val="22"/>
          <w:szCs w:val="22"/>
          <w:lang w:val="tr-TR"/>
        </w:rPr>
      </w:pP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Stratejik teknoloji 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 birlikleri: 140 y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ll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k inovasyon tarihi</w:t>
      </w:r>
      <w:r w:rsidR="00E54BC4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n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deki en son d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ö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n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ü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m noktalar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n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 vurgulayan dijital platformlar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 ve ba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lant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l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ı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 ara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ç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 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çö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z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ü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mlerini geli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tirmek i</w:t>
      </w:r>
      <w:r w:rsidRPr="009D7477">
        <w:rPr>
          <w:rFonts w:ascii="CorpoS" w:eastAsiaTheme="minorHAnsi" w:hAnsi="CorpoS" w:cs="Segoe UI Historic"/>
          <w:b/>
          <w:bCs/>
          <w:sz w:val="22"/>
          <w:szCs w:val="22"/>
          <w:lang w:val="tr-TR" w:eastAsia="en-US"/>
        </w:rPr>
        <w:t>ç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in Dolby, Xperi ve NVIDIA ile 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 xml:space="preserve"> birli</w:t>
      </w:r>
      <w:r w:rsidRPr="009D7477">
        <w:rPr>
          <w:rFonts w:ascii="Calibri" w:eastAsiaTheme="minorHAnsi" w:hAnsi="Calibri" w:cs="Calibri"/>
          <w:b/>
          <w:bCs/>
          <w:sz w:val="22"/>
          <w:szCs w:val="22"/>
          <w:lang w:val="tr-TR" w:eastAsia="en-US"/>
        </w:rPr>
        <w:t>ğ</w:t>
      </w:r>
      <w:r w:rsidRPr="009D7477">
        <w:rPr>
          <w:rFonts w:ascii="CorpoS" w:eastAsiaTheme="minorHAnsi" w:hAnsi="CorpoS" w:cstheme="minorBidi"/>
          <w:b/>
          <w:bCs/>
          <w:sz w:val="22"/>
          <w:szCs w:val="22"/>
          <w:lang w:val="tr-TR" w:eastAsia="en-US"/>
        </w:rPr>
        <w:t>i.</w:t>
      </w:r>
      <w:bookmarkStart w:id="1" w:name="_Hlk190786382"/>
    </w:p>
    <w:p w14:paraId="0C41E60D" w14:textId="641B5337" w:rsidR="001C6D41" w:rsidRPr="00887C58" w:rsidRDefault="001C6D41" w:rsidP="001C6D41">
      <w:pPr>
        <w:pStyle w:val="A03Copytext"/>
        <w:jc w:val="both"/>
        <w:rPr>
          <w:rFonts w:ascii="CorpoS" w:eastAsiaTheme="majorEastAsia" w:hAnsi="CorpoS"/>
          <w:sz w:val="22"/>
          <w:szCs w:val="22"/>
          <w:lang w:val="tr-TR"/>
        </w:rPr>
      </w:pPr>
      <w:r w:rsidRPr="00887C58">
        <w:rPr>
          <w:rFonts w:ascii="CorpoS" w:eastAsiaTheme="majorEastAsia" w:hAnsi="CorpoS"/>
          <w:sz w:val="22"/>
          <w:szCs w:val="22"/>
          <w:lang w:val="tr-TR"/>
        </w:rPr>
        <w:t>Mercedes</w:t>
      </w:r>
      <w:r w:rsidRPr="00244986">
        <w:rPr>
          <w:rFonts w:ascii="CorpoS" w:eastAsiaTheme="majorEastAsia" w:hAnsi="CorpoS"/>
          <w:sz w:val="22"/>
          <w:szCs w:val="22"/>
          <w:lang w:val="tr-TR"/>
        </w:rPr>
        <w:t>-</w:t>
      </w:r>
      <w:r w:rsidRPr="00887C58">
        <w:rPr>
          <w:rFonts w:ascii="CorpoS" w:eastAsiaTheme="majorEastAsia" w:hAnsi="CorpoS"/>
          <w:sz w:val="22"/>
          <w:szCs w:val="22"/>
          <w:lang w:val="tr-TR"/>
        </w:rPr>
        <w:t xml:space="preserve">Benz, CES 2026'da tamamen elektrikli </w:t>
      </w:r>
      <w:r w:rsidR="00E54BC4" w:rsidRPr="00887C58">
        <w:rPr>
          <w:rFonts w:ascii="CorpoS" w:eastAsiaTheme="majorEastAsia" w:hAnsi="CorpoS"/>
          <w:sz w:val="22"/>
          <w:szCs w:val="22"/>
          <w:lang w:val="tr-TR"/>
        </w:rPr>
        <w:t xml:space="preserve">yeni </w:t>
      </w:r>
      <w:r w:rsidRPr="00887C58">
        <w:rPr>
          <w:rFonts w:ascii="CorpoS" w:eastAsiaTheme="majorEastAsia" w:hAnsi="CorpoS"/>
          <w:sz w:val="22"/>
          <w:szCs w:val="22"/>
          <w:lang w:val="tr-TR"/>
        </w:rPr>
        <w:t>GLC</w:t>
      </w:r>
      <w:r w:rsidRPr="00244986">
        <w:rPr>
          <w:rFonts w:ascii="CorpoS" w:eastAsiaTheme="majorEastAsia" w:hAnsi="CorpoS"/>
          <w:sz w:val="22"/>
          <w:szCs w:val="22"/>
          <w:lang w:val="tr-TR"/>
        </w:rPr>
        <w:t>’yi</w:t>
      </w:r>
      <w:r w:rsidRPr="00887C58">
        <w:rPr>
          <w:rFonts w:ascii="CorpoS" w:eastAsiaTheme="majorEastAsia" w:hAnsi="CorpoS"/>
          <w:sz w:val="22"/>
          <w:szCs w:val="22"/>
          <w:lang w:val="tr-TR"/>
        </w:rPr>
        <w:t xml:space="preserve"> ABD</w:t>
      </w:r>
      <w:r w:rsidRPr="00244986">
        <w:rPr>
          <w:rFonts w:ascii="CorpoS" w:eastAsiaTheme="majorEastAsia" w:hAnsi="CorpoS"/>
          <w:sz w:val="22"/>
          <w:szCs w:val="22"/>
          <w:lang w:val="tr-TR"/>
        </w:rPr>
        <w:t>’de</w:t>
      </w:r>
      <w:r w:rsidRPr="00887C58">
        <w:rPr>
          <w:rFonts w:ascii="CorpoS" w:eastAsiaTheme="majorEastAsia" w:hAnsi="CorpoS"/>
          <w:sz w:val="22"/>
          <w:szCs w:val="22"/>
          <w:lang w:val="tr-TR"/>
        </w:rPr>
        <w:t xml:space="preserve"> </w:t>
      </w:r>
      <w:r w:rsidR="004E5154" w:rsidRPr="00887C58">
        <w:rPr>
          <w:rFonts w:ascii="CorpoS" w:eastAsiaTheme="majorEastAsia" w:hAnsi="CorpoS"/>
          <w:sz w:val="22"/>
          <w:szCs w:val="22"/>
          <w:lang w:val="tr-TR"/>
        </w:rPr>
        <w:t xml:space="preserve">ilk kez </w:t>
      </w:r>
      <w:r w:rsidRPr="00887C58">
        <w:rPr>
          <w:rFonts w:ascii="CorpoS" w:eastAsiaTheme="majorEastAsia" w:hAnsi="CorpoS"/>
          <w:sz w:val="22"/>
          <w:szCs w:val="22"/>
          <w:lang w:val="tr-TR"/>
        </w:rPr>
        <w:t xml:space="preserve">tanıtacak. </w:t>
      </w:r>
      <w:r w:rsidRPr="00244986">
        <w:rPr>
          <w:rFonts w:ascii="CorpoS" w:eastAsiaTheme="majorEastAsia" w:hAnsi="CorpoS"/>
          <w:sz w:val="22"/>
          <w:szCs w:val="22"/>
          <w:lang w:val="tr-TR"/>
        </w:rPr>
        <w:t>Ziyaretçiler bu prömiyeri, GLC’nin ba</w:t>
      </w:r>
      <w:r w:rsidRPr="00244986">
        <w:rPr>
          <w:rFonts w:ascii="Calibri" w:eastAsiaTheme="majorEastAsia" w:hAnsi="Calibri" w:cs="Calibri"/>
          <w:sz w:val="22"/>
          <w:szCs w:val="22"/>
          <w:lang w:val="tr-TR"/>
        </w:rPr>
        <w:t>ş</w:t>
      </w:r>
      <w:r w:rsidRPr="00244986">
        <w:rPr>
          <w:rFonts w:ascii="CorpoS" w:eastAsiaTheme="majorEastAsia" w:hAnsi="CorpoS"/>
          <w:sz w:val="22"/>
          <w:szCs w:val="22"/>
          <w:lang w:val="tr-TR"/>
        </w:rPr>
        <w:t>rolde yer ald</w:t>
      </w:r>
      <w:r w:rsidRPr="00244986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alibri" w:eastAsiaTheme="majorEastAsia" w:hAnsi="Calibri" w:cs="Calibri"/>
          <w:sz w:val="22"/>
          <w:szCs w:val="22"/>
          <w:lang w:val="tr-TR"/>
        </w:rPr>
        <w:t>ğ</w:t>
      </w:r>
      <w:r w:rsidRPr="00244986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eastAsiaTheme="majorEastAsia" w:hAnsi="CorpoS"/>
          <w:sz w:val="22"/>
          <w:szCs w:val="22"/>
          <w:lang w:val="tr-TR"/>
        </w:rPr>
        <w:t xml:space="preserve"> ve Apple CarPlay’de Dolby Atmos destekli 3 boyutlu ses ile kendine özgü ses entegrasyonlarını içeren etkileyici ses deneyimlerinin sunulaca</w:t>
      </w:r>
      <w:r w:rsidRPr="00244986">
        <w:rPr>
          <w:rFonts w:ascii="Calibri" w:eastAsiaTheme="majorEastAsia" w:hAnsi="Calibri" w:cs="Calibri"/>
          <w:sz w:val="22"/>
          <w:szCs w:val="22"/>
          <w:lang w:val="tr-TR"/>
        </w:rPr>
        <w:t>ğ</w:t>
      </w:r>
      <w:r w:rsidRPr="00244986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eastAsiaTheme="majorEastAsia" w:hAnsi="CorpoS"/>
          <w:sz w:val="22"/>
          <w:szCs w:val="22"/>
          <w:lang w:val="tr-TR"/>
        </w:rPr>
        <w:t xml:space="preserve"> Las Vegas’taki Dolby Live’da deneyimleyecekler.</w:t>
      </w:r>
    </w:p>
    <w:p w14:paraId="57234881" w14:textId="77777777" w:rsidR="001C6D41" w:rsidRPr="00244986" w:rsidRDefault="001C6D41" w:rsidP="001C6D41">
      <w:pPr>
        <w:pStyle w:val="A03Copytext"/>
        <w:jc w:val="both"/>
        <w:rPr>
          <w:rFonts w:ascii="CorpoS" w:eastAsiaTheme="majorEastAsia" w:hAnsi="CorpoS"/>
          <w:sz w:val="22"/>
          <w:szCs w:val="22"/>
          <w:lang w:val="tr-TR"/>
        </w:rPr>
      </w:pPr>
    </w:p>
    <w:p w14:paraId="7FA15726" w14:textId="28E133DA" w:rsidR="001C6D41" w:rsidRPr="00244986" w:rsidRDefault="00E54BC4" w:rsidP="001C6D41">
      <w:pPr>
        <w:pStyle w:val="A03Copytext"/>
        <w:jc w:val="both"/>
        <w:rPr>
          <w:rFonts w:ascii="CorpoS" w:eastAsiaTheme="majorEastAsia" w:hAnsi="CorpoS"/>
          <w:sz w:val="22"/>
          <w:szCs w:val="22"/>
          <w:lang w:val="tr-TR"/>
        </w:rPr>
      </w:pPr>
      <w:r>
        <w:rPr>
          <w:rFonts w:ascii="CorpoS" w:eastAsiaTheme="majorEastAsia" w:hAnsi="CorpoS"/>
          <w:sz w:val="22"/>
          <w:szCs w:val="22"/>
          <w:lang w:val="tr-TR"/>
        </w:rPr>
        <w:t>T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>amamen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elektrikli </w:t>
      </w:r>
      <w:r>
        <w:rPr>
          <w:rFonts w:ascii="CorpoS" w:eastAsiaTheme="majorEastAsia" w:hAnsi="CorpoS"/>
          <w:sz w:val="22"/>
          <w:szCs w:val="22"/>
          <w:lang w:val="tr-TR"/>
        </w:rPr>
        <w:t>y</w:t>
      </w:r>
      <w:r w:rsidRPr="00244986">
        <w:rPr>
          <w:rFonts w:ascii="CorpoS" w:eastAsiaTheme="majorEastAsia" w:hAnsi="CorpoS"/>
          <w:sz w:val="22"/>
          <w:szCs w:val="22"/>
          <w:lang w:val="tr-TR"/>
        </w:rPr>
        <w:t xml:space="preserve">eni 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GLC, sürü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deneyimini iyile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tirmek i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ç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in tasarlanm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bir dizi yenilik 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 xml:space="preserve">de 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sunuyor. Öne çıkan özellikler arasında yapay </w:t>
      </w:r>
      <w:r w:rsidR="001B138B" w:rsidRPr="007F3CF9">
        <w:rPr>
          <w:rFonts w:ascii="CorpoS" w:eastAsiaTheme="majorEastAsia" w:hAnsi="CorpoS"/>
          <w:sz w:val="22"/>
          <w:szCs w:val="22"/>
          <w:lang w:val="tr-TR"/>
        </w:rPr>
        <w:t>zekâ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destekli MB.OS platformu, Mercedes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>-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Benz'in bugüne kadarki en büyük kesintisiz ekranı olan çarpıcı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 xml:space="preserve"> ve opsiyonel 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39,1 inçlik MBUX Hyperscreen ve 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>herhangi bir araç üreticisinin ilk defa uyguladı</w:t>
      </w:r>
      <w:r w:rsidR="001C6D41" w:rsidRPr="00244986">
        <w:rPr>
          <w:rFonts w:ascii="Calibri" w:eastAsiaTheme="majorEastAsia" w:hAnsi="Calibri" w:cs="Calibri"/>
          <w:sz w:val="22"/>
          <w:szCs w:val="22"/>
          <w:lang w:val="tr-TR"/>
        </w:rPr>
        <w:t>ğ</w:t>
      </w:r>
      <w:r w:rsidR="001C6D41" w:rsidRPr="00244986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 xml:space="preserve"> 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dünyanın ilk ba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ğ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ms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z sertifikal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vegan i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ç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</w:t>
      </w:r>
      <w:r w:rsidR="00244986" w:rsidRPr="007F3CF9">
        <w:rPr>
          <w:rFonts w:ascii="CorpoS" w:eastAsiaTheme="majorEastAsia" w:hAnsi="CorpoS"/>
          <w:sz w:val="22"/>
          <w:szCs w:val="22"/>
          <w:lang w:val="tr-TR"/>
        </w:rPr>
        <w:t>mekân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bulunuyor. Ara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ç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ayr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ca, ak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ll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hava s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spansiyonu ve Microsoft ve Google'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n yapay zek</w:t>
      </w:r>
      <w:r>
        <w:rPr>
          <w:rFonts w:ascii="CorpoS" w:eastAsiaTheme="majorEastAsia" w:hAnsi="CorpoS"/>
          <w:sz w:val="22"/>
          <w:szCs w:val="22"/>
          <w:lang w:val="tr-TR"/>
        </w:rPr>
        <w:t>â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s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n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entegre eden d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nyan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n ilk ara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ç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i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ç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i bilgi-e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lence sistemi olan d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ö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rd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nc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nesil MBUX gibi di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er geli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mi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</w:t>
      </w:r>
      <w:r w:rsidR="001C6D41" w:rsidRPr="00E54BC4">
        <w:rPr>
          <w:rFonts w:ascii="CorpoS" w:eastAsiaTheme="majorEastAsia" w:hAnsi="CorpoS" w:cs="Segoe UI Historic"/>
          <w:sz w:val="22"/>
          <w:szCs w:val="22"/>
          <w:lang w:val="tr-TR"/>
        </w:rPr>
        <w:t>ö</w:t>
      </w:r>
      <w:r w:rsidR="001C6D41" w:rsidRPr="00E54BC4">
        <w:rPr>
          <w:rFonts w:ascii="CorpoS" w:eastAsiaTheme="majorEastAsia" w:hAnsi="CorpoS"/>
          <w:sz w:val="22"/>
          <w:szCs w:val="22"/>
          <w:lang w:val="tr-TR"/>
        </w:rPr>
        <w:t>z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ellikler</w:t>
      </w:r>
      <w:r w:rsidR="001B138B">
        <w:rPr>
          <w:rFonts w:ascii="CorpoS" w:eastAsiaTheme="majorEastAsia" w:hAnsi="CorpoS"/>
          <w:sz w:val="22"/>
          <w:szCs w:val="22"/>
          <w:lang w:val="tr-TR"/>
        </w:rPr>
        <w:t>i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de sunuyor. G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üç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l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800 volt 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arj sistemi h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zl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arj sa</w:t>
      </w:r>
      <w:r w:rsidR="001C6D41" w:rsidRPr="007F3CF9">
        <w:rPr>
          <w:rFonts w:ascii="Calibri" w:eastAsiaTheme="majorEastAsia" w:hAnsi="Calibri" w:cs="Calibri"/>
          <w:sz w:val="22"/>
          <w:szCs w:val="22"/>
          <w:lang w:val="tr-TR"/>
        </w:rPr>
        <w:t>ğ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larken, MB.DRIVE daha g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venli ve daha sezgisel bir deneyim i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ç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in yeni nesil s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r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c</w:t>
      </w:r>
      <w:r w:rsidR="001C6D41" w:rsidRPr="007F3CF9">
        <w:rPr>
          <w:rFonts w:ascii="Segoe UI Historic" w:eastAsiaTheme="majorEastAsia" w:hAnsi="Segoe UI Historic" w:cs="Segoe UI Historic"/>
          <w:sz w:val="22"/>
          <w:szCs w:val="22"/>
          <w:lang w:val="tr-TR"/>
        </w:rPr>
        <w:t>ü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 xml:space="preserve"> destek teknolojileri s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>a</w:t>
      </w:r>
      <w:r w:rsidR="001C6D41" w:rsidRPr="00244986">
        <w:rPr>
          <w:rFonts w:ascii="Calibri" w:eastAsiaTheme="majorEastAsia" w:hAnsi="Calibri" w:cs="Calibri"/>
          <w:sz w:val="22"/>
          <w:szCs w:val="22"/>
          <w:lang w:val="tr-TR"/>
        </w:rPr>
        <w:t>ğ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>l</w:t>
      </w:r>
      <w:r w:rsidR="001C6D41" w:rsidRPr="00244986">
        <w:rPr>
          <w:rFonts w:ascii="Segoe UI Historic" w:eastAsiaTheme="majorEastAsia" w:hAnsi="Segoe UI Historic" w:cs="Segoe UI Historic"/>
          <w:sz w:val="22"/>
          <w:szCs w:val="22"/>
          <w:lang w:val="tr-TR"/>
        </w:rPr>
        <w:t>ı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>yor</w:t>
      </w:r>
      <w:r w:rsidR="001C6D41" w:rsidRPr="007F3CF9">
        <w:rPr>
          <w:rFonts w:ascii="CorpoS" w:eastAsiaTheme="majorEastAsia" w:hAnsi="CorpoS"/>
          <w:sz w:val="22"/>
          <w:szCs w:val="22"/>
          <w:lang w:val="tr-TR"/>
        </w:rPr>
        <w:t>.</w:t>
      </w:r>
    </w:p>
    <w:p w14:paraId="6B994849" w14:textId="77777777" w:rsidR="001C6D41" w:rsidRPr="00244986" w:rsidRDefault="001C6D41" w:rsidP="001C6D41">
      <w:pPr>
        <w:pStyle w:val="A03Copytext"/>
        <w:jc w:val="both"/>
        <w:rPr>
          <w:rFonts w:ascii="CorpoS" w:eastAsiaTheme="majorEastAsia" w:hAnsi="CorpoS"/>
          <w:sz w:val="22"/>
          <w:szCs w:val="22"/>
          <w:lang w:val="tr-TR"/>
        </w:rPr>
      </w:pPr>
    </w:p>
    <w:p w14:paraId="75366FCF" w14:textId="069B9BED" w:rsidR="001C6D41" w:rsidRPr="00244986" w:rsidRDefault="00E54BC4" w:rsidP="001C6D41">
      <w:pPr>
        <w:pStyle w:val="A03Copytext"/>
        <w:jc w:val="both"/>
        <w:rPr>
          <w:rFonts w:ascii="CorpoS" w:eastAsiaTheme="majorEastAsia" w:hAnsi="CorpoS"/>
          <w:sz w:val="22"/>
          <w:szCs w:val="22"/>
          <w:lang w:val="tr-TR"/>
        </w:rPr>
      </w:pPr>
      <w:r>
        <w:rPr>
          <w:rFonts w:ascii="CorpoS" w:eastAsiaTheme="majorEastAsia" w:hAnsi="CorpoS"/>
          <w:sz w:val="22"/>
          <w:szCs w:val="22"/>
          <w:lang w:val="tr-TR"/>
        </w:rPr>
        <w:t>E</w:t>
      </w:r>
      <w:r w:rsidR="001C6D41" w:rsidRPr="0068194B">
        <w:rPr>
          <w:rFonts w:ascii="CorpoS" w:eastAsiaTheme="majorEastAsia" w:hAnsi="CorpoS"/>
          <w:sz w:val="22"/>
          <w:szCs w:val="22"/>
          <w:lang w:val="tr-TR"/>
        </w:rPr>
        <w:t xml:space="preserve">lektrikli </w:t>
      </w:r>
      <w:r>
        <w:rPr>
          <w:rFonts w:ascii="CorpoS" w:eastAsiaTheme="majorEastAsia" w:hAnsi="CorpoS"/>
          <w:sz w:val="22"/>
          <w:szCs w:val="22"/>
          <w:lang w:val="tr-TR"/>
        </w:rPr>
        <w:t>y</w:t>
      </w:r>
      <w:r w:rsidRPr="0068194B">
        <w:rPr>
          <w:rFonts w:ascii="CorpoS" w:eastAsiaTheme="majorEastAsia" w:hAnsi="CorpoS"/>
          <w:sz w:val="22"/>
          <w:szCs w:val="22"/>
          <w:lang w:val="tr-TR"/>
        </w:rPr>
        <w:t xml:space="preserve">eni </w:t>
      </w:r>
      <w:r w:rsidR="001C6D41" w:rsidRPr="0068194B">
        <w:rPr>
          <w:rFonts w:ascii="CorpoS" w:eastAsiaTheme="majorEastAsia" w:hAnsi="CorpoS"/>
          <w:sz w:val="22"/>
          <w:szCs w:val="22"/>
          <w:lang w:val="tr-TR"/>
        </w:rPr>
        <w:t>GLC,</w:t>
      </w:r>
      <w:r w:rsidR="001B138B">
        <w:rPr>
          <w:rFonts w:ascii="CorpoS" w:eastAsiaTheme="majorEastAsia" w:hAnsi="CorpoS"/>
          <w:sz w:val="22"/>
          <w:szCs w:val="22"/>
          <w:lang w:val="tr-TR"/>
        </w:rPr>
        <w:t xml:space="preserve"> </w:t>
      </w:r>
      <w:r w:rsidR="001C6D41" w:rsidRPr="0068194B">
        <w:rPr>
          <w:rFonts w:ascii="CorpoS" w:eastAsiaTheme="majorEastAsia" w:hAnsi="CorpoS"/>
          <w:sz w:val="22"/>
          <w:szCs w:val="22"/>
          <w:lang w:val="tr-TR"/>
        </w:rPr>
        <w:t>483 b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>g</w:t>
      </w:r>
      <w:r w:rsidR="001C6D41" w:rsidRPr="0068194B">
        <w:rPr>
          <w:rFonts w:ascii="CorpoS" w:eastAsiaTheme="majorEastAsia" w:hAnsi="CorpoS"/>
          <w:sz w:val="22"/>
          <w:szCs w:val="22"/>
          <w:lang w:val="tr-TR"/>
        </w:rPr>
        <w:t xml:space="preserve"> ve 713 km'ye</w:t>
      </w:r>
      <w:r w:rsidR="001C6D41" w:rsidRPr="00244986">
        <w:rPr>
          <w:rStyle w:val="DipnotBavurusu"/>
          <w:rFonts w:ascii="CorpoS" w:eastAsiaTheme="majorEastAsia" w:hAnsi="CorpoS"/>
          <w:sz w:val="22"/>
          <w:szCs w:val="22"/>
          <w:lang w:val="tr-TR"/>
        </w:rPr>
        <w:footnoteReference w:id="1"/>
      </w:r>
      <w:r w:rsidR="001C6D41" w:rsidRPr="0068194B">
        <w:rPr>
          <w:rFonts w:ascii="CorpoS" w:eastAsiaTheme="majorEastAsia" w:hAnsi="CorpoS"/>
          <w:sz w:val="22"/>
          <w:szCs w:val="22"/>
          <w:lang w:val="tr-TR"/>
        </w:rPr>
        <w:t xml:space="preserve"> kadar menzili ile lüks SUV kategorisinde performans ve inovasyon için yeni bir </w:t>
      </w:r>
      <w:r w:rsidR="001C6D41" w:rsidRPr="00244986">
        <w:rPr>
          <w:rFonts w:ascii="CorpoS" w:eastAsiaTheme="majorEastAsia" w:hAnsi="CorpoS"/>
          <w:sz w:val="22"/>
          <w:szCs w:val="22"/>
          <w:lang w:val="tr-TR"/>
        </w:rPr>
        <w:t>standart</w:t>
      </w:r>
      <w:r w:rsidR="001C6D41" w:rsidRPr="0068194B">
        <w:rPr>
          <w:rFonts w:ascii="CorpoS" w:eastAsiaTheme="majorEastAsia" w:hAnsi="CorpoS"/>
          <w:sz w:val="22"/>
          <w:szCs w:val="22"/>
          <w:lang w:val="tr-TR"/>
        </w:rPr>
        <w:t xml:space="preserve"> belirliyor. </w:t>
      </w:r>
    </w:p>
    <w:p w14:paraId="446C44D8" w14:textId="1485AA34" w:rsidR="001C6D41" w:rsidRPr="00244986" w:rsidRDefault="001C6D41" w:rsidP="001C6D41">
      <w:pPr>
        <w:pStyle w:val="A02Headline2"/>
        <w:jc w:val="both"/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</w:pPr>
      <w:r w:rsidRPr="00244986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 xml:space="preserve">Dolby Live Salonu’nda Mercedes-Benz: </w:t>
      </w:r>
      <w:r w:rsidR="00E54BC4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>T</w:t>
      </w:r>
      <w:r w:rsidRPr="00244986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 xml:space="preserve">amamen elektrikli </w:t>
      </w:r>
      <w:r w:rsidR="00E54BC4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>y</w:t>
      </w:r>
      <w:r w:rsidR="00E54BC4" w:rsidRPr="00244986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 xml:space="preserve">eni </w:t>
      </w:r>
      <w:r w:rsidRPr="00244986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>Mercedes-Benz GLC</w:t>
      </w:r>
    </w:p>
    <w:p w14:paraId="0899FAFF" w14:textId="5CC12902" w:rsidR="001C6D41" w:rsidRPr="00244986" w:rsidRDefault="001C6D41" w:rsidP="001C6D41">
      <w:pPr>
        <w:pStyle w:val="A04List"/>
        <w:numPr>
          <w:ilvl w:val="0"/>
          <w:numId w:val="41"/>
        </w:numPr>
        <w:jc w:val="both"/>
        <w:rPr>
          <w:rFonts w:ascii="CorpoS" w:hAnsi="CorpoS"/>
          <w:sz w:val="22"/>
          <w:szCs w:val="22"/>
          <w:lang w:val="tr-TR"/>
        </w:rPr>
      </w:pPr>
      <w:r w:rsidRPr="00244986">
        <w:rPr>
          <w:rFonts w:ascii="CorpoS" w:hAnsi="CorpoS"/>
          <w:sz w:val="22"/>
          <w:szCs w:val="22"/>
          <w:lang w:val="tr-TR"/>
        </w:rPr>
        <w:t xml:space="preserve">Tamamen elektrikli </w:t>
      </w:r>
      <w:r w:rsidR="00E54BC4" w:rsidRPr="00244986">
        <w:rPr>
          <w:rFonts w:ascii="CorpoS" w:hAnsi="CorpoS"/>
          <w:sz w:val="22"/>
          <w:szCs w:val="22"/>
          <w:lang w:val="tr-TR"/>
        </w:rPr>
        <w:t xml:space="preserve">yeni </w:t>
      </w:r>
      <w:r w:rsidRPr="00244986">
        <w:rPr>
          <w:rFonts w:ascii="CorpoS" w:hAnsi="CorpoS"/>
          <w:sz w:val="22"/>
          <w:szCs w:val="22"/>
          <w:lang w:val="tr-TR"/>
        </w:rPr>
        <w:t>GLC, Las Vegas'taki Dolby Live Salonu'nda sahne alacak.</w:t>
      </w:r>
    </w:p>
    <w:p w14:paraId="163ECB07" w14:textId="3E8C795C" w:rsidR="001C6D41" w:rsidRPr="00244986" w:rsidRDefault="001C6D41" w:rsidP="001C6D41">
      <w:pPr>
        <w:pStyle w:val="A04List"/>
        <w:numPr>
          <w:ilvl w:val="0"/>
          <w:numId w:val="41"/>
        </w:numPr>
        <w:jc w:val="both"/>
        <w:rPr>
          <w:rFonts w:ascii="CorpoS" w:hAnsi="CorpoS"/>
          <w:sz w:val="22"/>
          <w:szCs w:val="22"/>
          <w:lang w:val="tr-TR"/>
        </w:rPr>
      </w:pPr>
      <w:r w:rsidRPr="00244986">
        <w:rPr>
          <w:rFonts w:ascii="CorpoS" w:hAnsi="CorpoS"/>
          <w:sz w:val="22"/>
          <w:szCs w:val="22"/>
          <w:lang w:val="tr-TR"/>
        </w:rPr>
        <w:t>Tanıtımda, kendine özgü ses entegrasyonlar</w:t>
      </w:r>
      <w:r w:rsidR="001B138B">
        <w:rPr>
          <w:rFonts w:ascii="CorpoS" w:hAnsi="CorpoS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ve Apple CarPlay'de Dolby Atmos ile 3 boyutlu ses deneyimi sergilenecek. </w:t>
      </w:r>
      <w:r w:rsidR="00E54BC4">
        <w:rPr>
          <w:rFonts w:ascii="CorpoS" w:hAnsi="CorpoS"/>
          <w:sz w:val="22"/>
          <w:szCs w:val="22"/>
          <w:lang w:val="tr-TR"/>
        </w:rPr>
        <w:t>Y</w:t>
      </w:r>
      <w:r w:rsidRPr="00244986">
        <w:rPr>
          <w:rFonts w:ascii="CorpoS" w:hAnsi="CorpoS"/>
          <w:sz w:val="22"/>
          <w:szCs w:val="22"/>
          <w:lang w:val="tr-TR"/>
        </w:rPr>
        <w:t>eni CLA ve GLB'de bulunan CarPlay'de Dolby Atmos ile 3 boyutlu ses, tam</w:t>
      </w:r>
      <w:r w:rsidR="001B138B">
        <w:rPr>
          <w:rFonts w:ascii="CorpoS" w:hAnsi="CorpoS"/>
          <w:sz w:val="22"/>
          <w:szCs w:val="22"/>
          <w:lang w:val="tr-TR"/>
        </w:rPr>
        <w:t>a</w:t>
      </w:r>
      <w:r w:rsidRPr="00244986">
        <w:rPr>
          <w:rFonts w:ascii="CorpoS" w:hAnsi="CorpoS"/>
          <w:sz w:val="22"/>
          <w:szCs w:val="22"/>
          <w:lang w:val="tr-TR"/>
        </w:rPr>
        <w:t xml:space="preserve">men elektrikli </w:t>
      </w:r>
      <w:r w:rsidR="00E54BC4" w:rsidRPr="00244986">
        <w:rPr>
          <w:rFonts w:ascii="CorpoS" w:hAnsi="CorpoS"/>
          <w:sz w:val="22"/>
          <w:szCs w:val="22"/>
          <w:lang w:val="tr-TR"/>
        </w:rPr>
        <w:t xml:space="preserve">yeni </w:t>
      </w:r>
      <w:r w:rsidRPr="00244986">
        <w:rPr>
          <w:rFonts w:ascii="CorpoS" w:hAnsi="CorpoS"/>
          <w:sz w:val="22"/>
          <w:szCs w:val="22"/>
          <w:lang w:val="tr-TR"/>
        </w:rPr>
        <w:t>GLC'de daha önce hiç olmadı</w:t>
      </w:r>
      <w:r w:rsidRPr="00244986">
        <w:rPr>
          <w:rFonts w:ascii="Calibri" w:hAnsi="Calibri" w:cs="Calibri"/>
          <w:sz w:val="22"/>
          <w:szCs w:val="22"/>
          <w:lang w:val="tr-TR"/>
        </w:rPr>
        <w:t>ğ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kadar s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orpoS" w:hAnsi="CorpoS"/>
          <w:sz w:val="22"/>
          <w:szCs w:val="22"/>
          <w:lang w:val="tr-TR"/>
        </w:rPr>
        <w:t>r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orpoS" w:hAnsi="CorpoS"/>
          <w:sz w:val="22"/>
          <w:szCs w:val="22"/>
          <w:lang w:val="tr-TR"/>
        </w:rPr>
        <w:t>kleyici bir ses deneyimi sunuyor.</w:t>
      </w:r>
    </w:p>
    <w:p w14:paraId="01FF7C7A" w14:textId="77777777" w:rsidR="001C6D41" w:rsidRPr="00244986" w:rsidRDefault="001C6D41" w:rsidP="001C6D41">
      <w:pPr>
        <w:pStyle w:val="A04List"/>
        <w:numPr>
          <w:ilvl w:val="0"/>
          <w:numId w:val="41"/>
        </w:numPr>
        <w:jc w:val="both"/>
        <w:rPr>
          <w:rFonts w:ascii="CorpoS" w:hAnsi="CorpoS"/>
          <w:sz w:val="22"/>
          <w:szCs w:val="22"/>
          <w:lang w:val="tr-TR"/>
        </w:rPr>
      </w:pPr>
      <w:r w:rsidRPr="00244986">
        <w:rPr>
          <w:rFonts w:ascii="CorpoS" w:hAnsi="CorpoS"/>
          <w:sz w:val="22"/>
          <w:szCs w:val="22"/>
          <w:lang w:val="tr-TR"/>
        </w:rPr>
        <w:t>Di</w:t>
      </w:r>
      <w:r w:rsidRPr="00244986">
        <w:rPr>
          <w:rFonts w:ascii="Calibri" w:hAnsi="Calibri" w:cs="Calibri"/>
          <w:sz w:val="22"/>
          <w:szCs w:val="22"/>
          <w:lang w:val="tr-TR"/>
        </w:rPr>
        <w:t>ğ</w:t>
      </w:r>
      <w:r w:rsidRPr="00244986">
        <w:rPr>
          <w:rFonts w:ascii="CorpoS" w:hAnsi="CorpoS"/>
          <w:sz w:val="22"/>
          <w:szCs w:val="22"/>
          <w:lang w:val="tr-TR"/>
        </w:rPr>
        <w:t xml:space="preserve">er 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ö</w:t>
      </w:r>
      <w:r w:rsidRPr="00244986">
        <w:rPr>
          <w:rFonts w:ascii="CorpoS" w:hAnsi="CorpoS"/>
          <w:sz w:val="22"/>
          <w:szCs w:val="22"/>
          <w:lang w:val="tr-TR"/>
        </w:rPr>
        <w:t>zellikler aras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nda en yeni kesintisiz s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orpoS" w:hAnsi="CorpoS"/>
          <w:sz w:val="22"/>
          <w:szCs w:val="22"/>
          <w:lang w:val="tr-TR"/>
        </w:rPr>
        <w:t>tundan sütuna MBUX Hyperscreen, Dolby Atmos ile kendine özgü sesli kitap ve geli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>tirilmi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Apple CarPlay i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>levselli</w:t>
      </w:r>
      <w:r w:rsidRPr="00244986">
        <w:rPr>
          <w:rFonts w:ascii="Calibri" w:hAnsi="Calibri" w:cs="Calibri"/>
          <w:sz w:val="22"/>
          <w:szCs w:val="22"/>
          <w:lang w:val="tr-TR"/>
        </w:rPr>
        <w:t>ğ</w:t>
      </w:r>
      <w:r w:rsidRPr="00244986">
        <w:rPr>
          <w:rFonts w:ascii="CorpoS" w:hAnsi="CorpoS"/>
          <w:sz w:val="22"/>
          <w:szCs w:val="22"/>
          <w:lang w:val="tr-TR"/>
        </w:rPr>
        <w:t>i bulunuyor.</w:t>
      </w:r>
    </w:p>
    <w:p w14:paraId="4156F8E3" w14:textId="2E188FF2" w:rsidR="001C6D41" w:rsidRPr="00244986" w:rsidRDefault="001C6D41" w:rsidP="001C6D41">
      <w:pPr>
        <w:pStyle w:val="A02Headline2"/>
        <w:jc w:val="both"/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</w:pPr>
      <w:r w:rsidRPr="00244986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>Xperi Standı’ndaki Mercedes-Benz: Yeni CLA’da geli</w:t>
      </w:r>
      <w:r w:rsidRPr="00244986">
        <w:rPr>
          <w:rFonts w:ascii="Calibri" w:eastAsiaTheme="minorEastAsia" w:hAnsi="Calibri" w:cs="Calibri"/>
          <w:b/>
          <w:bCs/>
          <w:color w:val="auto"/>
          <w:sz w:val="22"/>
          <w:szCs w:val="22"/>
          <w:lang w:val="tr-TR"/>
        </w:rPr>
        <w:t>ş</w:t>
      </w:r>
      <w:r w:rsidRPr="00244986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>tirilmi</w:t>
      </w:r>
      <w:r w:rsidRPr="00244986">
        <w:rPr>
          <w:rFonts w:ascii="Calibri" w:eastAsiaTheme="minorEastAsia" w:hAnsi="Calibri" w:cs="Calibri"/>
          <w:b/>
          <w:bCs/>
          <w:color w:val="auto"/>
          <w:sz w:val="22"/>
          <w:szCs w:val="22"/>
          <w:lang w:val="tr-TR"/>
        </w:rPr>
        <w:t>ş</w:t>
      </w:r>
      <w:r w:rsidRPr="00244986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 xml:space="preserve"> video ak</w:t>
      </w:r>
      <w:r w:rsidRPr="00244986">
        <w:rPr>
          <w:rFonts w:ascii="Segoe UI Historic" w:eastAsiaTheme="minorEastAsia" w:hAnsi="Segoe UI Historic" w:cs="Segoe UI Historic"/>
          <w:b/>
          <w:bCs/>
          <w:color w:val="auto"/>
          <w:sz w:val="22"/>
          <w:szCs w:val="22"/>
          <w:lang w:val="tr-TR"/>
        </w:rPr>
        <w:t>ı</w:t>
      </w:r>
      <w:r w:rsidRPr="00244986">
        <w:rPr>
          <w:rFonts w:ascii="Calibri" w:eastAsiaTheme="minorEastAsia" w:hAnsi="Calibri" w:cs="Calibri"/>
          <w:b/>
          <w:bCs/>
          <w:color w:val="auto"/>
          <w:sz w:val="22"/>
          <w:szCs w:val="22"/>
          <w:lang w:val="tr-TR"/>
        </w:rPr>
        <w:t>ş</w:t>
      </w:r>
      <w:r w:rsidRPr="00244986">
        <w:rPr>
          <w:rFonts w:ascii="Segoe UI Historic" w:eastAsiaTheme="minorEastAsia" w:hAnsi="Segoe UI Historic" w:cs="Segoe UI Historic"/>
          <w:b/>
          <w:bCs/>
          <w:color w:val="auto"/>
          <w:sz w:val="22"/>
          <w:szCs w:val="22"/>
          <w:lang w:val="tr-TR"/>
        </w:rPr>
        <w:t>ı</w:t>
      </w:r>
      <w:r w:rsidRPr="00244986">
        <w:rPr>
          <w:rFonts w:ascii="CorpoS" w:eastAsiaTheme="minorEastAsia" w:hAnsi="CorpoS" w:cstheme="minorBidi"/>
          <w:b/>
          <w:bCs/>
          <w:color w:val="auto"/>
          <w:sz w:val="22"/>
          <w:szCs w:val="22"/>
          <w:lang w:val="tr-TR"/>
        </w:rPr>
        <w:t xml:space="preserve"> </w:t>
      </w:r>
    </w:p>
    <w:p w14:paraId="4096E885" w14:textId="7F57025D" w:rsidR="001C6D41" w:rsidRPr="00244986" w:rsidRDefault="001C6D41" w:rsidP="001C6D41">
      <w:pPr>
        <w:pStyle w:val="A04List"/>
        <w:numPr>
          <w:ilvl w:val="0"/>
          <w:numId w:val="41"/>
        </w:numPr>
        <w:jc w:val="both"/>
        <w:rPr>
          <w:rFonts w:ascii="CorpoS" w:hAnsi="CorpoS"/>
          <w:sz w:val="22"/>
          <w:szCs w:val="22"/>
          <w:lang w:val="tr-TR"/>
        </w:rPr>
      </w:pPr>
      <w:bookmarkStart w:id="2" w:name="_Hlk217467930"/>
      <w:r w:rsidRPr="00244986">
        <w:rPr>
          <w:rFonts w:ascii="CorpoS" w:hAnsi="CorpoS"/>
          <w:sz w:val="22"/>
          <w:szCs w:val="22"/>
          <w:lang w:val="tr-TR"/>
        </w:rPr>
        <w:t>TiVo tarafından desteklenen DTS AutoStage Video ile yeni CLA'da video akı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n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n tan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t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m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.</w:t>
      </w:r>
    </w:p>
    <w:p w14:paraId="78630ECE" w14:textId="77777777" w:rsidR="001C6D41" w:rsidRPr="00E54BC4" w:rsidRDefault="001C6D41" w:rsidP="001C6D41">
      <w:pPr>
        <w:pStyle w:val="A04List"/>
        <w:numPr>
          <w:ilvl w:val="0"/>
          <w:numId w:val="41"/>
        </w:numPr>
        <w:jc w:val="both"/>
        <w:rPr>
          <w:rFonts w:ascii="CorpoS" w:hAnsi="CorpoS"/>
          <w:sz w:val="22"/>
          <w:szCs w:val="22"/>
          <w:lang w:val="tr-TR"/>
        </w:rPr>
      </w:pPr>
      <w:r w:rsidRPr="00E54BC4">
        <w:rPr>
          <w:rFonts w:ascii="CorpoS" w:hAnsi="CorpoS"/>
          <w:sz w:val="22"/>
          <w:szCs w:val="22"/>
          <w:lang w:val="tr-TR"/>
        </w:rPr>
        <w:lastRenderedPageBreak/>
        <w:t>Sony Pictures Entertainment tarafından sunulan RIDEVU, IMAX Enhanced içeri</w:t>
      </w:r>
      <w:r w:rsidRPr="00E54BC4">
        <w:rPr>
          <w:rFonts w:ascii="CorpoS" w:hAnsi="CorpoS" w:cs="Calibri"/>
          <w:sz w:val="22"/>
          <w:szCs w:val="22"/>
          <w:lang w:val="tr-TR"/>
        </w:rPr>
        <w:t>ğ</w:t>
      </w:r>
      <w:r w:rsidRPr="00E54BC4">
        <w:rPr>
          <w:rFonts w:ascii="CorpoS" w:hAnsi="CorpoS"/>
          <w:sz w:val="22"/>
          <w:szCs w:val="22"/>
          <w:lang w:val="tr-TR"/>
        </w:rPr>
        <w:t>i ve DTS:X ses özelli</w:t>
      </w:r>
      <w:r w:rsidRPr="00E54BC4">
        <w:rPr>
          <w:rFonts w:ascii="CorpoS" w:hAnsi="CorpoS" w:cs="Calibri"/>
          <w:sz w:val="22"/>
          <w:szCs w:val="22"/>
          <w:lang w:val="tr-TR"/>
        </w:rPr>
        <w:t>ğ</w:t>
      </w:r>
      <w:r w:rsidRPr="00E54BC4">
        <w:rPr>
          <w:rFonts w:ascii="CorpoS" w:hAnsi="CorpoS"/>
          <w:sz w:val="22"/>
          <w:szCs w:val="22"/>
          <w:lang w:val="tr-TR"/>
        </w:rPr>
        <w:t>ini sunarak e</w:t>
      </w:r>
      <w:r w:rsidRPr="00E54BC4">
        <w:rPr>
          <w:rFonts w:ascii="CorpoS" w:hAnsi="CorpoS" w:cs="Calibri"/>
          <w:sz w:val="22"/>
          <w:szCs w:val="22"/>
          <w:lang w:val="tr-TR"/>
        </w:rPr>
        <w:t>ğ</w:t>
      </w:r>
      <w:r w:rsidRPr="00E54BC4">
        <w:rPr>
          <w:rFonts w:ascii="CorpoS" w:hAnsi="CorpoS"/>
          <w:sz w:val="22"/>
          <w:szCs w:val="22"/>
          <w:lang w:val="tr-TR"/>
        </w:rPr>
        <w:t>lence se</w:t>
      </w:r>
      <w:r w:rsidRPr="00E54BC4">
        <w:rPr>
          <w:rFonts w:ascii="CorpoS" w:hAnsi="CorpoS" w:cs="Segoe UI Historic"/>
          <w:sz w:val="22"/>
          <w:szCs w:val="22"/>
          <w:lang w:val="tr-TR"/>
        </w:rPr>
        <w:t>ç</w:t>
      </w:r>
      <w:r w:rsidRPr="00E54BC4">
        <w:rPr>
          <w:rFonts w:ascii="CorpoS" w:hAnsi="CorpoS"/>
          <w:sz w:val="22"/>
          <w:szCs w:val="22"/>
          <w:lang w:val="tr-TR"/>
        </w:rPr>
        <w:t>eneklerini geni</w:t>
      </w:r>
      <w:r w:rsidRPr="00E54BC4">
        <w:rPr>
          <w:rFonts w:ascii="CorpoS" w:hAnsi="CorpoS" w:cs="Calibri"/>
          <w:sz w:val="22"/>
          <w:szCs w:val="22"/>
          <w:lang w:val="tr-TR"/>
        </w:rPr>
        <w:t>ş</w:t>
      </w:r>
      <w:r w:rsidRPr="00E54BC4">
        <w:rPr>
          <w:rFonts w:ascii="CorpoS" w:hAnsi="CorpoS"/>
          <w:sz w:val="22"/>
          <w:szCs w:val="22"/>
          <w:lang w:val="tr-TR"/>
        </w:rPr>
        <w:t>letiyor ve kullan</w:t>
      </w:r>
      <w:r w:rsidRPr="00E54BC4">
        <w:rPr>
          <w:rFonts w:ascii="CorpoS" w:hAnsi="CorpoS" w:cs="Segoe UI Historic"/>
          <w:sz w:val="22"/>
          <w:szCs w:val="22"/>
          <w:lang w:val="tr-TR"/>
        </w:rPr>
        <w:t>ı</w:t>
      </w:r>
      <w:r w:rsidRPr="00E54BC4">
        <w:rPr>
          <w:rFonts w:ascii="CorpoS" w:hAnsi="CorpoS"/>
          <w:sz w:val="22"/>
          <w:szCs w:val="22"/>
          <w:lang w:val="tr-TR"/>
        </w:rPr>
        <w:t>c</w:t>
      </w:r>
      <w:r w:rsidRPr="00E54BC4">
        <w:rPr>
          <w:rFonts w:ascii="CorpoS" w:hAnsi="CorpoS" w:cs="Segoe UI Historic"/>
          <w:sz w:val="22"/>
          <w:szCs w:val="22"/>
          <w:lang w:val="tr-TR"/>
        </w:rPr>
        <w:t>ı</w:t>
      </w:r>
      <w:r w:rsidRPr="00E54BC4">
        <w:rPr>
          <w:rFonts w:ascii="CorpoS" w:hAnsi="CorpoS"/>
          <w:sz w:val="22"/>
          <w:szCs w:val="22"/>
          <w:lang w:val="tr-TR"/>
        </w:rPr>
        <w:t>lara daha fazla se</w:t>
      </w:r>
      <w:r w:rsidRPr="00E54BC4">
        <w:rPr>
          <w:rFonts w:ascii="CorpoS" w:hAnsi="CorpoS" w:cs="Segoe UI Historic"/>
          <w:sz w:val="22"/>
          <w:szCs w:val="22"/>
          <w:lang w:val="tr-TR"/>
        </w:rPr>
        <w:t>ç</w:t>
      </w:r>
      <w:r w:rsidRPr="00E54BC4">
        <w:rPr>
          <w:rFonts w:ascii="CorpoS" w:hAnsi="CorpoS"/>
          <w:sz w:val="22"/>
          <w:szCs w:val="22"/>
          <w:lang w:val="tr-TR"/>
        </w:rPr>
        <w:t>enek ve esneklik sa</w:t>
      </w:r>
      <w:r w:rsidRPr="00E54BC4">
        <w:rPr>
          <w:rFonts w:ascii="CorpoS" w:hAnsi="CorpoS" w:cs="Calibri"/>
          <w:sz w:val="22"/>
          <w:szCs w:val="22"/>
          <w:lang w:val="tr-TR"/>
        </w:rPr>
        <w:t>ğ</w:t>
      </w:r>
      <w:r w:rsidRPr="00E54BC4">
        <w:rPr>
          <w:rFonts w:ascii="CorpoS" w:hAnsi="CorpoS"/>
          <w:sz w:val="22"/>
          <w:szCs w:val="22"/>
          <w:lang w:val="tr-TR"/>
        </w:rPr>
        <w:t>l</w:t>
      </w:r>
      <w:r w:rsidRPr="00E54BC4">
        <w:rPr>
          <w:rFonts w:ascii="CorpoS" w:hAnsi="CorpoS" w:cs="Segoe UI Historic"/>
          <w:sz w:val="22"/>
          <w:szCs w:val="22"/>
          <w:lang w:val="tr-TR"/>
        </w:rPr>
        <w:t>ı</w:t>
      </w:r>
      <w:r w:rsidRPr="00E54BC4">
        <w:rPr>
          <w:rFonts w:ascii="CorpoS" w:hAnsi="CorpoS"/>
          <w:sz w:val="22"/>
          <w:szCs w:val="22"/>
          <w:lang w:val="tr-TR"/>
        </w:rPr>
        <w:t>yor.</w:t>
      </w:r>
    </w:p>
    <w:bookmarkEnd w:id="2"/>
    <w:p w14:paraId="0B3BE289" w14:textId="77777777" w:rsidR="001C6D41" w:rsidRPr="00244986" w:rsidRDefault="001C6D41" w:rsidP="001C6D41">
      <w:pPr>
        <w:pStyle w:val="A04List"/>
        <w:numPr>
          <w:ilvl w:val="0"/>
          <w:numId w:val="0"/>
        </w:numPr>
        <w:ind w:left="575"/>
        <w:jc w:val="both"/>
        <w:rPr>
          <w:rFonts w:ascii="CorpoS" w:hAnsi="CorpoS"/>
          <w:sz w:val="22"/>
          <w:szCs w:val="22"/>
          <w:lang w:val="tr-TR"/>
        </w:rPr>
      </w:pPr>
    </w:p>
    <w:p w14:paraId="136E5240" w14:textId="77777777" w:rsidR="001C6D41" w:rsidRPr="00244986" w:rsidRDefault="001C6D41" w:rsidP="001C6D41">
      <w:pPr>
        <w:pStyle w:val="A04List"/>
        <w:numPr>
          <w:ilvl w:val="0"/>
          <w:numId w:val="0"/>
        </w:numPr>
        <w:jc w:val="both"/>
        <w:rPr>
          <w:rFonts w:ascii="CorpoS" w:hAnsi="CorpoS"/>
          <w:sz w:val="22"/>
          <w:szCs w:val="22"/>
          <w:lang w:val="tr-TR"/>
        </w:rPr>
      </w:pPr>
      <w:r w:rsidRPr="00244986">
        <w:rPr>
          <w:rFonts w:ascii="CorpoS" w:hAnsi="CorpoS"/>
          <w:sz w:val="22"/>
          <w:szCs w:val="22"/>
          <w:lang w:val="tr-TR"/>
        </w:rPr>
        <w:t>Mercedes-Benz, NVIDIA yapay zekâ tarafından desteklenen yeni nesil MB.DRIVE teknolojisi, tam kapsamlı otonom sürü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yaz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l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m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ve h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zland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r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lm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i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>lem g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orpoS" w:hAnsi="CorpoS"/>
          <w:sz w:val="22"/>
          <w:szCs w:val="22"/>
          <w:lang w:val="tr-TR"/>
        </w:rPr>
        <w:t>c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orpoS" w:hAnsi="CorpoS"/>
          <w:sz w:val="22"/>
          <w:szCs w:val="22"/>
          <w:lang w:val="tr-TR"/>
        </w:rPr>
        <w:t>nün yer aldı</w:t>
      </w:r>
      <w:r w:rsidRPr="00244986">
        <w:rPr>
          <w:rFonts w:ascii="Calibri" w:hAnsi="Calibri" w:cs="Calibri"/>
          <w:sz w:val="22"/>
          <w:szCs w:val="22"/>
          <w:lang w:val="tr-TR"/>
        </w:rPr>
        <w:t>ğ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tamamen yeni CLA modelini tanıtıyor.</w:t>
      </w:r>
    </w:p>
    <w:p w14:paraId="0A5628BC" w14:textId="77777777" w:rsidR="001C6D41" w:rsidRPr="00244986" w:rsidRDefault="001C6D41" w:rsidP="001C6D41">
      <w:pPr>
        <w:pStyle w:val="A04List"/>
        <w:numPr>
          <w:ilvl w:val="0"/>
          <w:numId w:val="0"/>
        </w:numPr>
        <w:jc w:val="both"/>
        <w:rPr>
          <w:rFonts w:ascii="CorpoS" w:hAnsi="CorpoS"/>
          <w:sz w:val="22"/>
          <w:szCs w:val="22"/>
          <w:lang w:val="tr-TR"/>
        </w:rPr>
      </w:pPr>
    </w:p>
    <w:p w14:paraId="266572B7" w14:textId="77777777" w:rsidR="001C6D41" w:rsidRPr="00244986" w:rsidRDefault="001C6D41" w:rsidP="001C6D41">
      <w:pPr>
        <w:pStyle w:val="A04List"/>
        <w:numPr>
          <w:ilvl w:val="0"/>
          <w:numId w:val="41"/>
        </w:numPr>
        <w:jc w:val="both"/>
        <w:rPr>
          <w:rFonts w:ascii="CorpoS" w:hAnsi="CorpoS"/>
          <w:sz w:val="22"/>
          <w:szCs w:val="22"/>
          <w:lang w:val="tr-TR"/>
        </w:rPr>
      </w:pPr>
      <w:r w:rsidRPr="00244986">
        <w:rPr>
          <w:rFonts w:ascii="CorpoS" w:hAnsi="CorpoS"/>
          <w:sz w:val="22"/>
          <w:szCs w:val="22"/>
          <w:lang w:val="tr-TR"/>
        </w:rPr>
        <w:t>Mercedes-Benz, CES 2026'da tamamen yeni CLA modelini sergileyecek. MB.DRIVE, Mercedes-Benz ve NVIDIA i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birli</w:t>
      </w:r>
      <w:r w:rsidRPr="00244986">
        <w:rPr>
          <w:rFonts w:ascii="Calibri" w:hAnsi="Calibri" w:cs="Calibri"/>
          <w:sz w:val="22"/>
          <w:szCs w:val="22"/>
          <w:lang w:val="tr-TR"/>
        </w:rPr>
        <w:t>ğ</w:t>
      </w:r>
      <w:r w:rsidRPr="00244986">
        <w:rPr>
          <w:rFonts w:ascii="CorpoS" w:hAnsi="CorpoS"/>
          <w:sz w:val="22"/>
          <w:szCs w:val="22"/>
          <w:lang w:val="tr-TR"/>
        </w:rPr>
        <w:t>i ile s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orpoS" w:hAnsi="CorpoS"/>
          <w:sz w:val="22"/>
          <w:szCs w:val="22"/>
          <w:lang w:val="tr-TR"/>
        </w:rPr>
        <w:t>r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yard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m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alan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nda en iyi m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>teri deneyimini yaratmak i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ç</w:t>
      </w:r>
      <w:r w:rsidRPr="00244986">
        <w:rPr>
          <w:rFonts w:ascii="CorpoS" w:hAnsi="CorpoS"/>
          <w:sz w:val="22"/>
          <w:szCs w:val="22"/>
          <w:lang w:val="tr-TR"/>
        </w:rPr>
        <w:t>in tasarland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.</w:t>
      </w:r>
    </w:p>
    <w:p w14:paraId="1CEE95B9" w14:textId="68D4DA3F" w:rsidR="001C6D41" w:rsidRPr="00244986" w:rsidRDefault="001C6D41" w:rsidP="001C6D41">
      <w:pPr>
        <w:pStyle w:val="A04List"/>
        <w:numPr>
          <w:ilvl w:val="0"/>
          <w:numId w:val="41"/>
        </w:numPr>
        <w:jc w:val="both"/>
        <w:rPr>
          <w:rFonts w:ascii="CorpoS" w:hAnsi="CorpoS"/>
          <w:sz w:val="22"/>
          <w:szCs w:val="22"/>
          <w:lang w:val="tr-TR"/>
        </w:rPr>
      </w:pPr>
      <w:r w:rsidRPr="00244986">
        <w:rPr>
          <w:rFonts w:ascii="CorpoS" w:hAnsi="CorpoS"/>
          <w:sz w:val="22"/>
          <w:szCs w:val="22"/>
          <w:lang w:val="tr-TR"/>
        </w:rPr>
        <w:t xml:space="preserve">NVIDIA, </w:t>
      </w:r>
      <w:r w:rsidR="009D7477" w:rsidRPr="009D7477">
        <w:rPr>
          <w:rFonts w:ascii="CorpoS" w:hAnsi="CorpoS"/>
          <w:sz w:val="22"/>
          <w:szCs w:val="22"/>
          <w:lang w:val="tr-TR"/>
        </w:rPr>
        <w:t xml:space="preserve">NVIDIA’nın yapay zekâsı, tam kapsamlı </w:t>
      </w:r>
      <w:r w:rsidR="009D7477">
        <w:rPr>
          <w:rFonts w:ascii="CorpoS" w:hAnsi="CorpoS"/>
          <w:sz w:val="22"/>
          <w:szCs w:val="22"/>
          <w:lang w:val="tr-TR"/>
        </w:rPr>
        <w:t>otonom sürü</w:t>
      </w:r>
      <w:r w:rsidR="009D7477">
        <w:rPr>
          <w:rFonts w:ascii="Calibri" w:hAnsi="Calibri" w:cs="Calibri"/>
          <w:sz w:val="22"/>
          <w:szCs w:val="22"/>
          <w:lang w:val="tr-TR"/>
        </w:rPr>
        <w:t>ş</w:t>
      </w:r>
      <w:r w:rsidR="009D7477" w:rsidRPr="009D7477">
        <w:rPr>
          <w:rFonts w:ascii="CorpoS" w:hAnsi="CorpoS"/>
          <w:sz w:val="22"/>
          <w:szCs w:val="22"/>
          <w:lang w:val="tr-TR"/>
        </w:rPr>
        <w:t xml:space="preserve"> yazılımı ve NVIDIA DRIVE AGX hızlandırılmı</w:t>
      </w:r>
      <w:r w:rsidR="009D7477" w:rsidRPr="009D7477">
        <w:rPr>
          <w:rFonts w:ascii="Calibri" w:hAnsi="Calibri" w:cs="Calibri"/>
          <w:sz w:val="22"/>
          <w:szCs w:val="22"/>
          <w:lang w:val="tr-TR"/>
        </w:rPr>
        <w:t>ş</w:t>
      </w:r>
      <w:r w:rsidR="009D7477" w:rsidRPr="009D7477">
        <w:rPr>
          <w:rFonts w:ascii="CorpoS" w:hAnsi="CorpoS"/>
          <w:sz w:val="22"/>
          <w:szCs w:val="22"/>
          <w:lang w:val="tr-TR"/>
        </w:rPr>
        <w:t xml:space="preserve"> i</w:t>
      </w:r>
      <w:r w:rsidR="009D7477" w:rsidRPr="009D7477">
        <w:rPr>
          <w:rFonts w:ascii="Calibri" w:hAnsi="Calibri" w:cs="Calibri"/>
          <w:sz w:val="22"/>
          <w:szCs w:val="22"/>
          <w:lang w:val="tr-TR"/>
        </w:rPr>
        <w:t>ş</w:t>
      </w:r>
      <w:r w:rsidR="009D7477" w:rsidRPr="009D7477">
        <w:rPr>
          <w:rFonts w:ascii="CorpoS" w:hAnsi="CorpoS"/>
          <w:sz w:val="22"/>
          <w:szCs w:val="22"/>
          <w:lang w:val="tr-TR"/>
        </w:rPr>
        <w:t>lem g</w:t>
      </w:r>
      <w:r w:rsidR="009D7477" w:rsidRPr="009D7477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="009D7477" w:rsidRPr="009D7477">
        <w:rPr>
          <w:rFonts w:ascii="CorpoS" w:hAnsi="CorpoS"/>
          <w:sz w:val="22"/>
          <w:szCs w:val="22"/>
          <w:lang w:val="tr-TR"/>
        </w:rPr>
        <w:t>c</w:t>
      </w:r>
      <w:r w:rsidR="009D7477" w:rsidRPr="009D7477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="009D7477" w:rsidRPr="009D7477">
        <w:rPr>
          <w:rFonts w:ascii="CorpoS" w:hAnsi="CorpoS"/>
          <w:sz w:val="22"/>
          <w:szCs w:val="22"/>
          <w:lang w:val="tr-TR"/>
        </w:rPr>
        <w:t xml:space="preserve"> teknolojilerini kullanan Mercedes-Benz</w:t>
      </w:r>
      <w:r w:rsidR="009D7477" w:rsidRPr="009D7477">
        <w:rPr>
          <w:rFonts w:ascii="Segoe UI Historic" w:hAnsi="Segoe UI Historic" w:cs="Segoe UI Historic"/>
          <w:sz w:val="22"/>
          <w:szCs w:val="22"/>
          <w:lang w:val="tr-TR"/>
        </w:rPr>
        <w:t>’</w:t>
      </w:r>
      <w:r w:rsidR="009D7477" w:rsidRPr="009D7477">
        <w:rPr>
          <w:rFonts w:ascii="CorpoS" w:hAnsi="CorpoS"/>
          <w:sz w:val="22"/>
          <w:szCs w:val="22"/>
          <w:lang w:val="tr-TR"/>
        </w:rPr>
        <w:t>in yeni nesil Geli</w:t>
      </w:r>
      <w:r w:rsidR="009D7477" w:rsidRPr="009D7477">
        <w:rPr>
          <w:rFonts w:ascii="Calibri" w:hAnsi="Calibri" w:cs="Calibri"/>
          <w:sz w:val="22"/>
          <w:szCs w:val="22"/>
          <w:lang w:val="tr-TR"/>
        </w:rPr>
        <w:t>ş</w:t>
      </w:r>
      <w:r w:rsidR="009D7477" w:rsidRPr="009D7477">
        <w:rPr>
          <w:rFonts w:ascii="CorpoS" w:hAnsi="CorpoS"/>
          <w:sz w:val="22"/>
          <w:szCs w:val="22"/>
          <w:lang w:val="tr-TR"/>
        </w:rPr>
        <w:t>mi</w:t>
      </w:r>
      <w:r w:rsidR="009D7477" w:rsidRPr="009D7477">
        <w:rPr>
          <w:rFonts w:ascii="Calibri" w:hAnsi="Calibri" w:cs="Calibri"/>
          <w:sz w:val="22"/>
          <w:szCs w:val="22"/>
          <w:lang w:val="tr-TR"/>
        </w:rPr>
        <w:t>ş</w:t>
      </w:r>
      <w:r w:rsidR="009D7477" w:rsidRPr="009D7477">
        <w:rPr>
          <w:rFonts w:ascii="CorpoS" w:hAnsi="CorpoS"/>
          <w:sz w:val="22"/>
          <w:szCs w:val="22"/>
          <w:lang w:val="tr-TR"/>
        </w:rPr>
        <w:t xml:space="preserve"> S</w:t>
      </w:r>
      <w:r w:rsidR="009D7477" w:rsidRPr="009D7477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="009D7477" w:rsidRPr="009D7477">
        <w:rPr>
          <w:rFonts w:ascii="CorpoS" w:hAnsi="CorpoS"/>
          <w:sz w:val="22"/>
          <w:szCs w:val="22"/>
          <w:lang w:val="tr-TR"/>
        </w:rPr>
        <w:t>r</w:t>
      </w:r>
      <w:r w:rsidR="009D7477" w:rsidRPr="009D7477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="009D7477" w:rsidRPr="009D7477">
        <w:rPr>
          <w:rFonts w:ascii="Calibri" w:hAnsi="Calibri" w:cs="Calibri"/>
          <w:sz w:val="22"/>
          <w:szCs w:val="22"/>
          <w:lang w:val="tr-TR"/>
        </w:rPr>
        <w:t>ş</w:t>
      </w:r>
      <w:r w:rsidR="009D7477" w:rsidRPr="009D7477">
        <w:rPr>
          <w:rFonts w:ascii="CorpoS" w:hAnsi="CorpoS"/>
          <w:sz w:val="22"/>
          <w:szCs w:val="22"/>
          <w:lang w:val="tr-TR"/>
        </w:rPr>
        <w:t xml:space="preserve"> Destek Sistemleri i</w:t>
      </w:r>
      <w:r w:rsidR="009D7477" w:rsidRPr="009D7477">
        <w:rPr>
          <w:rFonts w:ascii="Segoe UI Historic" w:hAnsi="Segoe UI Historic" w:cs="Segoe UI Historic"/>
          <w:sz w:val="22"/>
          <w:szCs w:val="22"/>
          <w:lang w:val="tr-TR"/>
        </w:rPr>
        <w:t>ç</w:t>
      </w:r>
      <w:r w:rsidR="009D7477" w:rsidRPr="009D7477">
        <w:rPr>
          <w:rFonts w:ascii="CorpoS" w:hAnsi="CorpoS"/>
          <w:sz w:val="22"/>
          <w:szCs w:val="22"/>
          <w:lang w:val="tr-TR"/>
        </w:rPr>
        <w:t>in global i</w:t>
      </w:r>
      <w:r w:rsidR="009D7477" w:rsidRPr="009D7477">
        <w:rPr>
          <w:rFonts w:ascii="Calibri" w:hAnsi="Calibri" w:cs="Calibri"/>
          <w:sz w:val="22"/>
          <w:szCs w:val="22"/>
          <w:lang w:val="tr-TR"/>
        </w:rPr>
        <w:t>ş</w:t>
      </w:r>
      <w:r w:rsidR="009D7477" w:rsidRPr="009D7477">
        <w:rPr>
          <w:rFonts w:ascii="CorpoS" w:hAnsi="CorpoS"/>
          <w:sz w:val="22"/>
          <w:szCs w:val="22"/>
          <w:lang w:val="tr-TR"/>
        </w:rPr>
        <w:t xml:space="preserve"> orta</w:t>
      </w:r>
      <w:r w:rsidR="009D7477" w:rsidRPr="009D7477">
        <w:rPr>
          <w:rFonts w:ascii="Calibri" w:hAnsi="Calibri" w:cs="Calibri"/>
          <w:sz w:val="22"/>
          <w:szCs w:val="22"/>
          <w:lang w:val="tr-TR"/>
        </w:rPr>
        <w:t>ğ</w:t>
      </w:r>
      <w:r w:rsidR="009D7477" w:rsidRPr="009D7477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="009D7477" w:rsidRPr="009D7477">
        <w:rPr>
          <w:rFonts w:ascii="CorpoS" w:hAnsi="CorpoS"/>
          <w:sz w:val="22"/>
          <w:szCs w:val="22"/>
          <w:lang w:val="tr-TR"/>
        </w:rPr>
        <w:t>.</w:t>
      </w:r>
    </w:p>
    <w:p w14:paraId="07F29960" w14:textId="2D344B79" w:rsidR="001C6D41" w:rsidRPr="00244986" w:rsidRDefault="001C6D41" w:rsidP="001C6D41">
      <w:pPr>
        <w:pStyle w:val="A04List"/>
        <w:numPr>
          <w:ilvl w:val="0"/>
          <w:numId w:val="41"/>
        </w:numPr>
        <w:jc w:val="both"/>
        <w:rPr>
          <w:rFonts w:ascii="CorpoS" w:hAnsi="CorpoS"/>
          <w:sz w:val="22"/>
          <w:szCs w:val="22"/>
          <w:lang w:val="tr-TR"/>
        </w:rPr>
      </w:pPr>
      <w:r w:rsidRPr="00244986">
        <w:rPr>
          <w:rFonts w:ascii="CorpoS" w:hAnsi="CorpoS"/>
          <w:sz w:val="22"/>
          <w:szCs w:val="22"/>
          <w:lang w:val="tr-TR"/>
        </w:rPr>
        <w:t>Mercedes-Benz'in MB.DRIVE ASSIST PRO sistemi ile sürü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yard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m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ve navigasyon birle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>erek tamamen yeni ve g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orpoS" w:hAnsi="CorpoS"/>
          <w:sz w:val="22"/>
          <w:szCs w:val="22"/>
          <w:lang w:val="tr-TR"/>
        </w:rPr>
        <w:t>venli bir s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orpoS" w:hAnsi="CorpoS"/>
          <w:sz w:val="22"/>
          <w:szCs w:val="22"/>
          <w:lang w:val="tr-TR"/>
        </w:rPr>
        <w:t>r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deneyimi yarat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yor. </w:t>
      </w:r>
      <w:r w:rsidR="009D7477">
        <w:rPr>
          <w:rFonts w:ascii="CorpoS" w:hAnsi="CorpoS"/>
          <w:sz w:val="22"/>
          <w:szCs w:val="22"/>
          <w:lang w:val="tr-TR"/>
        </w:rPr>
        <w:t>A</w:t>
      </w:r>
      <w:r w:rsidR="009D7477" w:rsidRPr="00244986">
        <w:rPr>
          <w:rFonts w:ascii="CorpoS" w:hAnsi="CorpoS"/>
          <w:sz w:val="22"/>
          <w:szCs w:val="22"/>
          <w:lang w:val="tr-TR"/>
        </w:rPr>
        <w:t>ra</w:t>
      </w:r>
      <w:r w:rsidR="009D7477" w:rsidRPr="00244986">
        <w:rPr>
          <w:rFonts w:ascii="Segoe UI Historic" w:hAnsi="Segoe UI Historic" w:cs="Segoe UI Historic"/>
          <w:sz w:val="22"/>
          <w:szCs w:val="22"/>
          <w:lang w:val="tr-TR"/>
        </w:rPr>
        <w:t>ç</w:t>
      </w:r>
      <w:r w:rsidR="009D7477" w:rsidRPr="00244986">
        <w:rPr>
          <w:rFonts w:ascii="CorpoS" w:hAnsi="CorpoS"/>
          <w:sz w:val="22"/>
          <w:szCs w:val="22"/>
          <w:lang w:val="tr-TR"/>
        </w:rPr>
        <w:t xml:space="preserve"> </w:t>
      </w:r>
      <w:r w:rsidR="009D7477">
        <w:rPr>
          <w:rFonts w:ascii="CorpoS" w:hAnsi="CorpoS"/>
          <w:sz w:val="22"/>
          <w:szCs w:val="22"/>
          <w:lang w:val="tr-TR"/>
        </w:rPr>
        <w:t>b</w:t>
      </w:r>
      <w:r w:rsidRPr="00244986">
        <w:rPr>
          <w:rFonts w:ascii="CorpoS" w:hAnsi="CorpoS"/>
          <w:sz w:val="22"/>
          <w:szCs w:val="22"/>
          <w:lang w:val="tr-TR"/>
        </w:rPr>
        <w:t>ir d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ü</w:t>
      </w:r>
      <w:r w:rsidRPr="00244986">
        <w:rPr>
          <w:rFonts w:ascii="Calibri" w:hAnsi="Calibri" w:cs="Calibri"/>
          <w:sz w:val="22"/>
          <w:szCs w:val="22"/>
          <w:lang w:val="tr-TR"/>
        </w:rPr>
        <w:t>ğ</w:t>
      </w:r>
      <w:r w:rsidRPr="00244986">
        <w:rPr>
          <w:rFonts w:ascii="CorpoS" w:hAnsi="CorpoS"/>
          <w:sz w:val="22"/>
          <w:szCs w:val="22"/>
          <w:lang w:val="tr-TR"/>
        </w:rPr>
        <w:t>meye bas</w:t>
      </w:r>
      <w:r w:rsidR="009D7477">
        <w:rPr>
          <w:rFonts w:ascii="CorpoS" w:hAnsi="CorpoS"/>
          <w:sz w:val="22"/>
          <w:szCs w:val="22"/>
          <w:lang w:val="tr-TR"/>
        </w:rPr>
        <w:t>ıl</w:t>
      </w:r>
      <w:r w:rsidRPr="00244986">
        <w:rPr>
          <w:rFonts w:ascii="CorpoS" w:hAnsi="CorpoS"/>
          <w:sz w:val="22"/>
          <w:szCs w:val="22"/>
          <w:lang w:val="tr-TR"/>
        </w:rPr>
        <w:t>arak geli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>mi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SAE Seviye 2 yard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m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ile park yerinden var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 xml:space="preserve"> noktas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na kadar 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CorpoS" w:hAnsi="CorpoS"/>
          <w:sz w:val="22"/>
          <w:szCs w:val="22"/>
          <w:lang w:val="tr-TR"/>
        </w:rPr>
        <w:t>ehir sokaklar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nda yolunu bulabiliyor. Mercedes-Benz'in destekli direksiyon yakla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m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</w:t>
      </w:r>
      <w:r w:rsidR="009D7477">
        <w:rPr>
          <w:rFonts w:ascii="CorpoS" w:hAnsi="CorpoS"/>
          <w:sz w:val="22"/>
          <w:szCs w:val="22"/>
          <w:lang w:val="tr-TR"/>
        </w:rPr>
        <w:t>ile</w:t>
      </w:r>
      <w:r w:rsidRPr="00244986">
        <w:rPr>
          <w:rFonts w:ascii="CorpoS" w:hAnsi="CorpoS"/>
          <w:sz w:val="22"/>
          <w:szCs w:val="22"/>
          <w:lang w:val="tr-TR"/>
        </w:rPr>
        <w:t xml:space="preserve"> sistemi devre d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alibri" w:hAnsi="Calibri" w:cs="Calibri"/>
          <w:sz w:val="22"/>
          <w:szCs w:val="22"/>
          <w:lang w:val="tr-TR"/>
        </w:rPr>
        <w:t>ş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b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rakmadan her an </w:t>
      </w:r>
      <w:r w:rsidR="009D7477">
        <w:rPr>
          <w:rFonts w:ascii="CorpoS" w:hAnsi="CorpoS"/>
          <w:sz w:val="22"/>
          <w:szCs w:val="22"/>
          <w:lang w:val="tr-TR"/>
        </w:rPr>
        <w:t xml:space="preserve">gerekli </w:t>
      </w:r>
      <w:r w:rsidRPr="00244986">
        <w:rPr>
          <w:rFonts w:ascii="CorpoS" w:hAnsi="CorpoS"/>
          <w:sz w:val="22"/>
          <w:szCs w:val="22"/>
          <w:lang w:val="tr-TR"/>
        </w:rPr>
        <w:t>direksiyon ayarlamalar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 xml:space="preserve"> yap</w:t>
      </w:r>
      <w:r w:rsidRPr="00244986">
        <w:rPr>
          <w:rFonts w:ascii="Segoe UI Historic" w:hAnsi="Segoe UI Historic" w:cs="Segoe UI Historic"/>
          <w:sz w:val="22"/>
          <w:szCs w:val="22"/>
          <w:lang w:val="tr-TR"/>
        </w:rPr>
        <w:t>ı</w:t>
      </w:r>
      <w:r w:rsidRPr="00244986">
        <w:rPr>
          <w:rFonts w:ascii="CorpoS" w:hAnsi="CorpoS"/>
          <w:sz w:val="22"/>
          <w:szCs w:val="22"/>
          <w:lang w:val="tr-TR"/>
        </w:rPr>
        <w:t>labiliyor.</w:t>
      </w:r>
    </w:p>
    <w:p w14:paraId="5833468E" w14:textId="77777777" w:rsidR="001C6D41" w:rsidRPr="00244986" w:rsidRDefault="001C6D41" w:rsidP="001C6D41">
      <w:pPr>
        <w:pStyle w:val="07Subheadline"/>
        <w:spacing w:before="120" w:after="120"/>
        <w:rPr>
          <w:rFonts w:ascii="CorpoS" w:eastAsiaTheme="minorHAnsi" w:hAnsi="CorpoS" w:cstheme="minorBidi"/>
          <w:sz w:val="22"/>
          <w:szCs w:val="22"/>
          <w:lang w:val="tr-TR"/>
        </w:rPr>
      </w:pPr>
    </w:p>
    <w:bookmarkEnd w:id="0"/>
    <w:bookmarkEnd w:id="1"/>
    <w:p w14:paraId="2D203176" w14:textId="77777777" w:rsidR="007000B4" w:rsidRPr="00244986" w:rsidRDefault="007000B4" w:rsidP="00AB29D4">
      <w:pPr>
        <w:spacing w:before="120" w:line="360" w:lineRule="auto"/>
        <w:ind w:right="340"/>
        <w:rPr>
          <w:rFonts w:ascii="CorpoS" w:hAnsi="CorpoS" w:cs="Calibri"/>
          <w:lang w:val="tr-TR"/>
        </w:rPr>
      </w:pPr>
    </w:p>
    <w:sectPr w:rsidR="007000B4" w:rsidRPr="00244986" w:rsidSect="000C04CD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9E41" w14:textId="77777777" w:rsidR="00FB5266" w:rsidRDefault="00FB5266" w:rsidP="00764B8C">
      <w:pPr>
        <w:spacing w:after="0" w:line="240" w:lineRule="auto"/>
      </w:pPr>
      <w:r>
        <w:separator/>
      </w:r>
    </w:p>
  </w:endnote>
  <w:endnote w:type="continuationSeparator" w:id="0">
    <w:p w14:paraId="483388D8" w14:textId="77777777" w:rsidR="00FB5266" w:rsidRDefault="00FB5266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panose1 w:val="00000000000000000000"/>
    <w:charset w:val="00"/>
    <w:family w:val="roman"/>
    <w:notTrueType/>
    <w:pitch w:val="default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7BB9A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A01776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8F76C" w14:textId="77777777" w:rsidR="00FB5266" w:rsidRDefault="00FB5266" w:rsidP="00764B8C">
      <w:pPr>
        <w:spacing w:after="0" w:line="240" w:lineRule="auto"/>
      </w:pPr>
      <w:r>
        <w:separator/>
      </w:r>
    </w:p>
  </w:footnote>
  <w:footnote w:type="continuationSeparator" w:id="0">
    <w:p w14:paraId="271FFA91" w14:textId="77777777" w:rsidR="00FB5266" w:rsidRDefault="00FB5266" w:rsidP="00764B8C">
      <w:pPr>
        <w:spacing w:after="0" w:line="240" w:lineRule="auto"/>
      </w:pPr>
      <w:r>
        <w:continuationSeparator/>
      </w:r>
    </w:p>
  </w:footnote>
  <w:footnote w:id="1">
    <w:p w14:paraId="00F2B013" w14:textId="77777777" w:rsidR="001C6D41" w:rsidRPr="00024801" w:rsidRDefault="001C6D41" w:rsidP="001C6D41">
      <w:pPr>
        <w:pStyle w:val="DipnotMetni"/>
        <w:spacing w:line="170" w:lineRule="exact"/>
        <w:contextualSpacing/>
        <w:rPr>
          <w:sz w:val="15"/>
        </w:rPr>
      </w:pPr>
      <w:r>
        <w:rPr>
          <w:rStyle w:val="DipnotBavurusu"/>
        </w:rPr>
        <w:footnoteRef/>
      </w:r>
      <w:r w:rsidRPr="006F275F">
        <w:rPr>
          <w:lang w:val="en-GB"/>
        </w:rPr>
        <w:t xml:space="preserve"> </w:t>
      </w:r>
      <w:r w:rsidRPr="00244986">
        <w:rPr>
          <w:rFonts w:ascii="Calibri" w:hAnsi="Calibri" w:cs="Calibri"/>
          <w:sz w:val="15"/>
          <w:szCs w:val="15"/>
        </w:rPr>
        <w:t>Rakamlar geçicidir ve “WLTP test prosedürü” sertifikasyon yöntemine göre şirket içinde belirlenmiştir. Henüz EC tip onayı ve resmi değerlere uygunluk sertifikası bulunmamaktadır. Sağlanan rakamlar ile resmi değerler arasında farklılıklar olabilir.</w:t>
      </w:r>
    </w:p>
    <w:p w14:paraId="79598537" w14:textId="77777777" w:rsidR="001C6D41" w:rsidRPr="002A0B61" w:rsidRDefault="001C6D41" w:rsidP="001C6D41">
      <w:pPr>
        <w:pStyle w:val="DipnotMetni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0D3E45F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0202ED1"/>
    <w:multiLevelType w:val="hybridMultilevel"/>
    <w:tmpl w:val="DB34D910"/>
    <w:lvl w:ilvl="0" w:tplc="D3421A94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7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74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82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9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96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0372" w:hanging="360"/>
      </w:pPr>
      <w:rPr>
        <w:rFonts w:ascii="Wingdings" w:hAnsi="Wingdings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C7D8A"/>
    <w:multiLevelType w:val="hybridMultilevel"/>
    <w:tmpl w:val="DEEA73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E6445"/>
    <w:multiLevelType w:val="hybridMultilevel"/>
    <w:tmpl w:val="84F63564"/>
    <w:lvl w:ilvl="0" w:tplc="04070001">
      <w:start w:val="1"/>
      <w:numFmt w:val="bullet"/>
      <w:lvlText w:val=""/>
      <w:lvlJc w:val="left"/>
      <w:pPr>
        <w:ind w:left="5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abstractNum w:abstractNumId="38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3"/>
  </w:num>
  <w:num w:numId="2" w16cid:durableId="1027293145">
    <w:abstractNumId w:val="19"/>
  </w:num>
  <w:num w:numId="3" w16cid:durableId="1712463306">
    <w:abstractNumId w:val="35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5"/>
  </w:num>
  <w:num w:numId="7" w16cid:durableId="1741900947">
    <w:abstractNumId w:val="20"/>
  </w:num>
  <w:num w:numId="8" w16cid:durableId="1851752076">
    <w:abstractNumId w:val="14"/>
  </w:num>
  <w:num w:numId="9" w16cid:durableId="1263881719">
    <w:abstractNumId w:val="10"/>
  </w:num>
  <w:num w:numId="10" w16cid:durableId="160048605">
    <w:abstractNumId w:val="30"/>
  </w:num>
  <w:num w:numId="11" w16cid:durableId="1992320630">
    <w:abstractNumId w:val="28"/>
  </w:num>
  <w:num w:numId="12" w16cid:durableId="1689257109">
    <w:abstractNumId w:val="32"/>
  </w:num>
  <w:num w:numId="13" w16cid:durableId="1185097696">
    <w:abstractNumId w:val="0"/>
  </w:num>
  <w:num w:numId="14" w16cid:durableId="377096389">
    <w:abstractNumId w:val="27"/>
  </w:num>
  <w:num w:numId="15" w16cid:durableId="1438792614">
    <w:abstractNumId w:val="5"/>
  </w:num>
  <w:num w:numId="16" w16cid:durableId="590045815">
    <w:abstractNumId w:val="16"/>
  </w:num>
  <w:num w:numId="17" w16cid:durableId="1127549654">
    <w:abstractNumId w:val="17"/>
  </w:num>
  <w:num w:numId="18" w16cid:durableId="1662659659">
    <w:abstractNumId w:val="34"/>
  </w:num>
  <w:num w:numId="19" w16cid:durableId="15083478">
    <w:abstractNumId w:val="9"/>
  </w:num>
  <w:num w:numId="20" w16cid:durableId="1709796876">
    <w:abstractNumId w:val="33"/>
  </w:num>
  <w:num w:numId="21" w16cid:durableId="253319688">
    <w:abstractNumId w:val="6"/>
  </w:num>
  <w:num w:numId="22" w16cid:durableId="963075542">
    <w:abstractNumId w:val="38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6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9"/>
  </w:num>
  <w:num w:numId="29" w16cid:durableId="1657300593">
    <w:abstractNumId w:val="7"/>
  </w:num>
  <w:num w:numId="30" w16cid:durableId="1159417637">
    <w:abstractNumId w:val="24"/>
  </w:num>
  <w:num w:numId="31" w16cid:durableId="1326931368">
    <w:abstractNumId w:val="22"/>
  </w:num>
  <w:num w:numId="32" w16cid:durableId="877012340">
    <w:abstractNumId w:val="31"/>
  </w:num>
  <w:num w:numId="33" w16cid:durableId="2077165294">
    <w:abstractNumId w:val="31"/>
  </w:num>
  <w:num w:numId="34" w16cid:durableId="559748303">
    <w:abstractNumId w:val="3"/>
  </w:num>
  <w:num w:numId="35" w16cid:durableId="1756903287">
    <w:abstractNumId w:val="21"/>
  </w:num>
  <w:num w:numId="36" w16cid:durableId="947155742">
    <w:abstractNumId w:val="18"/>
  </w:num>
  <w:num w:numId="37" w16cid:durableId="1589001467">
    <w:abstractNumId w:val="12"/>
  </w:num>
  <w:num w:numId="38" w16cid:durableId="151991935">
    <w:abstractNumId w:val="12"/>
  </w:num>
  <w:num w:numId="39" w16cid:durableId="627665975">
    <w:abstractNumId w:val="25"/>
  </w:num>
  <w:num w:numId="40" w16cid:durableId="1237932400">
    <w:abstractNumId w:val="36"/>
  </w:num>
  <w:num w:numId="41" w16cid:durableId="84975361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4D82"/>
    <w:rsid w:val="0001654A"/>
    <w:rsid w:val="0002016F"/>
    <w:rsid w:val="00020A01"/>
    <w:rsid w:val="00020FD2"/>
    <w:rsid w:val="0003022E"/>
    <w:rsid w:val="00030538"/>
    <w:rsid w:val="0003150A"/>
    <w:rsid w:val="00031D7F"/>
    <w:rsid w:val="00033CCA"/>
    <w:rsid w:val="0004504D"/>
    <w:rsid w:val="00045A88"/>
    <w:rsid w:val="00053ACC"/>
    <w:rsid w:val="000605A5"/>
    <w:rsid w:val="00061649"/>
    <w:rsid w:val="00062161"/>
    <w:rsid w:val="000659A4"/>
    <w:rsid w:val="00066F6B"/>
    <w:rsid w:val="000678BC"/>
    <w:rsid w:val="00072020"/>
    <w:rsid w:val="000751AE"/>
    <w:rsid w:val="00076EB9"/>
    <w:rsid w:val="000828ED"/>
    <w:rsid w:val="00082B36"/>
    <w:rsid w:val="00084317"/>
    <w:rsid w:val="00084E82"/>
    <w:rsid w:val="00085A8D"/>
    <w:rsid w:val="000875EF"/>
    <w:rsid w:val="00087EDA"/>
    <w:rsid w:val="0009169A"/>
    <w:rsid w:val="00093FC6"/>
    <w:rsid w:val="0009458E"/>
    <w:rsid w:val="00097FB7"/>
    <w:rsid w:val="000A1322"/>
    <w:rsid w:val="000A1BA4"/>
    <w:rsid w:val="000A4DA7"/>
    <w:rsid w:val="000B0094"/>
    <w:rsid w:val="000B101B"/>
    <w:rsid w:val="000B42BB"/>
    <w:rsid w:val="000B5059"/>
    <w:rsid w:val="000B5EED"/>
    <w:rsid w:val="000B75CD"/>
    <w:rsid w:val="000C04CD"/>
    <w:rsid w:val="000C4491"/>
    <w:rsid w:val="000C4D4B"/>
    <w:rsid w:val="000C61CD"/>
    <w:rsid w:val="000C6A17"/>
    <w:rsid w:val="000C6D81"/>
    <w:rsid w:val="000D0D20"/>
    <w:rsid w:val="000D131D"/>
    <w:rsid w:val="000E32D3"/>
    <w:rsid w:val="000E5367"/>
    <w:rsid w:val="000E7770"/>
    <w:rsid w:val="000F048C"/>
    <w:rsid w:val="000F101B"/>
    <w:rsid w:val="000F108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2859"/>
    <w:rsid w:val="00123A5D"/>
    <w:rsid w:val="001245A0"/>
    <w:rsid w:val="001247DC"/>
    <w:rsid w:val="001248A5"/>
    <w:rsid w:val="00136A6B"/>
    <w:rsid w:val="00136F5E"/>
    <w:rsid w:val="001505BF"/>
    <w:rsid w:val="00150F7D"/>
    <w:rsid w:val="00154498"/>
    <w:rsid w:val="0015655C"/>
    <w:rsid w:val="001573B2"/>
    <w:rsid w:val="00157BCE"/>
    <w:rsid w:val="00163A48"/>
    <w:rsid w:val="00163B13"/>
    <w:rsid w:val="00163ECA"/>
    <w:rsid w:val="00164192"/>
    <w:rsid w:val="001707E9"/>
    <w:rsid w:val="001709F2"/>
    <w:rsid w:val="00171E06"/>
    <w:rsid w:val="001766EF"/>
    <w:rsid w:val="0017699C"/>
    <w:rsid w:val="00176FF1"/>
    <w:rsid w:val="00176FF3"/>
    <w:rsid w:val="00180A12"/>
    <w:rsid w:val="00181652"/>
    <w:rsid w:val="00182ADC"/>
    <w:rsid w:val="00183FA0"/>
    <w:rsid w:val="001850C2"/>
    <w:rsid w:val="00185384"/>
    <w:rsid w:val="00185B2E"/>
    <w:rsid w:val="00190DC3"/>
    <w:rsid w:val="00191B43"/>
    <w:rsid w:val="001952CD"/>
    <w:rsid w:val="001957D3"/>
    <w:rsid w:val="001962B7"/>
    <w:rsid w:val="00196ECC"/>
    <w:rsid w:val="001A2539"/>
    <w:rsid w:val="001A47D4"/>
    <w:rsid w:val="001A4B1E"/>
    <w:rsid w:val="001A4E7C"/>
    <w:rsid w:val="001A59E4"/>
    <w:rsid w:val="001A6F07"/>
    <w:rsid w:val="001B138B"/>
    <w:rsid w:val="001B2699"/>
    <w:rsid w:val="001B2C3A"/>
    <w:rsid w:val="001B317A"/>
    <w:rsid w:val="001B586C"/>
    <w:rsid w:val="001B6DEC"/>
    <w:rsid w:val="001B6EA3"/>
    <w:rsid w:val="001C2F25"/>
    <w:rsid w:val="001C39E9"/>
    <w:rsid w:val="001C6D41"/>
    <w:rsid w:val="001D2A46"/>
    <w:rsid w:val="001D2C90"/>
    <w:rsid w:val="001D5491"/>
    <w:rsid w:val="001E044D"/>
    <w:rsid w:val="001E3760"/>
    <w:rsid w:val="001E3C69"/>
    <w:rsid w:val="001E6FE5"/>
    <w:rsid w:val="001F0D5E"/>
    <w:rsid w:val="001F1B26"/>
    <w:rsid w:val="001F6247"/>
    <w:rsid w:val="00200FBB"/>
    <w:rsid w:val="00205771"/>
    <w:rsid w:val="002068F7"/>
    <w:rsid w:val="00206B6F"/>
    <w:rsid w:val="00207F42"/>
    <w:rsid w:val="00211CCD"/>
    <w:rsid w:val="00214FE2"/>
    <w:rsid w:val="002157A6"/>
    <w:rsid w:val="00220A1E"/>
    <w:rsid w:val="00221213"/>
    <w:rsid w:val="00221828"/>
    <w:rsid w:val="0022435D"/>
    <w:rsid w:val="00224D73"/>
    <w:rsid w:val="002252A4"/>
    <w:rsid w:val="0022531F"/>
    <w:rsid w:val="002338DD"/>
    <w:rsid w:val="002346DE"/>
    <w:rsid w:val="002348CF"/>
    <w:rsid w:val="00234F12"/>
    <w:rsid w:val="00235021"/>
    <w:rsid w:val="002364CE"/>
    <w:rsid w:val="00236920"/>
    <w:rsid w:val="002407C9"/>
    <w:rsid w:val="00240DB2"/>
    <w:rsid w:val="00240F45"/>
    <w:rsid w:val="0024365B"/>
    <w:rsid w:val="00244986"/>
    <w:rsid w:val="00245E78"/>
    <w:rsid w:val="00245F6F"/>
    <w:rsid w:val="00246564"/>
    <w:rsid w:val="00246B36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196"/>
    <w:rsid w:val="00280C66"/>
    <w:rsid w:val="00282308"/>
    <w:rsid w:val="00284D8B"/>
    <w:rsid w:val="002864E2"/>
    <w:rsid w:val="00290E88"/>
    <w:rsid w:val="0029191E"/>
    <w:rsid w:val="00293052"/>
    <w:rsid w:val="00294EA8"/>
    <w:rsid w:val="002953D6"/>
    <w:rsid w:val="00296CA9"/>
    <w:rsid w:val="002A1E33"/>
    <w:rsid w:val="002A24DB"/>
    <w:rsid w:val="002A3047"/>
    <w:rsid w:val="002A48C2"/>
    <w:rsid w:val="002A5AB1"/>
    <w:rsid w:val="002A6C40"/>
    <w:rsid w:val="002B0EAC"/>
    <w:rsid w:val="002B113E"/>
    <w:rsid w:val="002B7120"/>
    <w:rsid w:val="002B72C2"/>
    <w:rsid w:val="002B75D4"/>
    <w:rsid w:val="002B76B5"/>
    <w:rsid w:val="002C168A"/>
    <w:rsid w:val="002C255A"/>
    <w:rsid w:val="002C489B"/>
    <w:rsid w:val="002C78B2"/>
    <w:rsid w:val="002C78EF"/>
    <w:rsid w:val="002C7C09"/>
    <w:rsid w:val="002D3797"/>
    <w:rsid w:val="002D3D23"/>
    <w:rsid w:val="002E15D4"/>
    <w:rsid w:val="002F2676"/>
    <w:rsid w:val="002F3AD9"/>
    <w:rsid w:val="002F4C1B"/>
    <w:rsid w:val="002F6A4F"/>
    <w:rsid w:val="00300BA1"/>
    <w:rsid w:val="003055D3"/>
    <w:rsid w:val="003059A7"/>
    <w:rsid w:val="00307E41"/>
    <w:rsid w:val="003113FD"/>
    <w:rsid w:val="00314734"/>
    <w:rsid w:val="00314D9D"/>
    <w:rsid w:val="00316120"/>
    <w:rsid w:val="00323413"/>
    <w:rsid w:val="00324EE1"/>
    <w:rsid w:val="00325446"/>
    <w:rsid w:val="00325DFD"/>
    <w:rsid w:val="00331EB3"/>
    <w:rsid w:val="0034213E"/>
    <w:rsid w:val="00342B3A"/>
    <w:rsid w:val="003434B9"/>
    <w:rsid w:val="00347260"/>
    <w:rsid w:val="00347DB3"/>
    <w:rsid w:val="0035306F"/>
    <w:rsid w:val="00357B0F"/>
    <w:rsid w:val="0036100A"/>
    <w:rsid w:val="00363106"/>
    <w:rsid w:val="00363450"/>
    <w:rsid w:val="0036734D"/>
    <w:rsid w:val="003753CD"/>
    <w:rsid w:val="00380660"/>
    <w:rsid w:val="003807E9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06B"/>
    <w:rsid w:val="003A129E"/>
    <w:rsid w:val="003A12A8"/>
    <w:rsid w:val="003A2351"/>
    <w:rsid w:val="003B02EE"/>
    <w:rsid w:val="003B5A16"/>
    <w:rsid w:val="003B79D2"/>
    <w:rsid w:val="003C0446"/>
    <w:rsid w:val="003C0873"/>
    <w:rsid w:val="003C29CF"/>
    <w:rsid w:val="003C31E9"/>
    <w:rsid w:val="003C523C"/>
    <w:rsid w:val="003C6B50"/>
    <w:rsid w:val="003D1AC2"/>
    <w:rsid w:val="003D50C3"/>
    <w:rsid w:val="003D6B4E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5A67"/>
    <w:rsid w:val="00406312"/>
    <w:rsid w:val="0041052E"/>
    <w:rsid w:val="004121AB"/>
    <w:rsid w:val="00415423"/>
    <w:rsid w:val="0041662D"/>
    <w:rsid w:val="00417BD2"/>
    <w:rsid w:val="0042781F"/>
    <w:rsid w:val="00434265"/>
    <w:rsid w:val="004361F4"/>
    <w:rsid w:val="0044148F"/>
    <w:rsid w:val="004417B6"/>
    <w:rsid w:val="00442A94"/>
    <w:rsid w:val="00442D97"/>
    <w:rsid w:val="004458A9"/>
    <w:rsid w:val="00445EB1"/>
    <w:rsid w:val="004469C0"/>
    <w:rsid w:val="00455210"/>
    <w:rsid w:val="00460172"/>
    <w:rsid w:val="004610A9"/>
    <w:rsid w:val="00462440"/>
    <w:rsid w:val="004625A1"/>
    <w:rsid w:val="004625B9"/>
    <w:rsid w:val="004643C5"/>
    <w:rsid w:val="004705CA"/>
    <w:rsid w:val="00471007"/>
    <w:rsid w:val="00471AAB"/>
    <w:rsid w:val="0047502A"/>
    <w:rsid w:val="004763EB"/>
    <w:rsid w:val="0048020F"/>
    <w:rsid w:val="00484E68"/>
    <w:rsid w:val="00487DB3"/>
    <w:rsid w:val="00490CAF"/>
    <w:rsid w:val="00496814"/>
    <w:rsid w:val="00496C00"/>
    <w:rsid w:val="004974D4"/>
    <w:rsid w:val="004A7533"/>
    <w:rsid w:val="004B1FF8"/>
    <w:rsid w:val="004B33B3"/>
    <w:rsid w:val="004B3741"/>
    <w:rsid w:val="004B70D8"/>
    <w:rsid w:val="004C35FD"/>
    <w:rsid w:val="004C41B0"/>
    <w:rsid w:val="004C5C0B"/>
    <w:rsid w:val="004D338E"/>
    <w:rsid w:val="004D6495"/>
    <w:rsid w:val="004D75D7"/>
    <w:rsid w:val="004E4C20"/>
    <w:rsid w:val="004E5154"/>
    <w:rsid w:val="004E6AAD"/>
    <w:rsid w:val="004F0D18"/>
    <w:rsid w:val="004F2FD4"/>
    <w:rsid w:val="004F413B"/>
    <w:rsid w:val="004F4E5B"/>
    <w:rsid w:val="00500907"/>
    <w:rsid w:val="00501D91"/>
    <w:rsid w:val="00502B75"/>
    <w:rsid w:val="005054A6"/>
    <w:rsid w:val="00505F42"/>
    <w:rsid w:val="00506B3E"/>
    <w:rsid w:val="00506C0A"/>
    <w:rsid w:val="005108CE"/>
    <w:rsid w:val="00517603"/>
    <w:rsid w:val="00525B17"/>
    <w:rsid w:val="005272CC"/>
    <w:rsid w:val="00531514"/>
    <w:rsid w:val="00531697"/>
    <w:rsid w:val="00535ACF"/>
    <w:rsid w:val="005375C0"/>
    <w:rsid w:val="0053772C"/>
    <w:rsid w:val="005422FD"/>
    <w:rsid w:val="00546AC5"/>
    <w:rsid w:val="0055161F"/>
    <w:rsid w:val="0055578C"/>
    <w:rsid w:val="005566D0"/>
    <w:rsid w:val="00556EB2"/>
    <w:rsid w:val="0055709A"/>
    <w:rsid w:val="005576B5"/>
    <w:rsid w:val="00563A17"/>
    <w:rsid w:val="0056480B"/>
    <w:rsid w:val="00574317"/>
    <w:rsid w:val="005769DE"/>
    <w:rsid w:val="0058117F"/>
    <w:rsid w:val="005812CD"/>
    <w:rsid w:val="005815D3"/>
    <w:rsid w:val="00582952"/>
    <w:rsid w:val="00582E17"/>
    <w:rsid w:val="00583465"/>
    <w:rsid w:val="00584953"/>
    <w:rsid w:val="005868F8"/>
    <w:rsid w:val="0059069F"/>
    <w:rsid w:val="0059134F"/>
    <w:rsid w:val="005A4CF1"/>
    <w:rsid w:val="005B24D3"/>
    <w:rsid w:val="005B3448"/>
    <w:rsid w:val="005C036B"/>
    <w:rsid w:val="005C1280"/>
    <w:rsid w:val="005C18BF"/>
    <w:rsid w:val="005C247E"/>
    <w:rsid w:val="005C4256"/>
    <w:rsid w:val="005C43E5"/>
    <w:rsid w:val="005C669C"/>
    <w:rsid w:val="005C7E71"/>
    <w:rsid w:val="005D29D4"/>
    <w:rsid w:val="005D3408"/>
    <w:rsid w:val="005D404A"/>
    <w:rsid w:val="005D48A4"/>
    <w:rsid w:val="005E0528"/>
    <w:rsid w:val="005E3322"/>
    <w:rsid w:val="005E4752"/>
    <w:rsid w:val="005E4C6A"/>
    <w:rsid w:val="005E795E"/>
    <w:rsid w:val="005F29BC"/>
    <w:rsid w:val="005F6D0C"/>
    <w:rsid w:val="00602DB3"/>
    <w:rsid w:val="00606824"/>
    <w:rsid w:val="00613E14"/>
    <w:rsid w:val="0061669C"/>
    <w:rsid w:val="006255B9"/>
    <w:rsid w:val="00630540"/>
    <w:rsid w:val="006365DC"/>
    <w:rsid w:val="00636D3B"/>
    <w:rsid w:val="006377AF"/>
    <w:rsid w:val="00641168"/>
    <w:rsid w:val="0064209A"/>
    <w:rsid w:val="00645A3E"/>
    <w:rsid w:val="0064602D"/>
    <w:rsid w:val="00650675"/>
    <w:rsid w:val="00650E8C"/>
    <w:rsid w:val="00657776"/>
    <w:rsid w:val="0066070D"/>
    <w:rsid w:val="006618CB"/>
    <w:rsid w:val="00662DCA"/>
    <w:rsid w:val="00672B62"/>
    <w:rsid w:val="00673EEB"/>
    <w:rsid w:val="0068122E"/>
    <w:rsid w:val="00683EBD"/>
    <w:rsid w:val="00684F7C"/>
    <w:rsid w:val="00685E0A"/>
    <w:rsid w:val="00691CF6"/>
    <w:rsid w:val="00692D3A"/>
    <w:rsid w:val="006A13D8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D6D40"/>
    <w:rsid w:val="006E14BB"/>
    <w:rsid w:val="006E22D6"/>
    <w:rsid w:val="006E4B99"/>
    <w:rsid w:val="006F346A"/>
    <w:rsid w:val="006F4555"/>
    <w:rsid w:val="006F55A0"/>
    <w:rsid w:val="006F7F67"/>
    <w:rsid w:val="007000B4"/>
    <w:rsid w:val="00702136"/>
    <w:rsid w:val="0070445B"/>
    <w:rsid w:val="00705E7A"/>
    <w:rsid w:val="00710D8A"/>
    <w:rsid w:val="00714505"/>
    <w:rsid w:val="0071463D"/>
    <w:rsid w:val="00714E5D"/>
    <w:rsid w:val="00716FEA"/>
    <w:rsid w:val="00717CBA"/>
    <w:rsid w:val="00725452"/>
    <w:rsid w:val="00731B08"/>
    <w:rsid w:val="007339C2"/>
    <w:rsid w:val="00734900"/>
    <w:rsid w:val="00734AA0"/>
    <w:rsid w:val="00735384"/>
    <w:rsid w:val="007402F1"/>
    <w:rsid w:val="00741201"/>
    <w:rsid w:val="007413A0"/>
    <w:rsid w:val="00741B4B"/>
    <w:rsid w:val="00743A4D"/>
    <w:rsid w:val="00750BDD"/>
    <w:rsid w:val="00751366"/>
    <w:rsid w:val="00751E2A"/>
    <w:rsid w:val="00751F96"/>
    <w:rsid w:val="0075319A"/>
    <w:rsid w:val="00753AA5"/>
    <w:rsid w:val="007540A2"/>
    <w:rsid w:val="00754AA6"/>
    <w:rsid w:val="007552F8"/>
    <w:rsid w:val="00755BD0"/>
    <w:rsid w:val="00756EBA"/>
    <w:rsid w:val="00757090"/>
    <w:rsid w:val="00760087"/>
    <w:rsid w:val="00761D6F"/>
    <w:rsid w:val="00764949"/>
    <w:rsid w:val="00764B8C"/>
    <w:rsid w:val="0076574D"/>
    <w:rsid w:val="00767B0E"/>
    <w:rsid w:val="00773563"/>
    <w:rsid w:val="00781821"/>
    <w:rsid w:val="00783A5D"/>
    <w:rsid w:val="00783BA9"/>
    <w:rsid w:val="007878AE"/>
    <w:rsid w:val="007914C1"/>
    <w:rsid w:val="00791C36"/>
    <w:rsid w:val="00794E3B"/>
    <w:rsid w:val="00797050"/>
    <w:rsid w:val="007A2374"/>
    <w:rsid w:val="007A399D"/>
    <w:rsid w:val="007A73C2"/>
    <w:rsid w:val="007B028C"/>
    <w:rsid w:val="007B0ABC"/>
    <w:rsid w:val="007B586F"/>
    <w:rsid w:val="007B5D26"/>
    <w:rsid w:val="007B6941"/>
    <w:rsid w:val="007C2264"/>
    <w:rsid w:val="007C264F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13A4"/>
    <w:rsid w:val="008020E4"/>
    <w:rsid w:val="0080379E"/>
    <w:rsid w:val="00803B73"/>
    <w:rsid w:val="00813C74"/>
    <w:rsid w:val="00821BBD"/>
    <w:rsid w:val="00824747"/>
    <w:rsid w:val="008268AE"/>
    <w:rsid w:val="008314E9"/>
    <w:rsid w:val="008422FA"/>
    <w:rsid w:val="00842C8A"/>
    <w:rsid w:val="00842F26"/>
    <w:rsid w:val="008436BE"/>
    <w:rsid w:val="00844F8A"/>
    <w:rsid w:val="00847235"/>
    <w:rsid w:val="00847987"/>
    <w:rsid w:val="008516D1"/>
    <w:rsid w:val="008523CE"/>
    <w:rsid w:val="008538A7"/>
    <w:rsid w:val="00856D6E"/>
    <w:rsid w:val="0087128F"/>
    <w:rsid w:val="008713D8"/>
    <w:rsid w:val="00876A52"/>
    <w:rsid w:val="00880145"/>
    <w:rsid w:val="008813AC"/>
    <w:rsid w:val="00885166"/>
    <w:rsid w:val="008952A5"/>
    <w:rsid w:val="00895964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D3DC9"/>
    <w:rsid w:val="008E4BB8"/>
    <w:rsid w:val="008E5577"/>
    <w:rsid w:val="008E5958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738F"/>
    <w:rsid w:val="00920796"/>
    <w:rsid w:val="009209A2"/>
    <w:rsid w:val="009246B9"/>
    <w:rsid w:val="00925075"/>
    <w:rsid w:val="00930A0F"/>
    <w:rsid w:val="009379FF"/>
    <w:rsid w:val="00941D83"/>
    <w:rsid w:val="00943370"/>
    <w:rsid w:val="00943C98"/>
    <w:rsid w:val="009443A9"/>
    <w:rsid w:val="00944FF9"/>
    <w:rsid w:val="00947616"/>
    <w:rsid w:val="00953742"/>
    <w:rsid w:val="00954271"/>
    <w:rsid w:val="00957626"/>
    <w:rsid w:val="00957883"/>
    <w:rsid w:val="009613F9"/>
    <w:rsid w:val="00961453"/>
    <w:rsid w:val="00964409"/>
    <w:rsid w:val="00965C39"/>
    <w:rsid w:val="00967A3C"/>
    <w:rsid w:val="00971A35"/>
    <w:rsid w:val="00971B98"/>
    <w:rsid w:val="00972E25"/>
    <w:rsid w:val="00973100"/>
    <w:rsid w:val="009749D3"/>
    <w:rsid w:val="00974D1C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5245"/>
    <w:rsid w:val="009B52CC"/>
    <w:rsid w:val="009B581A"/>
    <w:rsid w:val="009C0CB1"/>
    <w:rsid w:val="009C265F"/>
    <w:rsid w:val="009C391B"/>
    <w:rsid w:val="009C6072"/>
    <w:rsid w:val="009C6EA2"/>
    <w:rsid w:val="009D079D"/>
    <w:rsid w:val="009D2BD7"/>
    <w:rsid w:val="009D33E6"/>
    <w:rsid w:val="009D4328"/>
    <w:rsid w:val="009D56BF"/>
    <w:rsid w:val="009D7477"/>
    <w:rsid w:val="009E2BC8"/>
    <w:rsid w:val="009E4A69"/>
    <w:rsid w:val="009E5FBB"/>
    <w:rsid w:val="009F0E70"/>
    <w:rsid w:val="009F5C0B"/>
    <w:rsid w:val="009F5D8B"/>
    <w:rsid w:val="009F6226"/>
    <w:rsid w:val="009F68CB"/>
    <w:rsid w:val="00A008F2"/>
    <w:rsid w:val="00A02813"/>
    <w:rsid w:val="00A13649"/>
    <w:rsid w:val="00A1406C"/>
    <w:rsid w:val="00A140AC"/>
    <w:rsid w:val="00A24D01"/>
    <w:rsid w:val="00A2561F"/>
    <w:rsid w:val="00A25D92"/>
    <w:rsid w:val="00A27391"/>
    <w:rsid w:val="00A2766B"/>
    <w:rsid w:val="00A30210"/>
    <w:rsid w:val="00A310BB"/>
    <w:rsid w:val="00A35E6A"/>
    <w:rsid w:val="00A37325"/>
    <w:rsid w:val="00A40210"/>
    <w:rsid w:val="00A40D7B"/>
    <w:rsid w:val="00A41F91"/>
    <w:rsid w:val="00A449A3"/>
    <w:rsid w:val="00A45BBE"/>
    <w:rsid w:val="00A46E60"/>
    <w:rsid w:val="00A47D04"/>
    <w:rsid w:val="00A51EDC"/>
    <w:rsid w:val="00A527C4"/>
    <w:rsid w:val="00A539AD"/>
    <w:rsid w:val="00A55184"/>
    <w:rsid w:val="00A5566F"/>
    <w:rsid w:val="00A55C4A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86055"/>
    <w:rsid w:val="00AA0F73"/>
    <w:rsid w:val="00AA11F5"/>
    <w:rsid w:val="00AA2234"/>
    <w:rsid w:val="00AA2390"/>
    <w:rsid w:val="00AA5C15"/>
    <w:rsid w:val="00AB0AFE"/>
    <w:rsid w:val="00AB29D4"/>
    <w:rsid w:val="00AC039A"/>
    <w:rsid w:val="00AC36F2"/>
    <w:rsid w:val="00AC4D95"/>
    <w:rsid w:val="00AD071A"/>
    <w:rsid w:val="00AD30B4"/>
    <w:rsid w:val="00AD57E0"/>
    <w:rsid w:val="00AD6322"/>
    <w:rsid w:val="00AD6D40"/>
    <w:rsid w:val="00AE4A19"/>
    <w:rsid w:val="00AE5B0D"/>
    <w:rsid w:val="00AE7047"/>
    <w:rsid w:val="00AF0317"/>
    <w:rsid w:val="00AF7012"/>
    <w:rsid w:val="00B00F20"/>
    <w:rsid w:val="00B01002"/>
    <w:rsid w:val="00B01193"/>
    <w:rsid w:val="00B013C8"/>
    <w:rsid w:val="00B02D7D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5624"/>
    <w:rsid w:val="00B264E5"/>
    <w:rsid w:val="00B302A3"/>
    <w:rsid w:val="00B31299"/>
    <w:rsid w:val="00B33B84"/>
    <w:rsid w:val="00B34BAD"/>
    <w:rsid w:val="00B3689B"/>
    <w:rsid w:val="00B37241"/>
    <w:rsid w:val="00B421B7"/>
    <w:rsid w:val="00B42491"/>
    <w:rsid w:val="00B4336A"/>
    <w:rsid w:val="00B43927"/>
    <w:rsid w:val="00B47855"/>
    <w:rsid w:val="00B55DFA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A058B"/>
    <w:rsid w:val="00BA0AB3"/>
    <w:rsid w:val="00BA100D"/>
    <w:rsid w:val="00BA2119"/>
    <w:rsid w:val="00BB375C"/>
    <w:rsid w:val="00BB66AE"/>
    <w:rsid w:val="00BC008B"/>
    <w:rsid w:val="00BC1C5D"/>
    <w:rsid w:val="00BC3050"/>
    <w:rsid w:val="00BC3A25"/>
    <w:rsid w:val="00BC3DA8"/>
    <w:rsid w:val="00BC4438"/>
    <w:rsid w:val="00BD1117"/>
    <w:rsid w:val="00BD290A"/>
    <w:rsid w:val="00BD31D2"/>
    <w:rsid w:val="00BD46EA"/>
    <w:rsid w:val="00BD73E1"/>
    <w:rsid w:val="00BF1126"/>
    <w:rsid w:val="00BF1871"/>
    <w:rsid w:val="00BF1FA1"/>
    <w:rsid w:val="00BF3EAC"/>
    <w:rsid w:val="00BF418F"/>
    <w:rsid w:val="00BF62BA"/>
    <w:rsid w:val="00C00C07"/>
    <w:rsid w:val="00C0478C"/>
    <w:rsid w:val="00C16186"/>
    <w:rsid w:val="00C20B83"/>
    <w:rsid w:val="00C20F0F"/>
    <w:rsid w:val="00C22B2B"/>
    <w:rsid w:val="00C22FB2"/>
    <w:rsid w:val="00C23FA9"/>
    <w:rsid w:val="00C26DFF"/>
    <w:rsid w:val="00C27833"/>
    <w:rsid w:val="00C303A7"/>
    <w:rsid w:val="00C32C41"/>
    <w:rsid w:val="00C35825"/>
    <w:rsid w:val="00C376AE"/>
    <w:rsid w:val="00C46073"/>
    <w:rsid w:val="00C47F94"/>
    <w:rsid w:val="00C51AAC"/>
    <w:rsid w:val="00C53DAB"/>
    <w:rsid w:val="00C5528D"/>
    <w:rsid w:val="00C5535A"/>
    <w:rsid w:val="00C57B64"/>
    <w:rsid w:val="00C60204"/>
    <w:rsid w:val="00C63F39"/>
    <w:rsid w:val="00C64AA4"/>
    <w:rsid w:val="00C64E5D"/>
    <w:rsid w:val="00C714FB"/>
    <w:rsid w:val="00C72C32"/>
    <w:rsid w:val="00C73B47"/>
    <w:rsid w:val="00C75004"/>
    <w:rsid w:val="00C76248"/>
    <w:rsid w:val="00C77AC8"/>
    <w:rsid w:val="00C9072A"/>
    <w:rsid w:val="00C9368C"/>
    <w:rsid w:val="00C93B5C"/>
    <w:rsid w:val="00C953EE"/>
    <w:rsid w:val="00C95E84"/>
    <w:rsid w:val="00C9654F"/>
    <w:rsid w:val="00CA0FF0"/>
    <w:rsid w:val="00CA3F8B"/>
    <w:rsid w:val="00CB0C53"/>
    <w:rsid w:val="00CB54E2"/>
    <w:rsid w:val="00CB5B82"/>
    <w:rsid w:val="00CB6168"/>
    <w:rsid w:val="00CB6CE0"/>
    <w:rsid w:val="00CC317C"/>
    <w:rsid w:val="00CC33F5"/>
    <w:rsid w:val="00CC4D59"/>
    <w:rsid w:val="00CC733F"/>
    <w:rsid w:val="00CD1D2C"/>
    <w:rsid w:val="00CD2F7B"/>
    <w:rsid w:val="00CE66A7"/>
    <w:rsid w:val="00CF2331"/>
    <w:rsid w:val="00CF2F83"/>
    <w:rsid w:val="00D02818"/>
    <w:rsid w:val="00D063CB"/>
    <w:rsid w:val="00D07E0F"/>
    <w:rsid w:val="00D16841"/>
    <w:rsid w:val="00D1741D"/>
    <w:rsid w:val="00D222ED"/>
    <w:rsid w:val="00D30BBF"/>
    <w:rsid w:val="00D45324"/>
    <w:rsid w:val="00D47470"/>
    <w:rsid w:val="00D535DE"/>
    <w:rsid w:val="00D54036"/>
    <w:rsid w:val="00D542E8"/>
    <w:rsid w:val="00D56638"/>
    <w:rsid w:val="00D56753"/>
    <w:rsid w:val="00D60214"/>
    <w:rsid w:val="00D60513"/>
    <w:rsid w:val="00D611B4"/>
    <w:rsid w:val="00D6326A"/>
    <w:rsid w:val="00D64D36"/>
    <w:rsid w:val="00D72BDD"/>
    <w:rsid w:val="00D74C7D"/>
    <w:rsid w:val="00D75D9D"/>
    <w:rsid w:val="00D76FAA"/>
    <w:rsid w:val="00D80508"/>
    <w:rsid w:val="00D84C7F"/>
    <w:rsid w:val="00D8667F"/>
    <w:rsid w:val="00D86725"/>
    <w:rsid w:val="00D949E4"/>
    <w:rsid w:val="00D96E69"/>
    <w:rsid w:val="00D97440"/>
    <w:rsid w:val="00DA233F"/>
    <w:rsid w:val="00DA32A7"/>
    <w:rsid w:val="00DA4F9E"/>
    <w:rsid w:val="00DB0354"/>
    <w:rsid w:val="00DB187F"/>
    <w:rsid w:val="00DB1BA2"/>
    <w:rsid w:val="00DB1D77"/>
    <w:rsid w:val="00DC1BCD"/>
    <w:rsid w:val="00DC4663"/>
    <w:rsid w:val="00DC4D82"/>
    <w:rsid w:val="00DC4FBC"/>
    <w:rsid w:val="00DC640C"/>
    <w:rsid w:val="00DD30CF"/>
    <w:rsid w:val="00DD401E"/>
    <w:rsid w:val="00DE3C3F"/>
    <w:rsid w:val="00DF3574"/>
    <w:rsid w:val="00DF37B0"/>
    <w:rsid w:val="00DF463C"/>
    <w:rsid w:val="00DF7FD0"/>
    <w:rsid w:val="00E00826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264FC"/>
    <w:rsid w:val="00E3102A"/>
    <w:rsid w:val="00E3744D"/>
    <w:rsid w:val="00E4285E"/>
    <w:rsid w:val="00E44DB7"/>
    <w:rsid w:val="00E46309"/>
    <w:rsid w:val="00E500D5"/>
    <w:rsid w:val="00E54BC4"/>
    <w:rsid w:val="00E60B94"/>
    <w:rsid w:val="00E61C0C"/>
    <w:rsid w:val="00E631F2"/>
    <w:rsid w:val="00E655B9"/>
    <w:rsid w:val="00E73FEE"/>
    <w:rsid w:val="00E7481E"/>
    <w:rsid w:val="00E81ABD"/>
    <w:rsid w:val="00E85430"/>
    <w:rsid w:val="00E9040A"/>
    <w:rsid w:val="00E94293"/>
    <w:rsid w:val="00E94884"/>
    <w:rsid w:val="00E977AC"/>
    <w:rsid w:val="00E97A10"/>
    <w:rsid w:val="00EA05CF"/>
    <w:rsid w:val="00EA3E55"/>
    <w:rsid w:val="00EA6922"/>
    <w:rsid w:val="00EB371B"/>
    <w:rsid w:val="00EB3AC5"/>
    <w:rsid w:val="00EB5859"/>
    <w:rsid w:val="00EB5D89"/>
    <w:rsid w:val="00EB67FE"/>
    <w:rsid w:val="00EC1864"/>
    <w:rsid w:val="00ED0A81"/>
    <w:rsid w:val="00ED15FC"/>
    <w:rsid w:val="00ED2BE0"/>
    <w:rsid w:val="00ED44A0"/>
    <w:rsid w:val="00ED553C"/>
    <w:rsid w:val="00EE3FB8"/>
    <w:rsid w:val="00EE4940"/>
    <w:rsid w:val="00EE5A7B"/>
    <w:rsid w:val="00F03A41"/>
    <w:rsid w:val="00F06B5A"/>
    <w:rsid w:val="00F1354D"/>
    <w:rsid w:val="00F22843"/>
    <w:rsid w:val="00F2376A"/>
    <w:rsid w:val="00F25A9B"/>
    <w:rsid w:val="00F26C07"/>
    <w:rsid w:val="00F306F6"/>
    <w:rsid w:val="00F309E5"/>
    <w:rsid w:val="00F3135F"/>
    <w:rsid w:val="00F31532"/>
    <w:rsid w:val="00F33143"/>
    <w:rsid w:val="00F40D8E"/>
    <w:rsid w:val="00F42321"/>
    <w:rsid w:val="00F437E4"/>
    <w:rsid w:val="00F43BFF"/>
    <w:rsid w:val="00F44522"/>
    <w:rsid w:val="00F4686C"/>
    <w:rsid w:val="00F5105F"/>
    <w:rsid w:val="00F51B5D"/>
    <w:rsid w:val="00F527D2"/>
    <w:rsid w:val="00F53307"/>
    <w:rsid w:val="00F54B38"/>
    <w:rsid w:val="00F641A4"/>
    <w:rsid w:val="00F706ED"/>
    <w:rsid w:val="00F77361"/>
    <w:rsid w:val="00F8214F"/>
    <w:rsid w:val="00F82176"/>
    <w:rsid w:val="00F8621F"/>
    <w:rsid w:val="00F86EF9"/>
    <w:rsid w:val="00F92F05"/>
    <w:rsid w:val="00F97EB6"/>
    <w:rsid w:val="00FA057C"/>
    <w:rsid w:val="00FA09E3"/>
    <w:rsid w:val="00FA09FB"/>
    <w:rsid w:val="00FA0DFD"/>
    <w:rsid w:val="00FA1EF5"/>
    <w:rsid w:val="00FA7D05"/>
    <w:rsid w:val="00FB4EB9"/>
    <w:rsid w:val="00FB5266"/>
    <w:rsid w:val="00FC34AA"/>
    <w:rsid w:val="00FC3AAB"/>
    <w:rsid w:val="00FC79A3"/>
    <w:rsid w:val="00FD16BA"/>
    <w:rsid w:val="00FD4657"/>
    <w:rsid w:val="00FD5450"/>
    <w:rsid w:val="00FD586B"/>
    <w:rsid w:val="00FD6440"/>
    <w:rsid w:val="00FE05BB"/>
    <w:rsid w:val="00FE315F"/>
    <w:rsid w:val="00FE7FA7"/>
    <w:rsid w:val="00FF4F60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753C1CF3-90BA-473D-A5AF-085933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986"/>
  </w:style>
  <w:style w:type="paragraph" w:styleId="Balk1">
    <w:name w:val="heading 1"/>
    <w:basedOn w:val="Normal"/>
    <w:next w:val="Normal"/>
    <w:link w:val="Balk1Char"/>
    <w:uiPriority w:val="9"/>
    <w:qFormat/>
    <w:rsid w:val="00244986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4498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4498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4498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4498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498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498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498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498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rsid w:val="00B11BF0"/>
    <w:pPr>
      <w:spacing w:after="0" w:line="284" w:lineRule="exact"/>
    </w:pPr>
  </w:style>
  <w:style w:type="paragraph" w:customStyle="1" w:styleId="02Betreffzeile">
    <w:name w:val="02_Betreffzeile"/>
    <w:basedOn w:val="Normal"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</w:rPr>
  </w:style>
  <w:style w:type="paragraph" w:customStyle="1" w:styleId="03Absender">
    <w:name w:val="03_Absender"/>
    <w:basedOn w:val="Normal"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rsid w:val="00B11BF0"/>
    <w:pPr>
      <w:framePr w:hSpace="142" w:wrap="around" w:vAnchor="page" w:hAnchor="margin" w:y="2665"/>
      <w:spacing w:after="0" w:line="275" w:lineRule="exact"/>
    </w:pPr>
    <w:rPr>
      <w:position w:val="6"/>
    </w:rPr>
  </w:style>
  <w:style w:type="paragraph" w:customStyle="1" w:styleId="08Fubereich">
    <w:name w:val="08_Fußbereich"/>
    <w:basedOn w:val="AltBilgi"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qFormat/>
    <w:rsid w:val="00244986"/>
    <w:rPr>
      <w:b/>
      <w:bCs/>
      <w:smallCaps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44986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rsid w:val="0024498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24498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244986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244986"/>
    <w:rPr>
      <w:rFonts w:asciiTheme="majorHAnsi" w:eastAsiaTheme="majorEastAsia" w:hAnsiTheme="majorHAnsi" w:cstheme="majorBidi"/>
      <w:i/>
      <w:iCs/>
      <w:sz w:val="22"/>
      <w:szCs w:val="22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rsid w:val="00AB29D4"/>
    <w:pPr>
      <w:spacing w:after="200" w:line="280" w:lineRule="exact"/>
    </w:pPr>
    <w:rPr>
      <w:rFonts w:ascii="CorpoS" w:hAnsi="CorpoS"/>
      <w:b/>
      <w:bCs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  <w:style w:type="paragraph" w:customStyle="1" w:styleId="A03Copytext">
    <w:name w:val="A03_Copy text"/>
    <w:rsid w:val="001C6D41"/>
    <w:pPr>
      <w:spacing w:after="0" w:line="280" w:lineRule="exact"/>
    </w:pPr>
    <w:rPr>
      <w:rFonts w:ascii="MB Corpo S Text Office Light" w:hAnsi="MB Corpo S Text Office Light"/>
      <w:kern w:val="2"/>
      <w:lang w:eastAsia="de-DE"/>
      <w14:ligatures w14:val="standardContextual"/>
    </w:rPr>
  </w:style>
  <w:style w:type="paragraph" w:customStyle="1" w:styleId="A04List">
    <w:name w:val="A04_List"/>
    <w:basedOn w:val="A03Copytext"/>
    <w:rsid w:val="001C6D41"/>
    <w:pPr>
      <w:numPr>
        <w:numId w:val="40"/>
      </w:numPr>
      <w:spacing w:after="280"/>
      <w:contextualSpacing/>
    </w:pPr>
    <w:rPr>
      <w:rFonts w:ascii="MB Corpo S Text Office" w:hAnsi="MB Corpo S Text Office"/>
    </w:rPr>
  </w:style>
  <w:style w:type="paragraph" w:customStyle="1" w:styleId="A02Headline2">
    <w:name w:val="A02_Headline 2"/>
    <w:basedOn w:val="Balk2"/>
    <w:rsid w:val="001C6D41"/>
    <w:pPr>
      <w:spacing w:after="280" w:line="280" w:lineRule="exact"/>
    </w:pPr>
    <w:rPr>
      <w:rFonts w:ascii="MB Corpo S Text Office" w:hAnsi="MB Corpo S Text Office"/>
      <w:kern w:val="2"/>
      <w:lang w:eastAsia="de-DE"/>
      <w14:ligatures w14:val="standardContextual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498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498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498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498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4498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24498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4986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24498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24498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Gl">
    <w:name w:val="Strong"/>
    <w:basedOn w:val="VarsaylanParagrafYazTipi"/>
    <w:uiPriority w:val="22"/>
    <w:qFormat/>
    <w:rsid w:val="00244986"/>
    <w:rPr>
      <w:b/>
      <w:bCs/>
    </w:rPr>
  </w:style>
  <w:style w:type="character" w:styleId="Vurgu">
    <w:name w:val="Emphasis"/>
    <w:basedOn w:val="VarsaylanParagrafYazTipi"/>
    <w:uiPriority w:val="20"/>
    <w:qFormat/>
    <w:rsid w:val="00244986"/>
    <w:rPr>
      <w:i/>
      <w:iCs/>
    </w:rPr>
  </w:style>
  <w:style w:type="paragraph" w:styleId="AralkYok">
    <w:name w:val="No Spacing"/>
    <w:uiPriority w:val="1"/>
    <w:qFormat/>
    <w:rsid w:val="00244986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4498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44986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498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498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244986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244986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244986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244986"/>
    <w:rPr>
      <w:b/>
      <w:bCs/>
      <w:smallCaps/>
      <w:u w:val="single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4498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BD932-CA38-44EC-80FF-F6795CA31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6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Irem Sekerci</cp:lastModifiedBy>
  <cp:revision>4</cp:revision>
  <cp:lastPrinted>2024-02-10T17:37:00Z</cp:lastPrinted>
  <dcterms:created xsi:type="dcterms:W3CDTF">2026-01-02T06:57:00Z</dcterms:created>
  <dcterms:modified xsi:type="dcterms:W3CDTF">2026-01-05T09:03:00Z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