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E31FFD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E31FFD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E31FFD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E31FFD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E31FFD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E31FFD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E31FFD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E31FFD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E31FFD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4EF00996" w:rsidR="003C31E9" w:rsidRPr="00E31FFD" w:rsidRDefault="00887C72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E5457E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7</w:t>
            </w:r>
            <w:r w:rsidR="00D063CB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8D2E35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0</w:t>
            </w:r>
            <w:r w:rsidR="005C0E82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5</w:t>
            </w:r>
            <w:r w:rsidR="00D063CB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 w:rsidRPr="00E31FFD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7E8FBE6E" w14:textId="77777777" w:rsidR="00705E7A" w:rsidRPr="00E31FFD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692F8A77" w:rsidR="00B86F46" w:rsidRDefault="00B86F46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2BEDE87A" w14:textId="77777777" w:rsidR="00E31FFD" w:rsidRPr="00E31FFD" w:rsidRDefault="00E31FFD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14"/>
          <w:szCs w:val="14"/>
          <w:lang w:val="tr-TR"/>
        </w:rPr>
      </w:pPr>
    </w:p>
    <w:p w14:paraId="3A021E74" w14:textId="0E6341BA" w:rsidR="00E17ADC" w:rsidRPr="00887C72" w:rsidRDefault="00887C72" w:rsidP="00887C72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 w:rsidRPr="00887C72">
        <w:rPr>
          <w:rFonts w:ascii="CorpoS" w:hAnsi="CorpoS" w:cstheme="minorHAnsi"/>
          <w:b/>
          <w:bCs/>
          <w:sz w:val="40"/>
          <w:szCs w:val="40"/>
          <w:lang w:val="tr-TR"/>
        </w:rPr>
        <w:t>130 yıl önce ilk seri üreti</w:t>
      </w:r>
      <w:r w:rsidR="00A7619F">
        <w:rPr>
          <w:rFonts w:ascii="CorpoS" w:hAnsi="CorpoS" w:cstheme="minorHAnsi"/>
          <w:b/>
          <w:bCs/>
          <w:sz w:val="40"/>
          <w:szCs w:val="40"/>
          <w:lang w:val="tr-TR"/>
        </w:rPr>
        <w:t>len</w:t>
      </w:r>
      <w:r w:rsidRPr="00887C72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ara</w:t>
      </w:r>
      <w:r w:rsidR="00A7619F">
        <w:rPr>
          <w:rFonts w:ascii="CorpoS" w:hAnsi="CorpoS" w:cstheme="minorHAnsi"/>
          <w:b/>
          <w:bCs/>
          <w:sz w:val="40"/>
          <w:szCs w:val="40"/>
          <w:lang w:val="tr-TR"/>
        </w:rPr>
        <w:t>ç</w:t>
      </w:r>
      <w:r w:rsidRPr="00887C72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</w:t>
      </w:r>
      <w:r w:rsidR="00DD29E6">
        <w:rPr>
          <w:rFonts w:ascii="CorpoS" w:hAnsi="CorpoS" w:cstheme="minorHAnsi"/>
          <w:b/>
          <w:bCs/>
          <w:sz w:val="40"/>
          <w:szCs w:val="40"/>
          <w:lang w:val="tr-TR"/>
        </w:rPr>
        <w:t>Mercedes-</w:t>
      </w:r>
      <w:r w:rsidRPr="00887C72">
        <w:rPr>
          <w:rFonts w:ascii="CorpoS" w:hAnsi="CorpoS" w:cstheme="minorHAnsi"/>
          <w:b/>
          <w:bCs/>
          <w:sz w:val="40"/>
          <w:szCs w:val="40"/>
          <w:lang w:val="tr-TR"/>
        </w:rPr>
        <w:t>Benz Motor-</w:t>
      </w:r>
      <w:proofErr w:type="spellStart"/>
      <w:r w:rsidRPr="00887C72">
        <w:rPr>
          <w:rFonts w:ascii="CorpoS" w:hAnsi="CorpoS" w:cstheme="minorHAnsi"/>
          <w:b/>
          <w:bCs/>
          <w:sz w:val="40"/>
          <w:szCs w:val="40"/>
          <w:lang w:val="tr-TR"/>
        </w:rPr>
        <w:t>Velocipede</w:t>
      </w:r>
      <w:proofErr w:type="spellEnd"/>
      <w:r w:rsidR="00A7619F">
        <w:rPr>
          <w:rFonts w:ascii="CorpoS" w:hAnsi="CorpoS" w:cstheme="minorHAnsi"/>
          <w:b/>
          <w:bCs/>
          <w:sz w:val="40"/>
          <w:szCs w:val="40"/>
          <w:lang w:val="tr-TR"/>
        </w:rPr>
        <w:t>,</w:t>
      </w:r>
      <w:r w:rsidRPr="00887C72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geleceğe ilerliyor</w:t>
      </w:r>
    </w:p>
    <w:p w14:paraId="311E4892" w14:textId="77777777" w:rsidR="00887C72" w:rsidRPr="00E5457E" w:rsidRDefault="00887C72" w:rsidP="00887C72">
      <w:pPr>
        <w:pStyle w:val="ListeParagraf"/>
        <w:numPr>
          <w:ilvl w:val="0"/>
          <w:numId w:val="14"/>
        </w:numPr>
        <w:rPr>
          <w:rFonts w:ascii="CorpoS" w:hAnsi="CorpoS"/>
          <w:b/>
          <w:bCs/>
          <w:lang w:val="tr-TR"/>
        </w:rPr>
      </w:pPr>
      <w:r w:rsidRPr="00E5457E">
        <w:rPr>
          <w:rFonts w:ascii="CorpoS" w:hAnsi="CorpoS"/>
          <w:b/>
          <w:bCs/>
          <w:lang w:val="tr-TR"/>
        </w:rPr>
        <w:t>Mercedes-Benz Classic, ilk defa 1894’te üretilen Benz Motor-</w:t>
      </w:r>
      <w:proofErr w:type="spellStart"/>
      <w:r w:rsidRPr="00E5457E">
        <w:rPr>
          <w:rFonts w:ascii="CorpoS" w:hAnsi="CorpoS"/>
          <w:b/>
          <w:bCs/>
          <w:lang w:val="tr-TR"/>
        </w:rPr>
        <w:t>Velocipede’i</w:t>
      </w:r>
      <w:proofErr w:type="spellEnd"/>
      <w:r w:rsidRPr="00E5457E">
        <w:rPr>
          <w:rFonts w:ascii="CorpoS" w:hAnsi="CorpoS"/>
          <w:b/>
          <w:bCs/>
          <w:lang w:val="tr-TR"/>
        </w:rPr>
        <w:t xml:space="preserve"> 2024'te tekrar yollara çıkarıyor.</w:t>
      </w:r>
    </w:p>
    <w:p w14:paraId="0DDC4503" w14:textId="034A682D" w:rsidR="00887C72" w:rsidRPr="00E5457E" w:rsidRDefault="00887C72" w:rsidP="00887C72">
      <w:pPr>
        <w:pStyle w:val="ListeParagraf"/>
        <w:numPr>
          <w:ilvl w:val="0"/>
          <w:numId w:val="14"/>
        </w:numPr>
        <w:rPr>
          <w:rFonts w:ascii="CorpoS" w:hAnsi="CorpoS"/>
          <w:b/>
          <w:bCs/>
          <w:lang w:val="tr-TR"/>
        </w:rPr>
      </w:pPr>
      <w:r w:rsidRPr="00E5457E">
        <w:rPr>
          <w:rFonts w:ascii="CorpoS" w:hAnsi="CorpoS"/>
          <w:b/>
          <w:bCs/>
          <w:lang w:val="tr-TR"/>
        </w:rPr>
        <w:t>İlk seri üretim araç olan Motor-</w:t>
      </w:r>
      <w:proofErr w:type="spellStart"/>
      <w:r w:rsidRPr="00E5457E">
        <w:rPr>
          <w:rFonts w:ascii="CorpoS" w:hAnsi="CorpoS"/>
          <w:b/>
          <w:bCs/>
          <w:lang w:val="tr-TR"/>
        </w:rPr>
        <w:t>Velocipede</w:t>
      </w:r>
      <w:proofErr w:type="spellEnd"/>
      <w:r w:rsidRPr="00E5457E">
        <w:rPr>
          <w:rFonts w:ascii="CorpoS" w:hAnsi="CorpoS"/>
          <w:b/>
          <w:bCs/>
          <w:lang w:val="tr-TR"/>
        </w:rPr>
        <w:t>, 1,5 beygir gücüne sahipti ve 20 km/s hız yapabiliyordu.</w:t>
      </w:r>
    </w:p>
    <w:p w14:paraId="394CF04A" w14:textId="77777777" w:rsidR="00A63ACB" w:rsidRPr="00E31FFD" w:rsidRDefault="00A63ACB" w:rsidP="00A63ACB">
      <w:pPr>
        <w:pStyle w:val="ListeParagraf"/>
        <w:spacing w:line="276" w:lineRule="auto"/>
        <w:ind w:right="340"/>
        <w:jc w:val="both"/>
        <w:rPr>
          <w:rFonts w:ascii="CorpoS" w:hAnsi="CorpoS" w:cstheme="minorHAnsi"/>
          <w:b/>
          <w:bCs/>
          <w:sz w:val="8"/>
          <w:szCs w:val="8"/>
          <w:lang w:val="tr-TR"/>
        </w:rPr>
      </w:pPr>
    </w:p>
    <w:p w14:paraId="69A13778" w14:textId="5E15C474" w:rsidR="00887C72" w:rsidRPr="00983B4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color w:val="FF0000"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Dünyanın en eski otomobil üreticisi olan Mercedes-Benz, 1886'dan bu yana defalarca </w:t>
      </w:r>
      <w:r w:rsidR="00724C3A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otomobili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890C4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yeniden 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icat e</w:t>
      </w:r>
      <w:r w:rsidR="00A7619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derken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A7619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ürekli olarak yeni standartlar belirle</w:t>
      </w:r>
      <w:r w:rsidR="00A7619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yerek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toplumsal değişimlere de </w:t>
      </w:r>
      <w:r w:rsidR="001B3C7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öncülük ediyor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. Şirketin tarihi, otomotiv sektörünün en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lgi çekici olayları ve hik</w:t>
      </w:r>
      <w:r w:rsidR="00D04B7B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â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yeleriyle dolu. </w:t>
      </w:r>
    </w:p>
    <w:p w14:paraId="68D9D440" w14:textId="0CEB329B" w:rsidR="00887C72" w:rsidRPr="00887C7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Bunlardan biri de Mart 2024'te gerçekleşti. 130 yaşındaki Benz Motor-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yıl dönümünde </w:t>
      </w:r>
      <w:r w:rsidR="001B3C7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        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Mercedes-Benz'</w:t>
      </w:r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n 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Sindelfingen'deki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fabrikasında, ilk kez görücüye çıktı. Burası aynı zamanda, en son üretim teknolojisiyle donatılmış Fabrika 56'nın da bulunduğu yer. Mercedes-Benz'in üretim lojistiği için insan benzeri robotların kullanımını denediği Fabrika 56, 130 yıl önce de ilk seri üretim araba geliştirme ve üretiminin yapıldığı yer olarak öne çıkıyor. </w:t>
      </w:r>
    </w:p>
    <w:p w14:paraId="07B09D67" w14:textId="0E337C6A" w:rsidR="00887C72" w:rsidRPr="00887C7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Daha önce Mercedes-Benz Müzesi'nde sergilenen Motor-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2024 yılında 130'uncu yaşın</w:t>
      </w:r>
      <w:r w:rsidR="00A7619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 kutlarken</w:t>
      </w:r>
      <w:r w:rsidR="00D04B7B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belirli etkinliklerde</w:t>
      </w:r>
      <w:r w:rsidR="00A7619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de 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tekrar hareket </w:t>
      </w:r>
      <w:r w:rsidR="00A7619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eder</w:t>
      </w:r>
      <w:r w:rsidR="00D802CF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ken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görülebilecek.</w:t>
      </w:r>
    </w:p>
    <w:p w14:paraId="1D933F74" w14:textId="3FAF7942" w:rsidR="00887C72" w:rsidRPr="00887C7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Yenilikçi seri üretim araba bir satış rekoru kırdı</w:t>
      </w:r>
      <w:r w:rsidR="00DD29E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.</w:t>
      </w:r>
    </w:p>
    <w:p w14:paraId="34F6001C" w14:textId="77777777" w:rsidR="00887C72" w:rsidRPr="00887C7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1894 yılında, hafif yapısıyla dikkat çeken yenilikçi Benz Motor-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otomobil endüstrisi için bir dönüm noktasıydı. Otomobilin mucidi Carl Benz 1909'da verdiği bir röportajda "Bu araca olan talep kelimenin tam anlamıyla çok fazlaydı. Ürettiklerimiz hemen satıldı" diyordu. Kısaca '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' olarak bilinen ve tarihteki ilk seri üretim binek otomobil olan bu kompakt Benz otomobil ailesinden 1894 ile 1902 yılları arasında Mannheim'daki Benz fabrikasında yaklaşık bin 200 adet üretildi.</w:t>
      </w:r>
    </w:p>
    <w:p w14:paraId="5C6F0A23" w14:textId="1F8118EF" w:rsidR="00887C72" w:rsidRPr="00887C7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1894 yılında üretilen 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Velocipede'in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motoru 1,5 beygir gücü sunarken düzgün bir yolda yaklaşık 20 km hız yapabiliyor ve yüzde 10'a kadar eğimleri aşabiliyordu. Üretiminde en iyi parçaların kullan</w:t>
      </w:r>
      <w:r w:rsidR="00D04B7B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ıl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dığı 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yaklaşık 2 bin </w:t>
      </w:r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ark</w:t>
      </w:r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 satılıyordu. Hızla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lerleyen teknoloji sonucunda 1896'dan itibaren daha güçlü motorlar ve ek donanım seçenekleri sunuldu. Motor-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Velocipede'in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lüks bir versiyonu olan Benz 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Comfortable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daha 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lastRenderedPageBreak/>
        <w:t xml:space="preserve">uzun bir gövdeye, ekstra ücret karşılığında üçüncü bir vitese, daha ayrıntılı koltuk döşemelerine, arkaya bakan bir çocuk koltuğuna ve daha kolay çalıştırma için bir kranka sahipti. </w:t>
      </w:r>
    </w:p>
    <w:p w14:paraId="44864721" w14:textId="5CB1FA2A" w:rsidR="00EB783C" w:rsidRPr="00887C72" w:rsidRDefault="00887C72" w:rsidP="00887C72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1900 yılına kadar Benz Motor-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Velocipede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ve 1902 yılına kadar Benz 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Comfortable</w:t>
      </w:r>
      <w:proofErr w:type="spellEnd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olarak üretilen ve sürekli geliştirilen araç aynı zamanda ihraç da ediliyordu. Fransa'da </w:t>
      </w:r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“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Velo</w:t>
      </w:r>
      <w:proofErr w:type="spellEnd"/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”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“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Éclair</w:t>
      </w:r>
      <w:proofErr w:type="spellEnd"/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”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olarak pazarlanırken 1895 yılında İngiliz mühendislik şirketi Arnold'a üretim için lisans verilmesinin ardından </w:t>
      </w:r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“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Arnold Motor </w:t>
      </w:r>
      <w:proofErr w:type="spellStart"/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Carriage</w:t>
      </w:r>
      <w:proofErr w:type="spellEnd"/>
      <w:r w:rsidR="00E5457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”</w:t>
      </w:r>
      <w:r w:rsidRPr="00887C7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adıyla ilk İngiliz otomobillerinden biri oldu.</w:t>
      </w:r>
    </w:p>
    <w:sectPr w:rsidR="00EB783C" w:rsidRPr="00887C72" w:rsidSect="00406178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AA30A" w14:textId="77777777" w:rsidR="00E705E8" w:rsidRDefault="00E705E8" w:rsidP="00764B8C">
      <w:pPr>
        <w:spacing w:after="0" w:line="240" w:lineRule="auto"/>
      </w:pPr>
      <w:r>
        <w:separator/>
      </w:r>
    </w:p>
  </w:endnote>
  <w:endnote w:type="continuationSeparator" w:id="0">
    <w:p w14:paraId="21084164" w14:textId="77777777" w:rsidR="00E705E8" w:rsidRDefault="00E705E8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4266157B" w:rsidR="00DF4310" w:rsidRDefault="00DF4310" w:rsidP="00D874D9">
    <w:pPr>
      <w:pStyle w:val="AltBilgi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0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bookmarkEnd w:id="0"/>
  <w:p w14:paraId="0585B1C9" w14:textId="1C5D4D2A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348ADF5" id="Ellipse 8" o:spid="_x0000_s1026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3D44FFAD" id="Ellipse 7" o:spid="_x0000_s1026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B0B23" w14:textId="77777777" w:rsidR="00E705E8" w:rsidRDefault="00E705E8" w:rsidP="00764B8C">
      <w:pPr>
        <w:spacing w:after="0" w:line="240" w:lineRule="auto"/>
      </w:pPr>
      <w:r>
        <w:separator/>
      </w:r>
    </w:p>
  </w:footnote>
  <w:footnote w:type="continuationSeparator" w:id="0">
    <w:p w14:paraId="7B6047A7" w14:textId="77777777" w:rsidR="00E705E8" w:rsidRDefault="00E705E8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5F81F077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" fillcolor="black [3213]" stroked="f" strokeweight="1pt">
              <v:stroke joinstyle="miter"/>
              <v:path arrowok="t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818D9"/>
    <w:multiLevelType w:val="hybridMultilevel"/>
    <w:tmpl w:val="CE9E37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8"/>
  </w:num>
  <w:num w:numId="2" w16cid:durableId="1225332590">
    <w:abstractNumId w:val="5"/>
  </w:num>
  <w:num w:numId="3" w16cid:durableId="1060589554">
    <w:abstractNumId w:val="12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7"/>
  </w:num>
  <w:num w:numId="8" w16cid:durableId="897666457">
    <w:abstractNumId w:val="6"/>
  </w:num>
  <w:num w:numId="9" w16cid:durableId="1894465082">
    <w:abstractNumId w:val="4"/>
  </w:num>
  <w:num w:numId="10" w16cid:durableId="1500928882">
    <w:abstractNumId w:val="11"/>
  </w:num>
  <w:num w:numId="11" w16cid:durableId="314843845">
    <w:abstractNumId w:val="10"/>
  </w:num>
  <w:num w:numId="12" w16cid:durableId="1674799497">
    <w:abstractNumId w:val="1"/>
  </w:num>
  <w:num w:numId="13" w16cid:durableId="774399931">
    <w:abstractNumId w:val="9"/>
  </w:num>
  <w:num w:numId="14" w16cid:durableId="4312485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044E"/>
    <w:rsid w:val="00084F84"/>
    <w:rsid w:val="0008532E"/>
    <w:rsid w:val="00086DD0"/>
    <w:rsid w:val="000875EF"/>
    <w:rsid w:val="00087EDA"/>
    <w:rsid w:val="0009169A"/>
    <w:rsid w:val="000937DD"/>
    <w:rsid w:val="0009458E"/>
    <w:rsid w:val="000A1322"/>
    <w:rsid w:val="000A1BA4"/>
    <w:rsid w:val="000A4DA7"/>
    <w:rsid w:val="000A786A"/>
    <w:rsid w:val="000B101B"/>
    <w:rsid w:val="000B1146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2015C"/>
    <w:rsid w:val="0012109B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50C96"/>
    <w:rsid w:val="00150F7D"/>
    <w:rsid w:val="00153B50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3C74"/>
    <w:rsid w:val="001B5E7F"/>
    <w:rsid w:val="001B6DEC"/>
    <w:rsid w:val="001C2E6F"/>
    <w:rsid w:val="001C38B2"/>
    <w:rsid w:val="001C39E9"/>
    <w:rsid w:val="001C3C95"/>
    <w:rsid w:val="001C791C"/>
    <w:rsid w:val="001D1341"/>
    <w:rsid w:val="001D13F5"/>
    <w:rsid w:val="001D190C"/>
    <w:rsid w:val="001E044D"/>
    <w:rsid w:val="001E12AE"/>
    <w:rsid w:val="001E361B"/>
    <w:rsid w:val="001E679A"/>
    <w:rsid w:val="001F1434"/>
    <w:rsid w:val="001F52AA"/>
    <w:rsid w:val="00200FBB"/>
    <w:rsid w:val="00201C01"/>
    <w:rsid w:val="0020438C"/>
    <w:rsid w:val="002068F7"/>
    <w:rsid w:val="002128E7"/>
    <w:rsid w:val="00221213"/>
    <w:rsid w:val="00221828"/>
    <w:rsid w:val="00221F93"/>
    <w:rsid w:val="002252A4"/>
    <w:rsid w:val="00225ADF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3797"/>
    <w:rsid w:val="002D3D23"/>
    <w:rsid w:val="002E15D4"/>
    <w:rsid w:val="002E5BB6"/>
    <w:rsid w:val="002F3AD9"/>
    <w:rsid w:val="002F3C43"/>
    <w:rsid w:val="00301CA3"/>
    <w:rsid w:val="00306CF0"/>
    <w:rsid w:val="00307E41"/>
    <w:rsid w:val="00315BB3"/>
    <w:rsid w:val="003161A0"/>
    <w:rsid w:val="00316E64"/>
    <w:rsid w:val="00323413"/>
    <w:rsid w:val="00324EE1"/>
    <w:rsid w:val="00325446"/>
    <w:rsid w:val="00331EB3"/>
    <w:rsid w:val="00340944"/>
    <w:rsid w:val="00342B3A"/>
    <w:rsid w:val="003434B9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90C26"/>
    <w:rsid w:val="00390C8C"/>
    <w:rsid w:val="003A01FF"/>
    <w:rsid w:val="003A045A"/>
    <w:rsid w:val="003A0B70"/>
    <w:rsid w:val="003A129E"/>
    <w:rsid w:val="003A3BE6"/>
    <w:rsid w:val="003A3C46"/>
    <w:rsid w:val="003B0C92"/>
    <w:rsid w:val="003B3767"/>
    <w:rsid w:val="003B5A16"/>
    <w:rsid w:val="003B5F39"/>
    <w:rsid w:val="003C31E9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5469"/>
    <w:rsid w:val="00401A6C"/>
    <w:rsid w:val="00405980"/>
    <w:rsid w:val="00406126"/>
    <w:rsid w:val="00406178"/>
    <w:rsid w:val="00406312"/>
    <w:rsid w:val="00415423"/>
    <w:rsid w:val="00417BD2"/>
    <w:rsid w:val="00421A9B"/>
    <w:rsid w:val="00422E2D"/>
    <w:rsid w:val="00425AC3"/>
    <w:rsid w:val="0042781F"/>
    <w:rsid w:val="00435F29"/>
    <w:rsid w:val="004361F4"/>
    <w:rsid w:val="004402DA"/>
    <w:rsid w:val="00455A3A"/>
    <w:rsid w:val="004625B9"/>
    <w:rsid w:val="004643C5"/>
    <w:rsid w:val="0046448A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F14"/>
    <w:rsid w:val="004F7E67"/>
    <w:rsid w:val="004F7F3C"/>
    <w:rsid w:val="00504D0B"/>
    <w:rsid w:val="005054A6"/>
    <w:rsid w:val="00506362"/>
    <w:rsid w:val="005108CE"/>
    <w:rsid w:val="00523559"/>
    <w:rsid w:val="00524B25"/>
    <w:rsid w:val="00525B17"/>
    <w:rsid w:val="00531697"/>
    <w:rsid w:val="00534A05"/>
    <w:rsid w:val="00535ACF"/>
    <w:rsid w:val="00535C5D"/>
    <w:rsid w:val="005375C0"/>
    <w:rsid w:val="005422FD"/>
    <w:rsid w:val="00547955"/>
    <w:rsid w:val="00547971"/>
    <w:rsid w:val="0055578C"/>
    <w:rsid w:val="0056480B"/>
    <w:rsid w:val="00565087"/>
    <w:rsid w:val="005732DC"/>
    <w:rsid w:val="005812CD"/>
    <w:rsid w:val="005815D3"/>
    <w:rsid w:val="005829B9"/>
    <w:rsid w:val="00582CEC"/>
    <w:rsid w:val="00583465"/>
    <w:rsid w:val="00583721"/>
    <w:rsid w:val="00590F52"/>
    <w:rsid w:val="0059134F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C692E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13E14"/>
    <w:rsid w:val="006339EC"/>
    <w:rsid w:val="00633DC1"/>
    <w:rsid w:val="006365DC"/>
    <w:rsid w:val="006377AF"/>
    <w:rsid w:val="006410A3"/>
    <w:rsid w:val="0064209A"/>
    <w:rsid w:val="00645A3E"/>
    <w:rsid w:val="0064602D"/>
    <w:rsid w:val="00650596"/>
    <w:rsid w:val="00650675"/>
    <w:rsid w:val="0065318E"/>
    <w:rsid w:val="00654E43"/>
    <w:rsid w:val="006568AC"/>
    <w:rsid w:val="00657776"/>
    <w:rsid w:val="0066070D"/>
    <w:rsid w:val="00662DCA"/>
    <w:rsid w:val="00682ACB"/>
    <w:rsid w:val="00695104"/>
    <w:rsid w:val="006A0657"/>
    <w:rsid w:val="006A0FAF"/>
    <w:rsid w:val="006A34A6"/>
    <w:rsid w:val="006A4628"/>
    <w:rsid w:val="006A6374"/>
    <w:rsid w:val="006B617A"/>
    <w:rsid w:val="006C14AB"/>
    <w:rsid w:val="006C2FC6"/>
    <w:rsid w:val="006C3353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5559"/>
    <w:rsid w:val="006F7F67"/>
    <w:rsid w:val="00704DEB"/>
    <w:rsid w:val="00705E7A"/>
    <w:rsid w:val="0071641D"/>
    <w:rsid w:val="00717CBA"/>
    <w:rsid w:val="00720ABC"/>
    <w:rsid w:val="00724C3A"/>
    <w:rsid w:val="00731B08"/>
    <w:rsid w:val="00734E72"/>
    <w:rsid w:val="00735384"/>
    <w:rsid w:val="0074238E"/>
    <w:rsid w:val="00751366"/>
    <w:rsid w:val="0075319A"/>
    <w:rsid w:val="00753AA5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E78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08B3"/>
    <w:rsid w:val="00821BBD"/>
    <w:rsid w:val="0082337D"/>
    <w:rsid w:val="00823482"/>
    <w:rsid w:val="00824747"/>
    <w:rsid w:val="00825169"/>
    <w:rsid w:val="00834B47"/>
    <w:rsid w:val="00836F1F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71CE1"/>
    <w:rsid w:val="00873C21"/>
    <w:rsid w:val="00876A52"/>
    <w:rsid w:val="00880145"/>
    <w:rsid w:val="008828B7"/>
    <w:rsid w:val="0088744F"/>
    <w:rsid w:val="00887C72"/>
    <w:rsid w:val="00890C45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B1F3C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2EF2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3B42"/>
    <w:rsid w:val="00985A5E"/>
    <w:rsid w:val="00990067"/>
    <w:rsid w:val="009942AF"/>
    <w:rsid w:val="00994687"/>
    <w:rsid w:val="009A1A64"/>
    <w:rsid w:val="009A283A"/>
    <w:rsid w:val="009A6259"/>
    <w:rsid w:val="009A62A6"/>
    <w:rsid w:val="009A7C96"/>
    <w:rsid w:val="009B15AC"/>
    <w:rsid w:val="009B30DE"/>
    <w:rsid w:val="009B364C"/>
    <w:rsid w:val="009B5245"/>
    <w:rsid w:val="009B581A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17396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527C4"/>
    <w:rsid w:val="00A5566F"/>
    <w:rsid w:val="00A563B8"/>
    <w:rsid w:val="00A56FDA"/>
    <w:rsid w:val="00A63313"/>
    <w:rsid w:val="00A63ACB"/>
    <w:rsid w:val="00A66681"/>
    <w:rsid w:val="00A66AEE"/>
    <w:rsid w:val="00A6715B"/>
    <w:rsid w:val="00A733C8"/>
    <w:rsid w:val="00A7619F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D19A9"/>
    <w:rsid w:val="00AD57E0"/>
    <w:rsid w:val="00AE4A19"/>
    <w:rsid w:val="00AE7047"/>
    <w:rsid w:val="00AF0317"/>
    <w:rsid w:val="00AF27D2"/>
    <w:rsid w:val="00AF7012"/>
    <w:rsid w:val="00B00F20"/>
    <w:rsid w:val="00B046DF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99"/>
    <w:rsid w:val="00B324E2"/>
    <w:rsid w:val="00B367CF"/>
    <w:rsid w:val="00B37EF5"/>
    <w:rsid w:val="00B421B7"/>
    <w:rsid w:val="00B42491"/>
    <w:rsid w:val="00B4524B"/>
    <w:rsid w:val="00B4545C"/>
    <w:rsid w:val="00B512F2"/>
    <w:rsid w:val="00B54275"/>
    <w:rsid w:val="00B56B1E"/>
    <w:rsid w:val="00B63ADA"/>
    <w:rsid w:val="00B63D9E"/>
    <w:rsid w:val="00B70369"/>
    <w:rsid w:val="00B72F06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825"/>
    <w:rsid w:val="00BB19D8"/>
    <w:rsid w:val="00BB375C"/>
    <w:rsid w:val="00BB66AE"/>
    <w:rsid w:val="00BC1C5D"/>
    <w:rsid w:val="00BC337C"/>
    <w:rsid w:val="00BC3AD8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299F"/>
    <w:rsid w:val="00BF3EAC"/>
    <w:rsid w:val="00C00C07"/>
    <w:rsid w:val="00C0478C"/>
    <w:rsid w:val="00C048FF"/>
    <w:rsid w:val="00C05066"/>
    <w:rsid w:val="00C1125A"/>
    <w:rsid w:val="00C16186"/>
    <w:rsid w:val="00C17759"/>
    <w:rsid w:val="00C17D01"/>
    <w:rsid w:val="00C22611"/>
    <w:rsid w:val="00C22B2B"/>
    <w:rsid w:val="00C22FB2"/>
    <w:rsid w:val="00C231A0"/>
    <w:rsid w:val="00C23FA9"/>
    <w:rsid w:val="00C303A7"/>
    <w:rsid w:val="00C32C41"/>
    <w:rsid w:val="00C336F3"/>
    <w:rsid w:val="00C376AE"/>
    <w:rsid w:val="00C41B27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9072A"/>
    <w:rsid w:val="00C92A3D"/>
    <w:rsid w:val="00C94888"/>
    <w:rsid w:val="00CA74DB"/>
    <w:rsid w:val="00CB3ABA"/>
    <w:rsid w:val="00CB6CE0"/>
    <w:rsid w:val="00CC317C"/>
    <w:rsid w:val="00CC32CD"/>
    <w:rsid w:val="00CC33F5"/>
    <w:rsid w:val="00CC4D59"/>
    <w:rsid w:val="00CC733F"/>
    <w:rsid w:val="00CD07CF"/>
    <w:rsid w:val="00CE0E0D"/>
    <w:rsid w:val="00CF2F83"/>
    <w:rsid w:val="00D04B7B"/>
    <w:rsid w:val="00D063CB"/>
    <w:rsid w:val="00D16841"/>
    <w:rsid w:val="00D173D3"/>
    <w:rsid w:val="00D20480"/>
    <w:rsid w:val="00D225DB"/>
    <w:rsid w:val="00D22A43"/>
    <w:rsid w:val="00D31636"/>
    <w:rsid w:val="00D321E3"/>
    <w:rsid w:val="00D44F16"/>
    <w:rsid w:val="00D47932"/>
    <w:rsid w:val="00D50FAF"/>
    <w:rsid w:val="00D536D7"/>
    <w:rsid w:val="00D54951"/>
    <w:rsid w:val="00D56638"/>
    <w:rsid w:val="00D56753"/>
    <w:rsid w:val="00D60270"/>
    <w:rsid w:val="00D610B3"/>
    <w:rsid w:val="00D757A4"/>
    <w:rsid w:val="00D76FAA"/>
    <w:rsid w:val="00D77C64"/>
    <w:rsid w:val="00D802CF"/>
    <w:rsid w:val="00D80C84"/>
    <w:rsid w:val="00D84C7F"/>
    <w:rsid w:val="00D872CA"/>
    <w:rsid w:val="00D874D9"/>
    <w:rsid w:val="00D87568"/>
    <w:rsid w:val="00D879D2"/>
    <w:rsid w:val="00D949E4"/>
    <w:rsid w:val="00D96E69"/>
    <w:rsid w:val="00DA1D0B"/>
    <w:rsid w:val="00DA4603"/>
    <w:rsid w:val="00DA4F9E"/>
    <w:rsid w:val="00DC43F9"/>
    <w:rsid w:val="00DC4D82"/>
    <w:rsid w:val="00DC4FBC"/>
    <w:rsid w:val="00DC640C"/>
    <w:rsid w:val="00DC7872"/>
    <w:rsid w:val="00DD29DE"/>
    <w:rsid w:val="00DD29E6"/>
    <w:rsid w:val="00DD30CF"/>
    <w:rsid w:val="00DE3C3F"/>
    <w:rsid w:val="00DF0F14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1FFD"/>
    <w:rsid w:val="00E34323"/>
    <w:rsid w:val="00E35DC2"/>
    <w:rsid w:val="00E44DB7"/>
    <w:rsid w:val="00E47E76"/>
    <w:rsid w:val="00E50C75"/>
    <w:rsid w:val="00E5457E"/>
    <w:rsid w:val="00E60B94"/>
    <w:rsid w:val="00E630AA"/>
    <w:rsid w:val="00E705E8"/>
    <w:rsid w:val="00E738D4"/>
    <w:rsid w:val="00E75747"/>
    <w:rsid w:val="00E77C73"/>
    <w:rsid w:val="00E81ABD"/>
    <w:rsid w:val="00E85430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859"/>
    <w:rsid w:val="00EB67FE"/>
    <w:rsid w:val="00EB783C"/>
    <w:rsid w:val="00EC1864"/>
    <w:rsid w:val="00ED0A81"/>
    <w:rsid w:val="00ED15FC"/>
    <w:rsid w:val="00ED2BE0"/>
    <w:rsid w:val="00EE3FB8"/>
    <w:rsid w:val="00EE4940"/>
    <w:rsid w:val="00EE5A7B"/>
    <w:rsid w:val="00F015FC"/>
    <w:rsid w:val="00F03A41"/>
    <w:rsid w:val="00F051F8"/>
    <w:rsid w:val="00F12A62"/>
    <w:rsid w:val="00F1354D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EC932-3190-4DCF-868B-8827B6F46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Press Information</vt:lpstr>
      <vt:lpstr>Press Information</vt:lpstr>
      <vt:lpstr>Press Information</vt:lpstr>
    </vt:vector>
  </TitlesOfParts>
  <Company>Mercedes-Benz AG</Company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2024-05-17T10:41:00Z</dcterms:created>
  <dcterms:modified xsi:type="dcterms:W3CDTF">2024-05-17T10:41:00Z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