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D6724" w14:paraId="4B64D9EB" w14:textId="77777777" w:rsidTr="00592B47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09FA04F" w:rsidR="00C76248" w:rsidRPr="003D672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</w:tcPr>
          <w:p w14:paraId="44577C78" w14:textId="77777777" w:rsidR="00C76248" w:rsidRPr="003D672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D6724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592B47" w:rsidRPr="003D6724" w14:paraId="22E61AD2" w14:textId="77777777" w:rsidTr="00592B47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20685F60" w14:textId="77777777" w:rsidR="00592B47" w:rsidRPr="003D6724" w:rsidRDefault="00592B47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</w:tcPr>
          <w:p w14:paraId="5F1FB333" w14:textId="77777777" w:rsidR="00592B47" w:rsidRPr="003D6724" w:rsidRDefault="00592B47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E2A96C0" w14:textId="77777777" w:rsidR="00592B47" w:rsidRPr="003D6724" w:rsidRDefault="00592B47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241075E3" w14:textId="77777777" w:rsidR="00217F1E" w:rsidRPr="003D6724" w:rsidRDefault="00217F1E" w:rsidP="00592B47">
      <w:pPr>
        <w:spacing w:line="276" w:lineRule="auto"/>
        <w:ind w:right="340"/>
        <w:rPr>
          <w:rFonts w:ascii="CorpoS" w:hAnsi="CorpoS" w:cs="Arial"/>
          <w:b/>
          <w:bCs/>
          <w:u w:val="single"/>
          <w:lang w:val="tr-TR"/>
        </w:rPr>
      </w:pPr>
    </w:p>
    <w:p w14:paraId="53BBA3DD" w14:textId="77777777" w:rsidR="00592B47" w:rsidRPr="003D6724" w:rsidRDefault="00592B47" w:rsidP="00592B47">
      <w:pPr>
        <w:spacing w:line="276" w:lineRule="auto"/>
        <w:ind w:right="340"/>
        <w:rPr>
          <w:rFonts w:ascii="CorpoS" w:hAnsi="CorpoS" w:cs="Arial"/>
          <w:b/>
          <w:bCs/>
          <w:u w:val="single"/>
          <w:lang w:val="tr-TR"/>
        </w:rPr>
      </w:pPr>
    </w:p>
    <w:p w14:paraId="340D2475" w14:textId="77777777" w:rsidR="00592B47" w:rsidRPr="003D6724" w:rsidRDefault="00592B47" w:rsidP="00592B47">
      <w:pPr>
        <w:spacing w:line="276" w:lineRule="auto"/>
        <w:ind w:right="340"/>
        <w:rPr>
          <w:rFonts w:ascii="CorpoS" w:hAnsi="CorpoS" w:cs="Arial"/>
          <w:b/>
          <w:bCs/>
          <w:u w:val="single"/>
          <w:lang w:val="tr-TR"/>
        </w:rPr>
      </w:pPr>
    </w:p>
    <w:p w14:paraId="631F5BF6" w14:textId="3603B389" w:rsidR="00592B47" w:rsidRPr="003D6724" w:rsidRDefault="00592B47" w:rsidP="00592B47">
      <w:pPr>
        <w:spacing w:line="276" w:lineRule="auto"/>
        <w:ind w:right="340"/>
        <w:rPr>
          <w:rFonts w:ascii="CorpoS" w:hAnsi="CorpoS" w:cs="Arial"/>
          <w:lang w:val="tr-TR"/>
        </w:rPr>
      </w:pP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</w:r>
      <w:r w:rsidRPr="003D6724">
        <w:rPr>
          <w:rFonts w:ascii="CorpoS" w:hAnsi="CorpoS" w:cs="Arial"/>
          <w:b/>
          <w:bCs/>
          <w:lang w:val="tr-TR"/>
        </w:rPr>
        <w:tab/>
        <w:t xml:space="preserve">          </w:t>
      </w:r>
      <w:r w:rsidR="003D6724">
        <w:rPr>
          <w:rFonts w:ascii="CorpoS" w:hAnsi="CorpoS" w:cs="Arial"/>
          <w:lang w:val="tr-TR"/>
        </w:rPr>
        <w:t>1</w:t>
      </w:r>
      <w:r w:rsidR="00F6547B">
        <w:rPr>
          <w:rFonts w:ascii="CorpoS" w:hAnsi="CorpoS" w:cs="Arial"/>
          <w:lang w:val="tr-TR"/>
        </w:rPr>
        <w:t>6</w:t>
      </w:r>
      <w:r w:rsidRPr="003D6724">
        <w:rPr>
          <w:rFonts w:ascii="CorpoS" w:hAnsi="CorpoS" w:cs="Arial"/>
          <w:lang w:val="tr-TR"/>
        </w:rPr>
        <w:t>.12.2025</w:t>
      </w:r>
    </w:p>
    <w:p w14:paraId="3F128EC9" w14:textId="77777777" w:rsidR="00592B47" w:rsidRPr="003D6724" w:rsidRDefault="00592B47" w:rsidP="00592B47">
      <w:pPr>
        <w:spacing w:line="276" w:lineRule="auto"/>
        <w:ind w:right="340"/>
        <w:rPr>
          <w:rFonts w:ascii="CorpoS" w:hAnsi="CorpoS" w:cs="Arial"/>
          <w:b/>
          <w:bCs/>
          <w:lang w:val="tr-TR"/>
        </w:rPr>
      </w:pPr>
    </w:p>
    <w:p w14:paraId="384E9066" w14:textId="581D30ED" w:rsidR="003D6724" w:rsidRPr="003D6724" w:rsidRDefault="003D6724" w:rsidP="003D6724">
      <w:pPr>
        <w:spacing w:line="276" w:lineRule="auto"/>
        <w:ind w:right="340"/>
        <w:jc w:val="center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Arial"/>
          <w:b/>
          <w:bCs/>
          <w:sz w:val="40"/>
          <w:szCs w:val="40"/>
          <w:lang w:val="tr-TR"/>
        </w:rPr>
        <w:t xml:space="preserve">Otomobilin 140, taşımacılığın 130, Mercedes-Benz’in 100 yılı: </w:t>
      </w:r>
      <w:r w:rsidR="00F6547B">
        <w:rPr>
          <w:rFonts w:ascii="CorpoS" w:hAnsi="CorpoS" w:cs="Arial"/>
          <w:b/>
          <w:bCs/>
          <w:sz w:val="40"/>
          <w:szCs w:val="40"/>
          <w:lang w:val="tr-TR"/>
        </w:rPr>
        <w:t>Büyülü</w:t>
      </w:r>
      <w:r w:rsidR="00F6547B" w:rsidRPr="003D6724">
        <w:rPr>
          <w:rFonts w:ascii="CorpoS" w:hAnsi="CorpoS" w:cs="Arial"/>
          <w:b/>
          <w:bCs/>
          <w:sz w:val="40"/>
          <w:szCs w:val="40"/>
          <w:lang w:val="tr-TR"/>
        </w:rPr>
        <w:t xml:space="preserve"> </w:t>
      </w:r>
      <w:r w:rsidRPr="003D6724">
        <w:rPr>
          <w:rFonts w:ascii="CorpoS" w:hAnsi="CorpoS" w:cs="Arial"/>
          <w:b/>
          <w:bCs/>
          <w:sz w:val="40"/>
          <w:szCs w:val="40"/>
          <w:lang w:val="tr-TR"/>
        </w:rPr>
        <w:t>anlarla dolu bir yıldönümü</w:t>
      </w:r>
      <w:r w:rsidR="00F6547B">
        <w:rPr>
          <w:rFonts w:ascii="CorpoS" w:hAnsi="CorpoS" w:cs="Arial"/>
          <w:b/>
          <w:bCs/>
          <w:sz w:val="40"/>
          <w:szCs w:val="40"/>
          <w:lang w:val="tr-TR"/>
        </w:rPr>
        <w:t xml:space="preserve"> senesi</w:t>
      </w:r>
    </w:p>
    <w:p w14:paraId="5ACE39FE" w14:textId="77777777" w:rsidR="003D6724" w:rsidRPr="003D6724" w:rsidRDefault="003D6724" w:rsidP="003D6724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CorpoS"/>
          <w:b/>
          <w:lang w:val="tr-TR"/>
        </w:rPr>
        <w:t>Otomobilin doğuşundan bu yana 140 yıllık inovasyon: 1886 yılında Benz patenti</w:t>
      </w:r>
    </w:p>
    <w:p w14:paraId="34939E37" w14:textId="77777777" w:rsidR="003D6724" w:rsidRPr="003D6724" w:rsidRDefault="003D6724" w:rsidP="003D6724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CorpoS"/>
          <w:b/>
          <w:lang w:val="tr-TR"/>
        </w:rPr>
        <w:t>130 yıllık taşımacılık: 1896’da hem ilk panelvan hem de ilk kamyonun tanıtılması</w:t>
      </w:r>
    </w:p>
    <w:p w14:paraId="1E296EC3" w14:textId="77777777" w:rsidR="003D6724" w:rsidRPr="003D6724" w:rsidRDefault="003D6724" w:rsidP="003D6724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CorpoS"/>
          <w:b/>
          <w:lang w:val="tr-TR"/>
        </w:rPr>
        <w:t>100 yıllık Mercedes-Benz: 1926’da Benz &amp; Cie. ile Daimler-Motoren-Gesellschaft’ın birleşmesi</w:t>
      </w:r>
    </w:p>
    <w:p w14:paraId="368AECF5" w14:textId="58DADDC1" w:rsidR="003D6724" w:rsidRPr="003D6724" w:rsidRDefault="003D6724" w:rsidP="003D6724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CorpoS"/>
          <w:b/>
          <w:lang w:val="tr-TR"/>
        </w:rPr>
        <w:t>123 Serisi</w:t>
      </w:r>
      <w:r w:rsidR="00F6547B">
        <w:rPr>
          <w:rFonts w:ascii="CorpoS" w:hAnsi="CorpoS" w:cs="CorpoS"/>
          <w:b/>
          <w:lang w:val="tr-TR"/>
        </w:rPr>
        <w:t>’</w:t>
      </w:r>
      <w:r w:rsidRPr="003D6724">
        <w:rPr>
          <w:rFonts w:ascii="CorpoS" w:hAnsi="CorpoS" w:cs="CorpoS"/>
          <w:b/>
          <w:lang w:val="tr-TR"/>
        </w:rPr>
        <w:t>nin 50. yılı: Mercedes-Benz E-Serisi geleneğinde bir kilometre taşı</w:t>
      </w:r>
    </w:p>
    <w:p w14:paraId="37DBFC6E" w14:textId="2BFA0FE9" w:rsidR="003D6724" w:rsidRPr="003D6724" w:rsidRDefault="003D6724" w:rsidP="003D6724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D6724">
        <w:rPr>
          <w:rFonts w:ascii="CorpoS" w:hAnsi="CorpoS" w:cs="CorpoS"/>
          <w:b/>
          <w:lang w:val="tr-TR"/>
        </w:rPr>
        <w:t>Mercedes-Benz Müzesi’nin 20. yılı: 2006’dan bu yana büyük ilgi çeken uluslararası bir ziyaret noktası</w:t>
      </w:r>
    </w:p>
    <w:p w14:paraId="0CB4365F" w14:textId="77777777" w:rsidR="007C1A98" w:rsidRPr="003D6724" w:rsidRDefault="007C1A98" w:rsidP="007C1A98">
      <w:pPr>
        <w:pStyle w:val="ListeParagraf"/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3F2C1E27" w14:textId="79B9CF71" w:rsidR="003D6724" w:rsidRPr="003D6724" w:rsidRDefault="003D6724" w:rsidP="003D6724">
      <w:pPr>
        <w:rPr>
          <w:rFonts w:ascii="CorpoS" w:hAnsi="CorpoS"/>
          <w:lang w:val="tr-TR"/>
        </w:rPr>
      </w:pPr>
      <w:r w:rsidRPr="003D6724">
        <w:rPr>
          <w:rFonts w:ascii="CorpoS" w:hAnsi="CorpoS"/>
          <w:lang w:val="tr-TR"/>
        </w:rPr>
        <w:t xml:space="preserve">Mercedes-Benz, 2026 yılında çok sayıda aracın yıldönümünün yanı sıra motor sporlarındaki başarılarını ve şirket tarihinin önemli dönüm noktalarını da kutluyor. </w:t>
      </w:r>
    </w:p>
    <w:p w14:paraId="46D661D6" w14:textId="77777777" w:rsidR="003D6724" w:rsidRPr="003D6724" w:rsidRDefault="003D6724" w:rsidP="003D6724">
      <w:pPr>
        <w:rPr>
          <w:rFonts w:ascii="CorpoS" w:hAnsi="CorpoS"/>
          <w:b/>
          <w:bCs/>
          <w:lang w:val="tr-TR"/>
        </w:rPr>
      </w:pPr>
      <w:r w:rsidRPr="003D6724">
        <w:rPr>
          <w:rFonts w:ascii="CorpoS" w:hAnsi="CorpoS"/>
          <w:b/>
          <w:bCs/>
          <w:lang w:val="tr-TR"/>
        </w:rPr>
        <w:t>2026’daki Önemli Yıldönümleri</w:t>
      </w:r>
    </w:p>
    <w:p w14:paraId="29742510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23 Ocak 1951 (75 yıl önce):</w:t>
      </w:r>
      <w:r w:rsidRPr="003D6724">
        <w:rPr>
          <w:rFonts w:ascii="CorpoS" w:hAnsi="CorpoS"/>
          <w:lang w:val="tr-TR"/>
        </w:rPr>
        <w:t xml:space="preserve"> Béla Barényi’nin güvenlik gövdesi için patent başvurusu. Seri üretim prömiyeri 1959 yılında “Heckflosse” W 111 sedanlarında gerçekleşti.</w:t>
      </w:r>
    </w:p>
    <w:p w14:paraId="67BE93E1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27 Ocak 1976 (50 yıl önce):</w:t>
      </w:r>
      <w:r w:rsidRPr="003D6724">
        <w:rPr>
          <w:rFonts w:ascii="CorpoS" w:hAnsi="CorpoS"/>
          <w:lang w:val="tr-TR"/>
        </w:rPr>
        <w:t xml:space="preserve"> Mercedes-Benz 123 Serisi’nin tanıtımı. Kısa süre sonra T-Model ve Coupe ile portföy tamamlandı.</w:t>
      </w:r>
    </w:p>
    <w:p w14:paraId="153BFA01" w14:textId="722AEA5F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29 Ocak 1886 (140 yıl önce):</w:t>
      </w:r>
      <w:r w:rsidRPr="003D6724">
        <w:rPr>
          <w:rFonts w:ascii="CorpoS" w:hAnsi="CorpoS"/>
          <w:lang w:val="tr-TR"/>
        </w:rPr>
        <w:t xml:space="preserve"> Carl Benz, üç tekerlekli “benzin</w:t>
      </w:r>
      <w:r w:rsidR="00224DBC">
        <w:rPr>
          <w:rFonts w:ascii="CorpoS" w:hAnsi="CorpoS"/>
          <w:lang w:val="tr-TR"/>
        </w:rPr>
        <w:t>l</w:t>
      </w:r>
      <w:r w:rsidRPr="003D6724">
        <w:rPr>
          <w:rFonts w:ascii="CorpoS" w:hAnsi="CorpoS"/>
          <w:lang w:val="tr-TR"/>
        </w:rPr>
        <w:t>i motorla çal</w:t>
      </w:r>
      <w:r w:rsidR="00224DBC">
        <w:rPr>
          <w:rFonts w:ascii="CorpoS" w:hAnsi="CorpoS"/>
          <w:lang w:val="tr-TR"/>
        </w:rPr>
        <w:t>ı</w:t>
      </w:r>
      <w:r w:rsidRPr="003D6724">
        <w:rPr>
          <w:rFonts w:ascii="CorpoS" w:hAnsi="CorpoS"/>
          <w:lang w:val="tr-TR"/>
        </w:rPr>
        <w:t>şan aracı” için patent başvurusunda bulundu. Bu tarih otomobilin doğuşu olarak kabul ediliyor.</w:t>
      </w:r>
    </w:p>
    <w:p w14:paraId="38F2B4FB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3–8 Şubat 1986 (40 yıl önce):</w:t>
      </w:r>
      <w:r w:rsidRPr="003D6724">
        <w:rPr>
          <w:rFonts w:ascii="CorpoS" w:hAnsi="CorpoS"/>
          <w:lang w:val="tr-TR"/>
        </w:rPr>
        <w:t xml:space="preserve"> Mercedes-Benz, ASR ve ASD sürüş destek sistemlerini ve otomatik devreye giren 4MATIC’i Finlandiya’da tanıttı.</w:t>
      </w:r>
    </w:p>
    <w:p w14:paraId="5215D900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8 Mart 1886 (140 yıl önce):</w:t>
      </w:r>
      <w:r w:rsidRPr="003D6724">
        <w:rPr>
          <w:rFonts w:ascii="CorpoS" w:hAnsi="CorpoS"/>
          <w:lang w:val="tr-TR"/>
        </w:rPr>
        <w:t xml:space="preserve"> Gottlieb Daimler bir at arabası sipariş ederek bu aracı hızlı çalışan içten yanmalı motoruyla ilk dört tekerlekli otomobile dönüştürdü.</w:t>
      </w:r>
    </w:p>
    <w:p w14:paraId="2B32AA58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25–29 Mart 1901 (125 yıl önce):</w:t>
      </w:r>
      <w:r w:rsidRPr="003D6724">
        <w:rPr>
          <w:rFonts w:ascii="CorpoS" w:hAnsi="CorpoS"/>
          <w:lang w:val="tr-TR"/>
        </w:rPr>
        <w:t xml:space="preserve"> Nice'te haftanın yıldızı Mercedes 35 hp oldu. Fransa Otomobil Kulübü Genel Sekreteri, "Mercedes çağına girdik" diyerek durumu özetledi.</w:t>
      </w:r>
    </w:p>
    <w:p w14:paraId="51BDC789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19–29 Nisan 1951 (75 yıl önce):</w:t>
      </w:r>
      <w:r w:rsidRPr="003D6724">
        <w:rPr>
          <w:rFonts w:ascii="CorpoS" w:hAnsi="CorpoS"/>
          <w:lang w:val="tr-TR"/>
        </w:rPr>
        <w:t xml:space="preserve"> IAA fuarında ilk kez Mercedes-Benz 300 (W 186) makam aracı modeli ve S-Serisi'nin öncüsü olan Mercedes-Benz 220 (W 187) modelinin prömiyeri gerçekleştirildi.</w:t>
      </w:r>
    </w:p>
    <w:p w14:paraId="789CBD3D" w14:textId="4474A7D0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19 Mayıs 2006 (20 yıl önce):</w:t>
      </w:r>
      <w:r w:rsidRPr="003D6724">
        <w:rPr>
          <w:rFonts w:ascii="CorpoS" w:hAnsi="CorpoS"/>
          <w:lang w:val="tr-TR"/>
        </w:rPr>
        <w:t xml:space="preserve"> Untertürkheim fabrikasının yakınında Mercedes-Benz Müzesi açıldı. O tarihten bu yana markanın uluslararası ölçekte büyük ilgi gören merkezi oldu.</w:t>
      </w:r>
    </w:p>
    <w:p w14:paraId="3014D1A2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25 Nisan – 5 Mayıs 1996 (30 yıl önce):</w:t>
      </w:r>
      <w:r w:rsidRPr="003D6724">
        <w:rPr>
          <w:rFonts w:ascii="CorpoS" w:hAnsi="CorpoS"/>
          <w:lang w:val="tr-TR"/>
        </w:rPr>
        <w:t xml:space="preserve"> Mercedes-Benz SLK (R 170), Torino Otomobil Fuarı’nda tanıtıldı. Çelikten üretilen Variodach tavanıyla roadster segmentinde yeni bir pazar yarattı.</w:t>
      </w:r>
    </w:p>
    <w:p w14:paraId="29BB1316" w14:textId="57D73AC1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12–15 Haziran 1976 (50 yıl önce):</w:t>
      </w:r>
      <w:r w:rsidRPr="003D6724">
        <w:rPr>
          <w:rFonts w:ascii="CorpoS" w:hAnsi="CorpoS"/>
          <w:lang w:val="tr-TR"/>
        </w:rPr>
        <w:t xml:space="preserve"> C 111-II D, Nardò’da üç dünya rekoru ve 16 segment rekoru kırdı. Aynı pistte 2025 yılında Concept AMG GT XX de dünya rekor</w:t>
      </w:r>
      <w:r w:rsidR="00F6547B">
        <w:rPr>
          <w:rFonts w:ascii="CorpoS" w:hAnsi="CorpoS"/>
          <w:lang w:val="tr-TR"/>
        </w:rPr>
        <w:t>una</w:t>
      </w:r>
      <w:r w:rsidRPr="003D6724">
        <w:rPr>
          <w:rFonts w:ascii="CorpoS" w:hAnsi="CorpoS"/>
          <w:lang w:val="tr-TR"/>
        </w:rPr>
        <w:t xml:space="preserve"> imza attı.</w:t>
      </w:r>
    </w:p>
    <w:p w14:paraId="08D807AA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lastRenderedPageBreak/>
        <w:t>28–29 Haziran 1926 (100 yıl önce):</w:t>
      </w:r>
      <w:r w:rsidRPr="003D6724">
        <w:rPr>
          <w:rFonts w:ascii="CorpoS" w:hAnsi="CorpoS"/>
          <w:lang w:val="tr-TR"/>
        </w:rPr>
        <w:t xml:space="preserve"> Benz &amp; Cie. ile Daimler-Motoren-Gesellschaft birleşerek dönemin Daimler-Benz AG’sini kurdu. Mercedes-Benz markası doğdu.</w:t>
      </w:r>
    </w:p>
    <w:p w14:paraId="62AAC1F9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30 Haziran 1996 (30 yıl önce):</w:t>
      </w:r>
      <w:r w:rsidRPr="003D6724">
        <w:rPr>
          <w:rFonts w:ascii="CorpoS" w:hAnsi="CorpoS"/>
          <w:lang w:val="tr-TR"/>
        </w:rPr>
        <w:t xml:space="preserve"> Mercedes-Benz C 36 AMG, Magny-Cours’ta markanın Formula 1’deki ilk resmi Güvenlik Aracı oldu. O tarihten bu yana bu görevini kesintisiz sürdürüyor.</w:t>
      </w:r>
    </w:p>
    <w:p w14:paraId="4BE056A8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31 Temmuz 2001 (25 yıl önce):</w:t>
      </w:r>
      <w:r w:rsidRPr="003D6724">
        <w:rPr>
          <w:rFonts w:ascii="CorpoS" w:hAnsi="CorpoS"/>
          <w:lang w:val="tr-TR"/>
        </w:rPr>
        <w:t xml:space="preserve"> Mercedes-Benz SL R 230 serisi, Hamburg Deichtorhallen’de dünya prömiyerini yaptı. Roadster, birçok yenilikle donatıldı.</w:t>
      </w:r>
    </w:p>
    <w:p w14:paraId="786945C4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18 Ağustos 1896 (130 yıl önce):</w:t>
      </w:r>
      <w:r w:rsidRPr="003D6724">
        <w:rPr>
          <w:rFonts w:ascii="CorpoS" w:hAnsi="CorpoS"/>
          <w:lang w:val="tr-TR"/>
        </w:rPr>
        <w:t xml:space="preserve"> Gottlieb Daimler, dünyanın ilk motorlu kamyonunu tanıttı. İlk araç Londra’daki British Motor Syndicate’e satıldı.</w:t>
      </w:r>
    </w:p>
    <w:p w14:paraId="79A66F21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24 Ağustos 1986 (40 yıl önce):</w:t>
      </w:r>
      <w:r w:rsidRPr="003D6724">
        <w:rPr>
          <w:rFonts w:ascii="CorpoS" w:hAnsi="CorpoS"/>
          <w:lang w:val="tr-TR"/>
        </w:rPr>
        <w:t xml:space="preserve"> Sauber-Mercedes C8 Grup C yarış otomobili, Nürburgring’de ilk zaferini kazandı. Bu başarı, markanın motor sporlarına dönüşüne hız kazandırdı.</w:t>
      </w:r>
    </w:p>
    <w:p w14:paraId="58E58500" w14:textId="1F922F7B" w:rsidR="00F6547B" w:rsidRDefault="003D6724" w:rsidP="003D6724">
      <w:pPr>
        <w:jc w:val="both"/>
        <w:rPr>
          <w:rFonts w:ascii="CorpoS" w:hAnsi="CorpoS"/>
          <w:b/>
          <w:bCs/>
          <w:lang w:val="tr-TR"/>
        </w:rPr>
      </w:pPr>
      <w:r w:rsidRPr="003D6724">
        <w:rPr>
          <w:rFonts w:ascii="CorpoS" w:hAnsi="CorpoS"/>
          <w:b/>
          <w:bCs/>
          <w:lang w:val="tr-TR"/>
        </w:rPr>
        <w:t>12 Eylül 1926 (100 yıl önce):</w:t>
      </w:r>
      <w:r w:rsidRPr="003D6724">
        <w:rPr>
          <w:rFonts w:ascii="CorpoS" w:hAnsi="CorpoS"/>
          <w:lang w:val="tr-TR"/>
        </w:rPr>
        <w:t xml:space="preserve"> Solitude Yarışı’nda yarış direktörü Alfred Neubauer, </w:t>
      </w:r>
      <w:r w:rsidR="00F6547B">
        <w:rPr>
          <w:rFonts w:ascii="CorpoS" w:hAnsi="CorpoS"/>
          <w:lang w:val="tr-TR"/>
        </w:rPr>
        <w:t xml:space="preserve">sinyal sistemini ilk kez </w:t>
      </w:r>
      <w:r w:rsidRPr="003D6724">
        <w:rPr>
          <w:rFonts w:ascii="CorpoS" w:hAnsi="CorpoS"/>
          <w:lang w:val="tr-TR"/>
        </w:rPr>
        <w:t xml:space="preserve">sürücülerle iletişim kurmak için </w:t>
      </w:r>
      <w:r w:rsidR="00F6547B">
        <w:rPr>
          <w:rFonts w:ascii="CorpoS" w:hAnsi="CorpoS"/>
          <w:lang w:val="tr-TR"/>
        </w:rPr>
        <w:t>kullandı.</w:t>
      </w:r>
    </w:p>
    <w:p w14:paraId="68750DD6" w14:textId="10E9155F" w:rsid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14 Ekim 1951 (75 yıl önce):</w:t>
      </w:r>
      <w:r w:rsidRPr="003D6724">
        <w:rPr>
          <w:rFonts w:ascii="CorpoS" w:hAnsi="CorpoS"/>
          <w:lang w:val="tr-TR"/>
        </w:rPr>
        <w:t xml:space="preserve"> Sportif ve lüks 300 S (W 188), Paris Otomobil Fuarı’nda Type 300’ün (W 186) iki kapılı versiyonu olarak Coupe, Cabriolet A ve Roadster gövdeleriyle tanıtıldı. Döneminin en hızlı Alman seri üretim otomobiliydi.</w:t>
      </w:r>
    </w:p>
    <w:p w14:paraId="25651A5F" w14:textId="3ECC6655" w:rsidR="00F6547B" w:rsidRPr="003D6724" w:rsidRDefault="00F6547B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9 Ekim 1946 (80 yıl önce):</w:t>
      </w:r>
      <w:r w:rsidRPr="003D6724">
        <w:rPr>
          <w:rFonts w:ascii="CorpoS" w:hAnsi="CorpoS"/>
          <w:lang w:val="tr-TR"/>
        </w:rPr>
        <w:t xml:space="preserve"> </w:t>
      </w:r>
      <w:proofErr w:type="spellStart"/>
      <w:r w:rsidRPr="003D6724">
        <w:rPr>
          <w:rFonts w:ascii="CorpoS" w:hAnsi="CorpoS"/>
          <w:lang w:val="tr-TR"/>
        </w:rPr>
        <w:t>Unimog</w:t>
      </w:r>
      <w:proofErr w:type="spellEnd"/>
      <w:r w:rsidRPr="003D6724">
        <w:rPr>
          <w:rFonts w:ascii="CorpoS" w:hAnsi="CorpoS"/>
          <w:lang w:val="tr-TR"/>
        </w:rPr>
        <w:t xml:space="preserve"> prototipinin test süreci başladı. Daimler-Benz AG’nin eski mühendisleri, tarım için ‘Universal-</w:t>
      </w:r>
      <w:proofErr w:type="spellStart"/>
      <w:r w:rsidRPr="003D6724">
        <w:rPr>
          <w:rFonts w:ascii="CorpoS" w:hAnsi="CorpoS"/>
          <w:lang w:val="tr-TR"/>
        </w:rPr>
        <w:t>Motorgerät’i</w:t>
      </w:r>
      <w:proofErr w:type="spellEnd"/>
      <w:r w:rsidRPr="003D6724">
        <w:rPr>
          <w:rFonts w:ascii="CorpoS" w:hAnsi="CorpoS"/>
          <w:lang w:val="tr-TR"/>
        </w:rPr>
        <w:t xml:space="preserve"> (çok amaçlı motorlu araç) geliştiriyor. </w:t>
      </w:r>
      <w:proofErr w:type="spellStart"/>
      <w:r w:rsidRPr="003D6724">
        <w:rPr>
          <w:rFonts w:ascii="CorpoS" w:hAnsi="CorpoS"/>
          <w:lang w:val="tr-TR"/>
        </w:rPr>
        <w:t>Unimog</w:t>
      </w:r>
      <w:proofErr w:type="spellEnd"/>
      <w:r w:rsidRPr="003D6724">
        <w:rPr>
          <w:rFonts w:ascii="CorpoS" w:hAnsi="CorpoS"/>
          <w:lang w:val="tr-TR"/>
        </w:rPr>
        <w:t xml:space="preserve">, 1949’dan itibaren önce </w:t>
      </w:r>
      <w:proofErr w:type="spellStart"/>
      <w:r w:rsidRPr="003D6724">
        <w:rPr>
          <w:rFonts w:ascii="CorpoS" w:hAnsi="CorpoS"/>
          <w:lang w:val="tr-TR"/>
        </w:rPr>
        <w:t>Boehringer’de</w:t>
      </w:r>
      <w:proofErr w:type="spellEnd"/>
      <w:r w:rsidRPr="003D6724">
        <w:rPr>
          <w:rFonts w:ascii="CorpoS" w:hAnsi="CorpoS"/>
          <w:lang w:val="tr-TR"/>
        </w:rPr>
        <w:t xml:space="preserve">, 1951’den itibaren ise Mercedes-Benz’in </w:t>
      </w:r>
      <w:proofErr w:type="spellStart"/>
      <w:r w:rsidRPr="003D6724">
        <w:rPr>
          <w:rFonts w:ascii="CorpoS" w:hAnsi="CorpoS"/>
          <w:lang w:val="tr-TR"/>
        </w:rPr>
        <w:t>Gaggenau</w:t>
      </w:r>
      <w:proofErr w:type="spellEnd"/>
      <w:r w:rsidRPr="003D6724">
        <w:rPr>
          <w:rFonts w:ascii="CorpoS" w:hAnsi="CorpoS"/>
          <w:lang w:val="tr-TR"/>
        </w:rPr>
        <w:t xml:space="preserve"> fabrikasında üretildi.</w:t>
      </w:r>
    </w:p>
    <w:p w14:paraId="6DA0B417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15 Ekim 2006 (20 yıl önce):</w:t>
      </w:r>
      <w:r w:rsidRPr="003D6724">
        <w:rPr>
          <w:rFonts w:ascii="CorpoS" w:hAnsi="CorpoS"/>
          <w:lang w:val="tr-TR"/>
        </w:rPr>
        <w:t xml:space="preserve"> Bernd Schneider, Le Mans yarışında DTM'de beşinci şampiyonluğunu elde etti. Böylece bugünün marka elçisi, rekor şampiyonu oldu.</w:t>
      </w:r>
    </w:p>
    <w:p w14:paraId="4929BF08" w14:textId="77777777" w:rsidR="003D6724" w:rsidRPr="003D6724" w:rsidRDefault="003D6724" w:rsidP="003D6724">
      <w:pPr>
        <w:jc w:val="both"/>
        <w:rPr>
          <w:rFonts w:ascii="CorpoS" w:hAnsi="CorpoS"/>
          <w:lang w:val="tr-TR"/>
        </w:rPr>
      </w:pPr>
      <w:r w:rsidRPr="003D6724">
        <w:rPr>
          <w:rFonts w:ascii="CorpoS" w:hAnsi="CorpoS"/>
          <w:b/>
          <w:bCs/>
          <w:lang w:val="tr-TR"/>
        </w:rPr>
        <w:t>5 Aralık 1896 (130 yıl önce):</w:t>
      </w:r>
      <w:r w:rsidRPr="003D6724">
        <w:rPr>
          <w:rFonts w:ascii="CorpoS" w:hAnsi="CorpoS"/>
          <w:lang w:val="tr-TR"/>
        </w:rPr>
        <w:t xml:space="preserve"> Benz &amp; Cie., dünyanın ilk hafif ticari aracı olan "teslimat kamyonetini" piyasaya sürdü. "Velociped" olarak adlandırılan bu aracın yük bölmeli seçeneği de bulunuyordu. </w:t>
      </w:r>
    </w:p>
    <w:p w14:paraId="47D4FA8D" w14:textId="7830B605" w:rsidR="003D6724" w:rsidRPr="003D6724" w:rsidRDefault="003D6724" w:rsidP="003D6724">
      <w:pPr>
        <w:rPr>
          <w:rFonts w:ascii="CorpoS" w:hAnsi="CorpoS"/>
          <w:lang w:val="tr-TR"/>
        </w:rPr>
      </w:pPr>
      <w:r w:rsidRPr="003D6724">
        <w:rPr>
          <w:rFonts w:ascii="CorpoS" w:hAnsi="CorpoS"/>
          <w:lang w:val="tr-TR"/>
        </w:rPr>
        <w:t>Mercedes-Benz tarihinin tamamına ilişkin bilgi ve materyallere</w:t>
      </w:r>
      <w:r>
        <w:rPr>
          <w:rFonts w:ascii="CorpoS" w:hAnsi="CorpoS"/>
          <w:lang w:val="tr-TR"/>
        </w:rPr>
        <w:t xml:space="preserve"> </w:t>
      </w:r>
      <w:hyperlink r:id="rId10" w:history="1">
        <w:r w:rsidRPr="003D6724">
          <w:rPr>
            <w:rStyle w:val="Kpr"/>
            <w:rFonts w:ascii="CorpoS" w:hAnsi="CorpoS"/>
            <w:lang w:val="tr-TR"/>
          </w:rPr>
          <w:t>mercedes-benz-archive.com/mars/login/</w:t>
        </w:r>
        <w:proofErr w:type="spellStart"/>
        <w:r w:rsidRPr="003D6724">
          <w:rPr>
            <w:rStyle w:val="Kpr"/>
            <w:rFonts w:ascii="CorpoS" w:hAnsi="CorpoS"/>
            <w:lang w:val="tr-TR"/>
          </w:rPr>
          <w:t>login.xhtml</w:t>
        </w:r>
        <w:proofErr w:type="spellEnd"/>
      </w:hyperlink>
      <w:r w:rsidRPr="003D6724">
        <w:rPr>
          <w:rFonts w:ascii="CorpoS" w:hAnsi="CorpoS"/>
          <w:lang w:val="tr-TR"/>
        </w:rPr>
        <w:t xml:space="preserve"> </w:t>
      </w:r>
      <w:r w:rsidR="00F6547B">
        <w:rPr>
          <w:rFonts w:ascii="CorpoS" w:hAnsi="CorpoS"/>
          <w:lang w:val="tr-TR"/>
        </w:rPr>
        <w:t>adresinden ulaşabilirsiniz.</w:t>
      </w:r>
    </w:p>
    <w:p w14:paraId="64B50DE9" w14:textId="6FACDB68" w:rsidR="00AB7451" w:rsidRPr="003D6724" w:rsidRDefault="00AB7451" w:rsidP="00AB7451">
      <w:pPr>
        <w:spacing w:after="0"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sectPr w:rsidR="00AB7451" w:rsidRPr="003D6724" w:rsidSect="009229A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CD43" w14:textId="77777777" w:rsidR="00147BB5" w:rsidRDefault="00147BB5" w:rsidP="00764B8C">
      <w:pPr>
        <w:spacing w:after="0" w:line="240" w:lineRule="auto"/>
      </w:pPr>
      <w:r>
        <w:separator/>
      </w:r>
    </w:p>
  </w:endnote>
  <w:endnote w:type="continuationSeparator" w:id="0">
    <w:p w14:paraId="5A375C26" w14:textId="77777777" w:rsidR="00147BB5" w:rsidRDefault="00147BB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libri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0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6B8B89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5E402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D04FB" w14:textId="77777777" w:rsidR="00147BB5" w:rsidRDefault="00147BB5" w:rsidP="00764B8C">
      <w:pPr>
        <w:spacing w:after="0" w:line="240" w:lineRule="auto"/>
      </w:pPr>
      <w:r>
        <w:separator/>
      </w:r>
    </w:p>
  </w:footnote>
  <w:footnote w:type="continuationSeparator" w:id="0">
    <w:p w14:paraId="7E9238FD" w14:textId="77777777" w:rsidR="00147BB5" w:rsidRDefault="00147BB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FB179A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0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8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19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7"/>
  </w:num>
  <w:num w:numId="21" w16cid:durableId="4171430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105"/>
    <w:rsid w:val="00000C4C"/>
    <w:rsid w:val="000013C4"/>
    <w:rsid w:val="00002924"/>
    <w:rsid w:val="00006498"/>
    <w:rsid w:val="000069DC"/>
    <w:rsid w:val="00011F4F"/>
    <w:rsid w:val="00014BDF"/>
    <w:rsid w:val="00015632"/>
    <w:rsid w:val="0001654A"/>
    <w:rsid w:val="0002016F"/>
    <w:rsid w:val="0002300B"/>
    <w:rsid w:val="00024869"/>
    <w:rsid w:val="00026384"/>
    <w:rsid w:val="0003022E"/>
    <w:rsid w:val="00030AD8"/>
    <w:rsid w:val="00031FDD"/>
    <w:rsid w:val="000329A7"/>
    <w:rsid w:val="000339E4"/>
    <w:rsid w:val="00033CCA"/>
    <w:rsid w:val="00036E5F"/>
    <w:rsid w:val="00037543"/>
    <w:rsid w:val="00041B92"/>
    <w:rsid w:val="000423C2"/>
    <w:rsid w:val="00043DB0"/>
    <w:rsid w:val="0004515D"/>
    <w:rsid w:val="00045A88"/>
    <w:rsid w:val="00053CB6"/>
    <w:rsid w:val="000541EE"/>
    <w:rsid w:val="00054C50"/>
    <w:rsid w:val="00061649"/>
    <w:rsid w:val="00061EFC"/>
    <w:rsid w:val="00065C50"/>
    <w:rsid w:val="00065E9F"/>
    <w:rsid w:val="00066F6B"/>
    <w:rsid w:val="000740D5"/>
    <w:rsid w:val="00074CD2"/>
    <w:rsid w:val="000751AE"/>
    <w:rsid w:val="00084387"/>
    <w:rsid w:val="00084F84"/>
    <w:rsid w:val="0008532E"/>
    <w:rsid w:val="00086DD0"/>
    <w:rsid w:val="000875EF"/>
    <w:rsid w:val="00087650"/>
    <w:rsid w:val="00087EDA"/>
    <w:rsid w:val="0009169A"/>
    <w:rsid w:val="00091B97"/>
    <w:rsid w:val="000931E2"/>
    <w:rsid w:val="000937DD"/>
    <w:rsid w:val="0009458E"/>
    <w:rsid w:val="000A1322"/>
    <w:rsid w:val="000A1BA4"/>
    <w:rsid w:val="000A4DA7"/>
    <w:rsid w:val="000A5CF3"/>
    <w:rsid w:val="000A6E2E"/>
    <w:rsid w:val="000A786A"/>
    <w:rsid w:val="000B101B"/>
    <w:rsid w:val="000B2F50"/>
    <w:rsid w:val="000B321A"/>
    <w:rsid w:val="000B3942"/>
    <w:rsid w:val="000B5913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1E48"/>
    <w:rsid w:val="000D7C37"/>
    <w:rsid w:val="000E2725"/>
    <w:rsid w:val="000E32D3"/>
    <w:rsid w:val="000E79F2"/>
    <w:rsid w:val="000F246D"/>
    <w:rsid w:val="000F43F6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28CA"/>
    <w:rsid w:val="001245A0"/>
    <w:rsid w:val="001247DC"/>
    <w:rsid w:val="001248AC"/>
    <w:rsid w:val="0012663F"/>
    <w:rsid w:val="00126894"/>
    <w:rsid w:val="00130332"/>
    <w:rsid w:val="00130D92"/>
    <w:rsid w:val="00133246"/>
    <w:rsid w:val="00134CCF"/>
    <w:rsid w:val="00137284"/>
    <w:rsid w:val="001374E3"/>
    <w:rsid w:val="00141C0F"/>
    <w:rsid w:val="0014338F"/>
    <w:rsid w:val="0014761D"/>
    <w:rsid w:val="00147BB5"/>
    <w:rsid w:val="00150C96"/>
    <w:rsid w:val="00150F7D"/>
    <w:rsid w:val="0015231A"/>
    <w:rsid w:val="00152610"/>
    <w:rsid w:val="00153058"/>
    <w:rsid w:val="00153164"/>
    <w:rsid w:val="00153B50"/>
    <w:rsid w:val="001549A1"/>
    <w:rsid w:val="001573B2"/>
    <w:rsid w:val="00157BCE"/>
    <w:rsid w:val="00160994"/>
    <w:rsid w:val="00163C65"/>
    <w:rsid w:val="00163ECA"/>
    <w:rsid w:val="0016546F"/>
    <w:rsid w:val="00165711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91B43"/>
    <w:rsid w:val="00193279"/>
    <w:rsid w:val="00193C40"/>
    <w:rsid w:val="00193DC4"/>
    <w:rsid w:val="0019518B"/>
    <w:rsid w:val="001A1DE8"/>
    <w:rsid w:val="001A1EE5"/>
    <w:rsid w:val="001A200A"/>
    <w:rsid w:val="001A3F87"/>
    <w:rsid w:val="001A47D4"/>
    <w:rsid w:val="001A4B1E"/>
    <w:rsid w:val="001A59E4"/>
    <w:rsid w:val="001B0BE5"/>
    <w:rsid w:val="001B2238"/>
    <w:rsid w:val="001B6DEC"/>
    <w:rsid w:val="001C2E6F"/>
    <w:rsid w:val="001C2F59"/>
    <w:rsid w:val="001C38B2"/>
    <w:rsid w:val="001C39E9"/>
    <w:rsid w:val="001C3C95"/>
    <w:rsid w:val="001C69D1"/>
    <w:rsid w:val="001C791C"/>
    <w:rsid w:val="001D0858"/>
    <w:rsid w:val="001D1031"/>
    <w:rsid w:val="001D1341"/>
    <w:rsid w:val="001D13F5"/>
    <w:rsid w:val="001D190C"/>
    <w:rsid w:val="001D2B3A"/>
    <w:rsid w:val="001E044D"/>
    <w:rsid w:val="001E12AE"/>
    <w:rsid w:val="001E361B"/>
    <w:rsid w:val="001E3C68"/>
    <w:rsid w:val="001E679A"/>
    <w:rsid w:val="001F1434"/>
    <w:rsid w:val="002004E8"/>
    <w:rsid w:val="00200FBB"/>
    <w:rsid w:val="00201C01"/>
    <w:rsid w:val="0020438C"/>
    <w:rsid w:val="00205831"/>
    <w:rsid w:val="00206014"/>
    <w:rsid w:val="002068F7"/>
    <w:rsid w:val="00206CD9"/>
    <w:rsid w:val="00210B15"/>
    <w:rsid w:val="002128E7"/>
    <w:rsid w:val="00217F1E"/>
    <w:rsid w:val="00221027"/>
    <w:rsid w:val="00221213"/>
    <w:rsid w:val="002214DC"/>
    <w:rsid w:val="00221828"/>
    <w:rsid w:val="00221F93"/>
    <w:rsid w:val="00224DBC"/>
    <w:rsid w:val="002252A4"/>
    <w:rsid w:val="00231D66"/>
    <w:rsid w:val="002342F9"/>
    <w:rsid w:val="002346DE"/>
    <w:rsid w:val="002348CF"/>
    <w:rsid w:val="00234ADD"/>
    <w:rsid w:val="00234F12"/>
    <w:rsid w:val="00235021"/>
    <w:rsid w:val="002364CE"/>
    <w:rsid w:val="002406E0"/>
    <w:rsid w:val="00241C7D"/>
    <w:rsid w:val="00245F6F"/>
    <w:rsid w:val="00246564"/>
    <w:rsid w:val="0025082D"/>
    <w:rsid w:val="00251CC8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879B3"/>
    <w:rsid w:val="002901C4"/>
    <w:rsid w:val="0029020D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3354"/>
    <w:rsid w:val="002B4FA0"/>
    <w:rsid w:val="002B75D4"/>
    <w:rsid w:val="002C4F1F"/>
    <w:rsid w:val="002D03A9"/>
    <w:rsid w:val="002D3797"/>
    <w:rsid w:val="002D3D23"/>
    <w:rsid w:val="002E15D4"/>
    <w:rsid w:val="002E30C7"/>
    <w:rsid w:val="002E5BB6"/>
    <w:rsid w:val="002F1A4E"/>
    <w:rsid w:val="002F3AD9"/>
    <w:rsid w:val="002F3C43"/>
    <w:rsid w:val="00301CA3"/>
    <w:rsid w:val="00305B4F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40944"/>
    <w:rsid w:val="00342B3A"/>
    <w:rsid w:val="003434B9"/>
    <w:rsid w:val="00347260"/>
    <w:rsid w:val="00347649"/>
    <w:rsid w:val="00347E18"/>
    <w:rsid w:val="00352B0A"/>
    <w:rsid w:val="0035306F"/>
    <w:rsid w:val="00353DFB"/>
    <w:rsid w:val="003573CF"/>
    <w:rsid w:val="00357EDC"/>
    <w:rsid w:val="0036049B"/>
    <w:rsid w:val="0036100A"/>
    <w:rsid w:val="0036144B"/>
    <w:rsid w:val="00364FD5"/>
    <w:rsid w:val="00366FBC"/>
    <w:rsid w:val="00367078"/>
    <w:rsid w:val="0036734D"/>
    <w:rsid w:val="003679BA"/>
    <w:rsid w:val="003701CD"/>
    <w:rsid w:val="00370F0B"/>
    <w:rsid w:val="00372B3F"/>
    <w:rsid w:val="0037389D"/>
    <w:rsid w:val="003753CD"/>
    <w:rsid w:val="00375510"/>
    <w:rsid w:val="003827AC"/>
    <w:rsid w:val="00382BEA"/>
    <w:rsid w:val="003855D4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A5D01"/>
    <w:rsid w:val="003B3187"/>
    <w:rsid w:val="003B3767"/>
    <w:rsid w:val="003B383C"/>
    <w:rsid w:val="003B4231"/>
    <w:rsid w:val="003B5A16"/>
    <w:rsid w:val="003B5F39"/>
    <w:rsid w:val="003C31E9"/>
    <w:rsid w:val="003C4984"/>
    <w:rsid w:val="003C6ABD"/>
    <w:rsid w:val="003D1AC2"/>
    <w:rsid w:val="003D26E6"/>
    <w:rsid w:val="003D4469"/>
    <w:rsid w:val="003D4B4E"/>
    <w:rsid w:val="003D554F"/>
    <w:rsid w:val="003D5812"/>
    <w:rsid w:val="003D5F0F"/>
    <w:rsid w:val="003D6724"/>
    <w:rsid w:val="003D7AB2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6618"/>
    <w:rsid w:val="00417BD2"/>
    <w:rsid w:val="00422E2D"/>
    <w:rsid w:val="0042557D"/>
    <w:rsid w:val="00425AC3"/>
    <w:rsid w:val="00426337"/>
    <w:rsid w:val="0042781F"/>
    <w:rsid w:val="004325C8"/>
    <w:rsid w:val="00435EE8"/>
    <w:rsid w:val="00435F29"/>
    <w:rsid w:val="004361F4"/>
    <w:rsid w:val="004402DA"/>
    <w:rsid w:val="00452D55"/>
    <w:rsid w:val="00455A3A"/>
    <w:rsid w:val="004625B9"/>
    <w:rsid w:val="004643C5"/>
    <w:rsid w:val="00465ED6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31CF"/>
    <w:rsid w:val="00496814"/>
    <w:rsid w:val="004A07AA"/>
    <w:rsid w:val="004A12C4"/>
    <w:rsid w:val="004A3438"/>
    <w:rsid w:val="004A4B65"/>
    <w:rsid w:val="004B2D08"/>
    <w:rsid w:val="004B3EBC"/>
    <w:rsid w:val="004B5F24"/>
    <w:rsid w:val="004C0D47"/>
    <w:rsid w:val="004C22A4"/>
    <w:rsid w:val="004C2BA9"/>
    <w:rsid w:val="004C414A"/>
    <w:rsid w:val="004D0695"/>
    <w:rsid w:val="004D3732"/>
    <w:rsid w:val="004D3E8B"/>
    <w:rsid w:val="004D5FA5"/>
    <w:rsid w:val="004D6495"/>
    <w:rsid w:val="004D6B8C"/>
    <w:rsid w:val="004E5E61"/>
    <w:rsid w:val="004F002A"/>
    <w:rsid w:val="004F0D18"/>
    <w:rsid w:val="004F3F14"/>
    <w:rsid w:val="004F7F3C"/>
    <w:rsid w:val="00504D0B"/>
    <w:rsid w:val="005054A6"/>
    <w:rsid w:val="00505B31"/>
    <w:rsid w:val="00506362"/>
    <w:rsid w:val="005108CE"/>
    <w:rsid w:val="00517797"/>
    <w:rsid w:val="00517F7D"/>
    <w:rsid w:val="00523559"/>
    <w:rsid w:val="00524B25"/>
    <w:rsid w:val="00525B17"/>
    <w:rsid w:val="00531697"/>
    <w:rsid w:val="00534A05"/>
    <w:rsid w:val="00535ACF"/>
    <w:rsid w:val="00535C5D"/>
    <w:rsid w:val="005375C0"/>
    <w:rsid w:val="00537E65"/>
    <w:rsid w:val="00541A3A"/>
    <w:rsid w:val="005422FD"/>
    <w:rsid w:val="00547955"/>
    <w:rsid w:val="00547971"/>
    <w:rsid w:val="005526B2"/>
    <w:rsid w:val="00553F7C"/>
    <w:rsid w:val="005545B0"/>
    <w:rsid w:val="0055578C"/>
    <w:rsid w:val="005572FA"/>
    <w:rsid w:val="005575B9"/>
    <w:rsid w:val="0056323D"/>
    <w:rsid w:val="0056480B"/>
    <w:rsid w:val="00564A80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2B47"/>
    <w:rsid w:val="0059583F"/>
    <w:rsid w:val="005959D1"/>
    <w:rsid w:val="00596C0C"/>
    <w:rsid w:val="00597C57"/>
    <w:rsid w:val="005A696E"/>
    <w:rsid w:val="005B0520"/>
    <w:rsid w:val="005B1281"/>
    <w:rsid w:val="005B2C8D"/>
    <w:rsid w:val="005B3448"/>
    <w:rsid w:val="005C1280"/>
    <w:rsid w:val="005C18BF"/>
    <w:rsid w:val="005C1E5A"/>
    <w:rsid w:val="005C43E5"/>
    <w:rsid w:val="005C4D76"/>
    <w:rsid w:val="005C5E67"/>
    <w:rsid w:val="005D48A4"/>
    <w:rsid w:val="005D5D66"/>
    <w:rsid w:val="005E0528"/>
    <w:rsid w:val="005E3322"/>
    <w:rsid w:val="005E4752"/>
    <w:rsid w:val="005E4C6A"/>
    <w:rsid w:val="005E5752"/>
    <w:rsid w:val="005E6F99"/>
    <w:rsid w:val="005F29BC"/>
    <w:rsid w:val="005F33D9"/>
    <w:rsid w:val="005F6D0C"/>
    <w:rsid w:val="005F7DED"/>
    <w:rsid w:val="00602DB3"/>
    <w:rsid w:val="006030D1"/>
    <w:rsid w:val="00603403"/>
    <w:rsid w:val="00603B33"/>
    <w:rsid w:val="00604AF7"/>
    <w:rsid w:val="00605B1E"/>
    <w:rsid w:val="006069B3"/>
    <w:rsid w:val="00613E14"/>
    <w:rsid w:val="00615585"/>
    <w:rsid w:val="0062160A"/>
    <w:rsid w:val="00622F1C"/>
    <w:rsid w:val="006301DD"/>
    <w:rsid w:val="006339EC"/>
    <w:rsid w:val="00633DC1"/>
    <w:rsid w:val="00635656"/>
    <w:rsid w:val="006365DC"/>
    <w:rsid w:val="006377AF"/>
    <w:rsid w:val="006410A3"/>
    <w:rsid w:val="0064209A"/>
    <w:rsid w:val="00645A3E"/>
    <w:rsid w:val="0064602D"/>
    <w:rsid w:val="006461B9"/>
    <w:rsid w:val="00650675"/>
    <w:rsid w:val="00651E87"/>
    <w:rsid w:val="0065318E"/>
    <w:rsid w:val="00654D64"/>
    <w:rsid w:val="00654E43"/>
    <w:rsid w:val="0065524F"/>
    <w:rsid w:val="0065585D"/>
    <w:rsid w:val="006568AC"/>
    <w:rsid w:val="00657776"/>
    <w:rsid w:val="0066070D"/>
    <w:rsid w:val="00662DCA"/>
    <w:rsid w:val="0066697C"/>
    <w:rsid w:val="00682ACB"/>
    <w:rsid w:val="006A0657"/>
    <w:rsid w:val="006A0FAF"/>
    <w:rsid w:val="006A34A6"/>
    <w:rsid w:val="006A4628"/>
    <w:rsid w:val="006A4A56"/>
    <w:rsid w:val="006A6374"/>
    <w:rsid w:val="006B29A2"/>
    <w:rsid w:val="006B617A"/>
    <w:rsid w:val="006C14AB"/>
    <w:rsid w:val="006C2FC6"/>
    <w:rsid w:val="006C3353"/>
    <w:rsid w:val="006C60B3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5A"/>
    <w:rsid w:val="006D65C4"/>
    <w:rsid w:val="006D6726"/>
    <w:rsid w:val="006E14BB"/>
    <w:rsid w:val="006E2A13"/>
    <w:rsid w:val="006E3A92"/>
    <w:rsid w:val="006E4B99"/>
    <w:rsid w:val="006F0F34"/>
    <w:rsid w:val="006F346A"/>
    <w:rsid w:val="006F379D"/>
    <w:rsid w:val="006F4555"/>
    <w:rsid w:val="006F7F67"/>
    <w:rsid w:val="007008FE"/>
    <w:rsid w:val="00704DEB"/>
    <w:rsid w:val="00705E7A"/>
    <w:rsid w:val="00707C17"/>
    <w:rsid w:val="0071641D"/>
    <w:rsid w:val="00716A53"/>
    <w:rsid w:val="007173F9"/>
    <w:rsid w:val="00717AE7"/>
    <w:rsid w:val="00717CBA"/>
    <w:rsid w:val="00720ABC"/>
    <w:rsid w:val="00731684"/>
    <w:rsid w:val="00731B08"/>
    <w:rsid w:val="00732E68"/>
    <w:rsid w:val="00733099"/>
    <w:rsid w:val="00734E72"/>
    <w:rsid w:val="00735229"/>
    <w:rsid w:val="00735384"/>
    <w:rsid w:val="0074238E"/>
    <w:rsid w:val="00743592"/>
    <w:rsid w:val="00751366"/>
    <w:rsid w:val="0075319A"/>
    <w:rsid w:val="00753AA5"/>
    <w:rsid w:val="007552F8"/>
    <w:rsid w:val="00755F24"/>
    <w:rsid w:val="007567EE"/>
    <w:rsid w:val="00760087"/>
    <w:rsid w:val="00764B8C"/>
    <w:rsid w:val="0076574D"/>
    <w:rsid w:val="00766818"/>
    <w:rsid w:val="00767476"/>
    <w:rsid w:val="00767B0E"/>
    <w:rsid w:val="00776740"/>
    <w:rsid w:val="00783B1E"/>
    <w:rsid w:val="00784EEE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A6309"/>
    <w:rsid w:val="007B0C8E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C728E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337D"/>
    <w:rsid w:val="00823482"/>
    <w:rsid w:val="00824747"/>
    <w:rsid w:val="00824DE1"/>
    <w:rsid w:val="00825169"/>
    <w:rsid w:val="00832089"/>
    <w:rsid w:val="00834B47"/>
    <w:rsid w:val="008352CB"/>
    <w:rsid w:val="00837D87"/>
    <w:rsid w:val="00842C8A"/>
    <w:rsid w:val="008436BE"/>
    <w:rsid w:val="008445FE"/>
    <w:rsid w:val="008516D1"/>
    <w:rsid w:val="00853D7F"/>
    <w:rsid w:val="0085785A"/>
    <w:rsid w:val="008578C6"/>
    <w:rsid w:val="00862A1D"/>
    <w:rsid w:val="008646AB"/>
    <w:rsid w:val="00866849"/>
    <w:rsid w:val="00871CE1"/>
    <w:rsid w:val="008724E2"/>
    <w:rsid w:val="00873C21"/>
    <w:rsid w:val="00876A52"/>
    <w:rsid w:val="00880145"/>
    <w:rsid w:val="008828B7"/>
    <w:rsid w:val="00885189"/>
    <w:rsid w:val="0088744F"/>
    <w:rsid w:val="0089177F"/>
    <w:rsid w:val="00892AE1"/>
    <w:rsid w:val="00892BAC"/>
    <w:rsid w:val="00895DA1"/>
    <w:rsid w:val="008960DE"/>
    <w:rsid w:val="008962D2"/>
    <w:rsid w:val="00896BED"/>
    <w:rsid w:val="008A0A44"/>
    <w:rsid w:val="008A4E03"/>
    <w:rsid w:val="008A7B99"/>
    <w:rsid w:val="008B03FD"/>
    <w:rsid w:val="008B081D"/>
    <w:rsid w:val="008C138F"/>
    <w:rsid w:val="008C32F7"/>
    <w:rsid w:val="008C4FFF"/>
    <w:rsid w:val="008C6C39"/>
    <w:rsid w:val="008C7E13"/>
    <w:rsid w:val="008D2E35"/>
    <w:rsid w:val="008D3220"/>
    <w:rsid w:val="008D6904"/>
    <w:rsid w:val="008E2509"/>
    <w:rsid w:val="008E374A"/>
    <w:rsid w:val="008E3AED"/>
    <w:rsid w:val="008E3ED5"/>
    <w:rsid w:val="008E4730"/>
    <w:rsid w:val="008E4BB8"/>
    <w:rsid w:val="008F4504"/>
    <w:rsid w:val="008F5281"/>
    <w:rsid w:val="008F66CB"/>
    <w:rsid w:val="008F7198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235EE"/>
    <w:rsid w:val="00931C38"/>
    <w:rsid w:val="00933792"/>
    <w:rsid w:val="009379FF"/>
    <w:rsid w:val="00940AD7"/>
    <w:rsid w:val="00943C98"/>
    <w:rsid w:val="009443A9"/>
    <w:rsid w:val="00944F5F"/>
    <w:rsid w:val="0094602E"/>
    <w:rsid w:val="00953742"/>
    <w:rsid w:val="00953A8F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68FD"/>
    <w:rsid w:val="00977FE6"/>
    <w:rsid w:val="00982B57"/>
    <w:rsid w:val="009832A0"/>
    <w:rsid w:val="009847CF"/>
    <w:rsid w:val="00985A5E"/>
    <w:rsid w:val="00990067"/>
    <w:rsid w:val="00992F82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4BBC"/>
    <w:rsid w:val="009B5245"/>
    <w:rsid w:val="009B581A"/>
    <w:rsid w:val="009B7392"/>
    <w:rsid w:val="009C0611"/>
    <w:rsid w:val="009C6072"/>
    <w:rsid w:val="009C69D1"/>
    <w:rsid w:val="009D2BD7"/>
    <w:rsid w:val="009D33E6"/>
    <w:rsid w:val="009D7DB0"/>
    <w:rsid w:val="009E18BE"/>
    <w:rsid w:val="009E2BC8"/>
    <w:rsid w:val="009E4447"/>
    <w:rsid w:val="009E57FC"/>
    <w:rsid w:val="009E7721"/>
    <w:rsid w:val="009F0B10"/>
    <w:rsid w:val="009F6C5D"/>
    <w:rsid w:val="009F7011"/>
    <w:rsid w:val="00A005C4"/>
    <w:rsid w:val="00A008F2"/>
    <w:rsid w:val="00A00F46"/>
    <w:rsid w:val="00A01D7D"/>
    <w:rsid w:val="00A022E3"/>
    <w:rsid w:val="00A04555"/>
    <w:rsid w:val="00A051B7"/>
    <w:rsid w:val="00A06613"/>
    <w:rsid w:val="00A11878"/>
    <w:rsid w:val="00A13649"/>
    <w:rsid w:val="00A13DDD"/>
    <w:rsid w:val="00A1406C"/>
    <w:rsid w:val="00A166D9"/>
    <w:rsid w:val="00A207B5"/>
    <w:rsid w:val="00A25D92"/>
    <w:rsid w:val="00A27391"/>
    <w:rsid w:val="00A34073"/>
    <w:rsid w:val="00A35E6A"/>
    <w:rsid w:val="00A37325"/>
    <w:rsid w:val="00A40210"/>
    <w:rsid w:val="00A40D7B"/>
    <w:rsid w:val="00A415BE"/>
    <w:rsid w:val="00A42A32"/>
    <w:rsid w:val="00A42C5A"/>
    <w:rsid w:val="00A42FFA"/>
    <w:rsid w:val="00A44A3B"/>
    <w:rsid w:val="00A450B4"/>
    <w:rsid w:val="00A46E60"/>
    <w:rsid w:val="00A47423"/>
    <w:rsid w:val="00A527C4"/>
    <w:rsid w:val="00A5566F"/>
    <w:rsid w:val="00A55AE2"/>
    <w:rsid w:val="00A563B8"/>
    <w:rsid w:val="00A56FDA"/>
    <w:rsid w:val="00A61B27"/>
    <w:rsid w:val="00A63313"/>
    <w:rsid w:val="00A66AEE"/>
    <w:rsid w:val="00A6715B"/>
    <w:rsid w:val="00A717F4"/>
    <w:rsid w:val="00A71CD6"/>
    <w:rsid w:val="00A71D7F"/>
    <w:rsid w:val="00A733C8"/>
    <w:rsid w:val="00A75C1C"/>
    <w:rsid w:val="00A80173"/>
    <w:rsid w:val="00A818C0"/>
    <w:rsid w:val="00A830B3"/>
    <w:rsid w:val="00A8590F"/>
    <w:rsid w:val="00A86033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BB7"/>
    <w:rsid w:val="00AB5F35"/>
    <w:rsid w:val="00AB6158"/>
    <w:rsid w:val="00AB7451"/>
    <w:rsid w:val="00AB7D65"/>
    <w:rsid w:val="00AC039A"/>
    <w:rsid w:val="00AC3011"/>
    <w:rsid w:val="00AC34E7"/>
    <w:rsid w:val="00AC36F2"/>
    <w:rsid w:val="00AD0B23"/>
    <w:rsid w:val="00AD18F1"/>
    <w:rsid w:val="00AD19A9"/>
    <w:rsid w:val="00AD57E0"/>
    <w:rsid w:val="00AD7320"/>
    <w:rsid w:val="00AE4A19"/>
    <w:rsid w:val="00AE7047"/>
    <w:rsid w:val="00AE7539"/>
    <w:rsid w:val="00AF0317"/>
    <w:rsid w:val="00AF3C83"/>
    <w:rsid w:val="00AF6203"/>
    <w:rsid w:val="00AF7012"/>
    <w:rsid w:val="00B00F20"/>
    <w:rsid w:val="00B04124"/>
    <w:rsid w:val="00B04E41"/>
    <w:rsid w:val="00B05176"/>
    <w:rsid w:val="00B056E6"/>
    <w:rsid w:val="00B05C62"/>
    <w:rsid w:val="00B05CB8"/>
    <w:rsid w:val="00B05F07"/>
    <w:rsid w:val="00B067E3"/>
    <w:rsid w:val="00B0715D"/>
    <w:rsid w:val="00B108F9"/>
    <w:rsid w:val="00B10DB3"/>
    <w:rsid w:val="00B11BF0"/>
    <w:rsid w:val="00B123A9"/>
    <w:rsid w:val="00B22E1A"/>
    <w:rsid w:val="00B231AC"/>
    <w:rsid w:val="00B25686"/>
    <w:rsid w:val="00B25B27"/>
    <w:rsid w:val="00B264E5"/>
    <w:rsid w:val="00B302A3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1305"/>
    <w:rsid w:val="00B72F06"/>
    <w:rsid w:val="00B81320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0E30"/>
    <w:rsid w:val="00BC1C5D"/>
    <w:rsid w:val="00BC1C61"/>
    <w:rsid w:val="00BC337C"/>
    <w:rsid w:val="00BC3DA8"/>
    <w:rsid w:val="00BC405A"/>
    <w:rsid w:val="00BC4438"/>
    <w:rsid w:val="00BC4FD5"/>
    <w:rsid w:val="00BC625B"/>
    <w:rsid w:val="00BD389F"/>
    <w:rsid w:val="00BD46EA"/>
    <w:rsid w:val="00BD73E1"/>
    <w:rsid w:val="00BD7B46"/>
    <w:rsid w:val="00BE01DD"/>
    <w:rsid w:val="00BE3B7D"/>
    <w:rsid w:val="00BE51DC"/>
    <w:rsid w:val="00BE6B37"/>
    <w:rsid w:val="00BF1126"/>
    <w:rsid w:val="00BF299A"/>
    <w:rsid w:val="00BF299F"/>
    <w:rsid w:val="00BF3EAC"/>
    <w:rsid w:val="00BF68CC"/>
    <w:rsid w:val="00BF7917"/>
    <w:rsid w:val="00C00C07"/>
    <w:rsid w:val="00C01F4B"/>
    <w:rsid w:val="00C0478C"/>
    <w:rsid w:val="00C048FF"/>
    <w:rsid w:val="00C05C86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40EC"/>
    <w:rsid w:val="00C472EF"/>
    <w:rsid w:val="00C47F94"/>
    <w:rsid w:val="00C518FD"/>
    <w:rsid w:val="00C51AAC"/>
    <w:rsid w:val="00C54F3F"/>
    <w:rsid w:val="00C5528D"/>
    <w:rsid w:val="00C64AA4"/>
    <w:rsid w:val="00C702D6"/>
    <w:rsid w:val="00C7190F"/>
    <w:rsid w:val="00C72C32"/>
    <w:rsid w:val="00C75004"/>
    <w:rsid w:val="00C75E94"/>
    <w:rsid w:val="00C76248"/>
    <w:rsid w:val="00C81CB8"/>
    <w:rsid w:val="00C83A69"/>
    <w:rsid w:val="00C9072A"/>
    <w:rsid w:val="00C92A3D"/>
    <w:rsid w:val="00C9351C"/>
    <w:rsid w:val="00C94888"/>
    <w:rsid w:val="00C975BA"/>
    <w:rsid w:val="00CA63CA"/>
    <w:rsid w:val="00CA74DB"/>
    <w:rsid w:val="00CB3ABA"/>
    <w:rsid w:val="00CB6CE0"/>
    <w:rsid w:val="00CB7AB3"/>
    <w:rsid w:val="00CC317C"/>
    <w:rsid w:val="00CC32CD"/>
    <w:rsid w:val="00CC33F5"/>
    <w:rsid w:val="00CC4D59"/>
    <w:rsid w:val="00CC64E4"/>
    <w:rsid w:val="00CC733F"/>
    <w:rsid w:val="00CD07CF"/>
    <w:rsid w:val="00CD1188"/>
    <w:rsid w:val="00CE0E0D"/>
    <w:rsid w:val="00CF0A4D"/>
    <w:rsid w:val="00CF2F83"/>
    <w:rsid w:val="00CF6C53"/>
    <w:rsid w:val="00D00345"/>
    <w:rsid w:val="00D063CB"/>
    <w:rsid w:val="00D149A9"/>
    <w:rsid w:val="00D16841"/>
    <w:rsid w:val="00D173D3"/>
    <w:rsid w:val="00D20480"/>
    <w:rsid w:val="00D225DB"/>
    <w:rsid w:val="00D22A43"/>
    <w:rsid w:val="00D321E3"/>
    <w:rsid w:val="00D32BC7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2058"/>
    <w:rsid w:val="00D67343"/>
    <w:rsid w:val="00D75007"/>
    <w:rsid w:val="00D757A4"/>
    <w:rsid w:val="00D76FAA"/>
    <w:rsid w:val="00D77C64"/>
    <w:rsid w:val="00D80C84"/>
    <w:rsid w:val="00D84C7F"/>
    <w:rsid w:val="00D852D8"/>
    <w:rsid w:val="00D8707C"/>
    <w:rsid w:val="00D874D9"/>
    <w:rsid w:val="00D87568"/>
    <w:rsid w:val="00D879D2"/>
    <w:rsid w:val="00D92F99"/>
    <w:rsid w:val="00D949E4"/>
    <w:rsid w:val="00D96E69"/>
    <w:rsid w:val="00DA16F3"/>
    <w:rsid w:val="00DA1D0B"/>
    <w:rsid w:val="00DA4F9E"/>
    <w:rsid w:val="00DA782B"/>
    <w:rsid w:val="00DC43F9"/>
    <w:rsid w:val="00DC4D82"/>
    <w:rsid w:val="00DC4FBC"/>
    <w:rsid w:val="00DC640C"/>
    <w:rsid w:val="00DC7872"/>
    <w:rsid w:val="00DC7C20"/>
    <w:rsid w:val="00DD29DE"/>
    <w:rsid w:val="00DD30CF"/>
    <w:rsid w:val="00DE0AF1"/>
    <w:rsid w:val="00DE1F9B"/>
    <w:rsid w:val="00DE3C3F"/>
    <w:rsid w:val="00DF04CF"/>
    <w:rsid w:val="00DF0EBB"/>
    <w:rsid w:val="00DF0F14"/>
    <w:rsid w:val="00DF37B0"/>
    <w:rsid w:val="00DF4310"/>
    <w:rsid w:val="00DF463C"/>
    <w:rsid w:val="00DF5795"/>
    <w:rsid w:val="00DF580E"/>
    <w:rsid w:val="00DF6FDA"/>
    <w:rsid w:val="00E00AC0"/>
    <w:rsid w:val="00E00FC7"/>
    <w:rsid w:val="00E018A0"/>
    <w:rsid w:val="00E026DF"/>
    <w:rsid w:val="00E03612"/>
    <w:rsid w:val="00E059AD"/>
    <w:rsid w:val="00E06798"/>
    <w:rsid w:val="00E11DD9"/>
    <w:rsid w:val="00E13182"/>
    <w:rsid w:val="00E1351D"/>
    <w:rsid w:val="00E14388"/>
    <w:rsid w:val="00E17ADC"/>
    <w:rsid w:val="00E208DE"/>
    <w:rsid w:val="00E2172A"/>
    <w:rsid w:val="00E23953"/>
    <w:rsid w:val="00E23FFE"/>
    <w:rsid w:val="00E3092A"/>
    <w:rsid w:val="00E34323"/>
    <w:rsid w:val="00E35C27"/>
    <w:rsid w:val="00E35DC2"/>
    <w:rsid w:val="00E4115A"/>
    <w:rsid w:val="00E44DB7"/>
    <w:rsid w:val="00E500FE"/>
    <w:rsid w:val="00E50C75"/>
    <w:rsid w:val="00E51F40"/>
    <w:rsid w:val="00E5366C"/>
    <w:rsid w:val="00E53CFC"/>
    <w:rsid w:val="00E60B94"/>
    <w:rsid w:val="00E60C3D"/>
    <w:rsid w:val="00E630AA"/>
    <w:rsid w:val="00E630EE"/>
    <w:rsid w:val="00E64F37"/>
    <w:rsid w:val="00E678AA"/>
    <w:rsid w:val="00E70E21"/>
    <w:rsid w:val="00E738D4"/>
    <w:rsid w:val="00E74AE1"/>
    <w:rsid w:val="00E75747"/>
    <w:rsid w:val="00E77C73"/>
    <w:rsid w:val="00E77E94"/>
    <w:rsid w:val="00E81ABD"/>
    <w:rsid w:val="00E85430"/>
    <w:rsid w:val="00E97531"/>
    <w:rsid w:val="00E977AC"/>
    <w:rsid w:val="00E97A10"/>
    <w:rsid w:val="00E97BFA"/>
    <w:rsid w:val="00EA16DE"/>
    <w:rsid w:val="00EA3756"/>
    <w:rsid w:val="00EA3E55"/>
    <w:rsid w:val="00EA6922"/>
    <w:rsid w:val="00EA7AB5"/>
    <w:rsid w:val="00EB0086"/>
    <w:rsid w:val="00EB0764"/>
    <w:rsid w:val="00EB371B"/>
    <w:rsid w:val="00EB5859"/>
    <w:rsid w:val="00EB67FE"/>
    <w:rsid w:val="00EB685B"/>
    <w:rsid w:val="00EB783C"/>
    <w:rsid w:val="00EC0924"/>
    <w:rsid w:val="00EC1864"/>
    <w:rsid w:val="00EC45F8"/>
    <w:rsid w:val="00EC50D6"/>
    <w:rsid w:val="00ED080A"/>
    <w:rsid w:val="00ED0A81"/>
    <w:rsid w:val="00ED15FC"/>
    <w:rsid w:val="00ED2BE0"/>
    <w:rsid w:val="00EE3FB8"/>
    <w:rsid w:val="00EE4940"/>
    <w:rsid w:val="00EE5A7B"/>
    <w:rsid w:val="00EF1FCA"/>
    <w:rsid w:val="00EF5081"/>
    <w:rsid w:val="00EF5F7E"/>
    <w:rsid w:val="00EF763F"/>
    <w:rsid w:val="00F015FC"/>
    <w:rsid w:val="00F03A41"/>
    <w:rsid w:val="00F051F8"/>
    <w:rsid w:val="00F063F1"/>
    <w:rsid w:val="00F0686A"/>
    <w:rsid w:val="00F12A62"/>
    <w:rsid w:val="00F1354D"/>
    <w:rsid w:val="00F2239E"/>
    <w:rsid w:val="00F22843"/>
    <w:rsid w:val="00F2297B"/>
    <w:rsid w:val="00F25775"/>
    <w:rsid w:val="00F25A9B"/>
    <w:rsid w:val="00F25F87"/>
    <w:rsid w:val="00F26A60"/>
    <w:rsid w:val="00F306F6"/>
    <w:rsid w:val="00F35BB5"/>
    <w:rsid w:val="00F40D8E"/>
    <w:rsid w:val="00F40E90"/>
    <w:rsid w:val="00F42321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547B"/>
    <w:rsid w:val="00F65B93"/>
    <w:rsid w:val="00F66C47"/>
    <w:rsid w:val="00F7040A"/>
    <w:rsid w:val="00F75A1C"/>
    <w:rsid w:val="00F77361"/>
    <w:rsid w:val="00F77E98"/>
    <w:rsid w:val="00F82176"/>
    <w:rsid w:val="00F86EF9"/>
    <w:rsid w:val="00F87216"/>
    <w:rsid w:val="00F92F05"/>
    <w:rsid w:val="00F97EB6"/>
    <w:rsid w:val="00FA0F7F"/>
    <w:rsid w:val="00FA12B8"/>
    <w:rsid w:val="00FA68DE"/>
    <w:rsid w:val="00FB1EAB"/>
    <w:rsid w:val="00FB30A9"/>
    <w:rsid w:val="00FB457C"/>
    <w:rsid w:val="00FB595D"/>
    <w:rsid w:val="00FC1DBB"/>
    <w:rsid w:val="00FC34AA"/>
    <w:rsid w:val="00FC392C"/>
    <w:rsid w:val="00FC39F3"/>
    <w:rsid w:val="00FC79A3"/>
    <w:rsid w:val="00FC7ADE"/>
    <w:rsid w:val="00FD09DC"/>
    <w:rsid w:val="00FD16BA"/>
    <w:rsid w:val="00FD4030"/>
    <w:rsid w:val="00FD5450"/>
    <w:rsid w:val="00FD586B"/>
    <w:rsid w:val="00FE193E"/>
    <w:rsid w:val="00FE211B"/>
    <w:rsid w:val="00FE3648"/>
    <w:rsid w:val="00FF297A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11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11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10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D5F0F"/>
    <w:rPr>
      <w:vertAlign w:val="superscript"/>
    </w:rPr>
  </w:style>
  <w:style w:type="paragraph" w:customStyle="1" w:styleId="A03Flietext">
    <w:name w:val="A03_Fließ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7A6309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val="de-DE"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/>
      <w14:ligatures w14:val="standardContextual"/>
    </w:rPr>
  </w:style>
  <w:style w:type="paragraph" w:customStyle="1" w:styleId="A03Copytext">
    <w:name w:val="A03_Copy 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D00345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2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ercedes-benz-archive.com/mars/login/login.x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Murat Turan / İz İletişim</cp:lastModifiedBy>
  <cp:revision>2</cp:revision>
  <cp:lastPrinted>2025-12-02T10:18:00Z</cp:lastPrinted>
  <dcterms:created xsi:type="dcterms:W3CDTF">2025-12-16T12:50:00Z</dcterms:created>
  <dcterms:modified xsi:type="dcterms:W3CDTF">2025-12-16T12:50:00Z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