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E31FFD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31FFD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E31FFD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31FFD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E31FFD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E31FFD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E31FFD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E31FFD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7008AE32" w:rsidR="003C31E9" w:rsidRPr="00E31FFD" w:rsidRDefault="005C0E82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C22611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  <w:r w:rsidR="00D063CB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7E8FBE6E" w14:textId="77777777" w:rsidR="00705E7A" w:rsidRPr="00E31FFD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692F8A77" w:rsidR="00B86F46" w:rsidRDefault="00B86F46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BEDE87A" w14:textId="77777777" w:rsidR="00E31FFD" w:rsidRPr="00E31FFD" w:rsidRDefault="00E31FFD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14"/>
          <w:szCs w:val="14"/>
          <w:lang w:val="tr-TR"/>
        </w:rPr>
      </w:pPr>
    </w:p>
    <w:p w14:paraId="3C0BC0ED" w14:textId="14815496" w:rsidR="00EA3756" w:rsidRPr="00E31FFD" w:rsidRDefault="008E4730" w:rsidP="00BC3AD8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E31FFD">
        <w:rPr>
          <w:rFonts w:ascii="CorpoS" w:hAnsi="CorpoS" w:cstheme="minorHAnsi"/>
          <w:b/>
          <w:bCs/>
          <w:sz w:val="40"/>
          <w:szCs w:val="40"/>
          <w:lang w:val="tr-TR"/>
        </w:rPr>
        <w:t xml:space="preserve">Mercedes-Benz’den </w:t>
      </w:r>
      <w:r w:rsidR="005C0E82" w:rsidRPr="00E31FFD">
        <w:rPr>
          <w:rFonts w:ascii="CorpoS" w:hAnsi="CorpoS" w:cstheme="minorHAnsi"/>
          <w:b/>
          <w:bCs/>
          <w:sz w:val="40"/>
          <w:szCs w:val="40"/>
          <w:lang w:val="tr-TR"/>
        </w:rPr>
        <w:t>Mayıs</w:t>
      </w:r>
      <w:r w:rsidR="00BC3AD8" w:rsidRPr="00E31FFD">
        <w:rPr>
          <w:rFonts w:ascii="CorpoS" w:hAnsi="CorpoS" w:cstheme="minorHAnsi"/>
          <w:b/>
          <w:bCs/>
          <w:sz w:val="40"/>
          <w:szCs w:val="40"/>
          <w:lang w:val="tr-TR"/>
        </w:rPr>
        <w:t>’a özel</w:t>
      </w:r>
      <w:r w:rsidRPr="00E31FFD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fırsatlar</w:t>
      </w:r>
    </w:p>
    <w:p w14:paraId="3A021E74" w14:textId="1A758BAF" w:rsidR="00E17ADC" w:rsidRPr="00E31FFD" w:rsidRDefault="002747F7" w:rsidP="008D2E35">
      <w:pPr>
        <w:pStyle w:val="ListParagraph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E31FFD">
        <w:rPr>
          <w:rFonts w:ascii="CorpoS" w:hAnsi="CorpoS" w:cstheme="minorHAnsi"/>
          <w:b/>
          <w:bCs/>
          <w:lang w:val="tr-TR"/>
        </w:rPr>
        <w:t>Mercedes-Benz</w:t>
      </w:r>
      <w:r w:rsidR="008E4730" w:rsidRPr="00E31FFD">
        <w:rPr>
          <w:rFonts w:ascii="CorpoS" w:hAnsi="CorpoS" w:cstheme="minorHAnsi"/>
          <w:b/>
          <w:bCs/>
          <w:lang w:val="tr-TR"/>
        </w:rPr>
        <w:t xml:space="preserve"> Finansal Hizmetler’den yeni otomobil alımlarında </w:t>
      </w:r>
      <w:r w:rsidR="005C0E82" w:rsidRPr="00E31FFD">
        <w:rPr>
          <w:rFonts w:ascii="CorpoS" w:hAnsi="CorpoS" w:cstheme="minorHAnsi"/>
          <w:b/>
          <w:bCs/>
          <w:lang w:val="tr-TR"/>
        </w:rPr>
        <w:t>Mayıs</w:t>
      </w:r>
      <w:r w:rsidR="008E4730" w:rsidRPr="00E31FFD">
        <w:rPr>
          <w:rFonts w:ascii="CorpoS" w:hAnsi="CorpoS" w:cstheme="minorHAnsi"/>
          <w:b/>
          <w:bCs/>
          <w:lang w:val="tr-TR"/>
        </w:rPr>
        <w:t xml:space="preserve"> ayına özel finansal seçenekler.</w:t>
      </w:r>
      <w:r w:rsidR="00290476" w:rsidRPr="00E31FFD">
        <w:rPr>
          <w:rFonts w:ascii="CorpoS" w:hAnsi="CorpoS" w:cstheme="minorHAnsi"/>
          <w:b/>
          <w:bCs/>
          <w:lang w:val="tr-TR"/>
        </w:rPr>
        <w:t xml:space="preserve"> </w:t>
      </w:r>
    </w:p>
    <w:p w14:paraId="477051A6" w14:textId="554905CE" w:rsidR="00290476" w:rsidRPr="00E31FFD" w:rsidRDefault="00254A7D" w:rsidP="008D2E35">
      <w:pPr>
        <w:pStyle w:val="ListParagraph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 w:rsidRPr="00E31FFD">
        <w:rPr>
          <w:rFonts w:ascii="CorpoS" w:hAnsi="CorpoS" w:cstheme="minorHAnsi"/>
          <w:b/>
          <w:bCs/>
          <w:lang w:val="tr-TR"/>
        </w:rPr>
        <w:t>Mercedes-Benz</w:t>
      </w:r>
      <w:r w:rsidR="008E4730" w:rsidRPr="00E31FFD">
        <w:rPr>
          <w:rFonts w:ascii="CorpoS" w:hAnsi="CorpoS" w:cstheme="minorHAnsi"/>
          <w:b/>
          <w:bCs/>
          <w:lang w:val="tr-TR"/>
        </w:rPr>
        <w:t xml:space="preserve"> Kasko’dan Vito, Sprinter ve ikinci el hafif ticari araçlar için sıfır faizli kredi.</w:t>
      </w:r>
    </w:p>
    <w:p w14:paraId="394CF04A" w14:textId="77777777" w:rsidR="00A63ACB" w:rsidRPr="00E31FFD" w:rsidRDefault="00A63ACB" w:rsidP="00A63ACB">
      <w:pPr>
        <w:pStyle w:val="ListParagraph"/>
        <w:spacing w:line="276" w:lineRule="auto"/>
        <w:ind w:right="340"/>
        <w:jc w:val="both"/>
        <w:rPr>
          <w:rFonts w:ascii="CorpoS" w:hAnsi="CorpoS" w:cstheme="minorHAnsi"/>
          <w:b/>
          <w:bCs/>
          <w:sz w:val="8"/>
          <w:szCs w:val="8"/>
          <w:lang w:val="tr-TR"/>
        </w:rPr>
      </w:pPr>
    </w:p>
    <w:p w14:paraId="4E350461" w14:textId="162B3770" w:rsidR="008E4730" w:rsidRPr="00E31FFD" w:rsidRDefault="008E4730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1C335D06" w14:textId="65BFDE6A" w:rsidR="0094602E" w:rsidRPr="00E31FFD" w:rsidRDefault="00A42FFA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Finansal Hizmetler, yeni otomobil alımlarında geçerli finansman</w:t>
      </w:r>
      <w:r w:rsidR="001E679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seçeneklerini 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Mayıs ayına özel ve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daha avantajlı </w:t>
      </w:r>
      <w:r w:rsidR="000937DD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olacak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şekilde güncelledi.</w:t>
      </w:r>
    </w:p>
    <w:p w14:paraId="020B2F11" w14:textId="7B4EE8B3" w:rsidR="00191B52" w:rsidRPr="00E31FFD" w:rsidRDefault="00BC3AD8" w:rsidP="007A713C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Fonts w:ascii="CorpoS" w:hAnsi="CorpoS"/>
          <w:lang w:val="tr-TR"/>
        </w:rPr>
        <w:t xml:space="preserve">Kurumsal müşteriler, </w:t>
      </w:r>
      <w:r w:rsidR="007A713C" w:rsidRPr="00E31FF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C 200 4MATIC Sedan ve C 200 4MATIC All-Terrain 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otomobillerde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C0E8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</w:t>
      </w:r>
      <w:r w:rsidR="0094602E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0.000 TL krediye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94602E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 ay vadede %</w:t>
      </w:r>
      <w:r w:rsidR="005C0E8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2</w:t>
      </w:r>
      <w:r w:rsidR="00BE1F2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5C0E8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</w:t>
      </w:r>
      <w:r w:rsidR="00BE1F2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</w:t>
      </w:r>
      <w:r w:rsidR="0094602E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Mayıs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 kampanya</w:t>
      </w:r>
      <w:r w:rsidR="000937DD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dan yararlanıyor.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937DD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Ayrıca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12 ay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50</w:t>
      </w:r>
      <w:r w:rsidR="007A71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0.000 TL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%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4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18 ay %3,69’dan başlayan, 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24 ay 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veya 36 aya kadar vadeli kredilerde %</w:t>
      </w:r>
      <w:r w:rsidR="007A71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2975C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7</w:t>
      </w:r>
      <w:r w:rsidR="0094602E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9’dan başlayan faiz oranları uygulanıyor. </w:t>
      </w:r>
    </w:p>
    <w:p w14:paraId="45FF77FB" w14:textId="2A630376" w:rsidR="005C0E82" w:rsidRPr="00E31FFD" w:rsidRDefault="006D5923" w:rsidP="005C0E8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Kasko tercih edilmesi halinde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Mayıs</w:t>
      </w:r>
      <w:r w:rsidR="007A34C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ayında </w:t>
      </w:r>
      <w:r w:rsidR="00C048FF" w:rsidRPr="00E31FFD">
        <w:rPr>
          <w:rFonts w:ascii="CorpoS" w:hAnsi="CorpoS"/>
          <w:lang w:val="tr-TR"/>
        </w:rPr>
        <w:t xml:space="preserve">kurumsal müşteriler </w:t>
      </w:r>
      <w:r w:rsidR="005C0E8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9E18BE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TL’ye kadar </w:t>
      </w:r>
      <w:r w:rsidR="0012663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krediye</w:t>
      </w:r>
      <w:r w:rsidR="0012663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C0E8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</w:t>
      </w:r>
      <w:r w:rsidR="0012663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vadede %</w:t>
      </w:r>
      <w:r w:rsidR="00252E5B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 w:rsidR="0012663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12663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</w:t>
      </w:r>
      <w:r w:rsidR="00BC3AD8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EQA 250+ AMG+ ve EQB 250+ AMG+ </w:t>
      </w:r>
      <w:r w:rsidR="007A34C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araçlarını alabiliyor.</w:t>
      </w:r>
      <w:r w:rsidR="0012663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8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</w:t>
      </w:r>
      <w:r w:rsidR="007A71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</w:t>
      </w:r>
      <w:r w:rsidR="007A71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00.000 TL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%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9 faizli kredi imkânı </w:t>
      </w:r>
      <w:r w:rsidR="007A34C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dışında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24 ay %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9’dan başlayan faiz oranları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048F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veya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36 aya kadar vadeli kredilerde %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</w:t>
      </w:r>
      <w:r w:rsidR="002975C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="00252E5B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="002975C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9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’dan başlayan faiz oranları uygulanıyor. </w:t>
      </w:r>
    </w:p>
    <w:p w14:paraId="685AE6EE" w14:textId="7B530D75" w:rsidR="005C0E82" w:rsidRPr="00E31FFD" w:rsidRDefault="005C0E82" w:rsidP="005C0E8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EQA 350 4M</w:t>
      </w:r>
      <w:r w:rsidR="00E31FFD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ATIC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ve EQB 350 4M</w:t>
      </w:r>
      <w:r w:rsidR="00E31FFD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ATIC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için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ise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Mayıs ayı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boyunca </w:t>
      </w:r>
      <w:r w:rsidRPr="00E31FFD">
        <w:rPr>
          <w:rFonts w:ascii="CorpoS" w:hAnsi="CorpoS"/>
          <w:lang w:val="tr-TR"/>
        </w:rPr>
        <w:t xml:space="preserve">kurumsal müşteriler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500.000 TL’ye kadar krediye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 ay vadede %0 faiz fırsatı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araçlarını alabiliyor. 18 ay 500.000 TL %0,99 faizli kredi imkânı dışında 24 ay %1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59’dan başlayan faiz oranları veya 36 aya kadar vadeli kredilerde %2,19’dan başlayan faiz oranları uygulanıyor. </w:t>
      </w:r>
    </w:p>
    <w:p w14:paraId="2B96EFD8" w14:textId="3042B4A4" w:rsidR="005C0E82" w:rsidRPr="00E31FFD" w:rsidRDefault="005C0E82" w:rsidP="005C0E82">
      <w:pPr>
        <w:spacing w:before="120" w:after="120" w:line="360" w:lineRule="auto"/>
        <w:ind w:right="340"/>
        <w:jc w:val="both"/>
        <w:rPr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EQE 350 4M</w:t>
      </w:r>
      <w:r w:rsidR="00E31FFD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ATIC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almak isteyen</w:t>
      </w:r>
      <w:r w:rsidR="00BC3AD8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BC3AD8" w:rsidRPr="00E31FFD">
        <w:rPr>
          <w:rFonts w:ascii="CorpoS" w:hAnsi="CorpoS"/>
          <w:lang w:val="tr-TR"/>
        </w:rPr>
        <w:t xml:space="preserve">kurumsal müşteriler,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Kasko tercih e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tmeleri halinde,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Mayıs ayında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500.000 TL’ye kadar krediye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 ay vadede %1,79 faiz fırsatı</w:t>
      </w:r>
      <w:r w:rsidR="00BC3AD8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na 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sahip oluyorlar.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12 ay 500.000 TL %2,99 faizli kredi imkânı dışında 18 ay %3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29’dan başlayan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24 aya kadar vadeli kredilerde</w:t>
      </w:r>
      <w:r w:rsidR="00B512F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%3,49’dan başlayan 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veya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36 ay %3</w:t>
      </w:r>
      <w:r w:rsidR="00BC3AD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59’dan başlayan faiz oranları uygulanıyor. </w:t>
      </w:r>
    </w:p>
    <w:p w14:paraId="1DE2C7E7" w14:textId="0DE8E2C4" w:rsidR="008D2E35" w:rsidRPr="00E31FFD" w:rsidRDefault="005C0E82" w:rsidP="00B512F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GLB model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otomobillerde </w:t>
      </w:r>
      <w:r w:rsidR="00B512F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ise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</w:t>
      </w:r>
      <w:r w:rsidR="00B512F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durumunda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Fonts w:ascii="CorpoS" w:hAnsi="CorpoS"/>
          <w:lang w:val="tr-TR"/>
        </w:rPr>
        <w:t xml:space="preserve">kurumsal müşteriler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500.000 TL krediye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 ay vadede %2,79 faiz fırsatı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Mayıs</w:t>
      </w:r>
      <w:r w:rsidR="00B512F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’a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özel kampanyadan yararlanıyor. Ayrıca 12 ay 500.000 TL %3,49’dan başlayan faiz oranları, 18 ay %3,69’dan başlayan, 24 ay </w:t>
      </w:r>
      <w:r w:rsidR="00B512F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%3,79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’dan başlayan veya 36 aya kadar vadeli kredilerde %3,79’dan başlayan faiz oranları uygulanıyor. </w:t>
      </w:r>
    </w:p>
    <w:p w14:paraId="49405A9A" w14:textId="7A5F62C4" w:rsidR="00193DC4" w:rsidRPr="00E31FFD" w:rsidRDefault="00221F93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 xml:space="preserve">Mercedes-Benz Finansal Hizmetler’in kampanyası dahilinde uygulanacak kredi tutarları sadece kurumsal müşterilere özel tanımlanıyor. </w:t>
      </w:r>
      <w:r w:rsidR="00193DC4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Bireysel/Şahıs Firması-Özel seçim başvurularda kullanılabilecek maksimum kredi tutarı ve vade kullanımı hakkında; nihai fatura bedeli 400.001 TL-800.000 TL olan araçlarda bedelinin %50'si ve 36 ay vade, 800.001 TL-1.200.000 TL olan araçlarda bedelinin %30'u ve 24 ay vade, 1.200.001 TL-2.000.000 TL olan araçlarda bedelinin %20'si ve 12 ay vade kredi kullanılabili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</w:t>
      </w:r>
      <w:r w:rsidR="00193DC4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r.</w:t>
      </w:r>
      <w:r w:rsidR="00BE3B7D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Kampanyalı faiz oranları sadece 2023 model araçlarda geçerlidir.</w:t>
      </w:r>
    </w:p>
    <w:p w14:paraId="57753518" w14:textId="091F4831" w:rsidR="00264B05" w:rsidRPr="00E31FFD" w:rsidRDefault="00193DC4" w:rsidP="008D2E3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 w:rsidR="001C3C95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r w:rsidR="008D2E35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0</w:t>
      </w:r>
      <w:r w:rsidR="005C0E8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</w:t>
      </w:r>
      <w:r w:rsidR="008D2E35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4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 w:rsidR="00EB78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Finansman Türk A.Ş. tarafından sağlanmaktadır. Mercedes Benz Otomotiv Ticaret ve Hizmetler A.Ş. kredi başvuru ve değerlendirme sürecinde söz ve sorumluluk sahibi değildir.</w:t>
      </w:r>
    </w:p>
    <w:p w14:paraId="20F7533C" w14:textId="54E93C44" w:rsidR="00252E5B" w:rsidRPr="00E31FFD" w:rsidRDefault="00A42FFA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Ayrıntılı bilgi için en yakın Mercedes-Benz acente</w:t>
      </w:r>
      <w:r w:rsidR="00406126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si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 da </w:t>
      </w:r>
      <w:hyperlink r:id="rId11" w:history="1">
        <w:r w:rsidR="00406126" w:rsidRPr="00E31FFD">
          <w:rPr>
            <w:rStyle w:val="Hyperlink"/>
            <w:rFonts w:ascii="CorpoS" w:eastAsia="Times New Roman" w:hAnsi="CorpoS" w:cs="Segoe UI"/>
            <w:lang w:val="tr-TR" w:eastAsia="tr-TR"/>
            <w14:ligatures w14:val="standardContextual"/>
          </w:rPr>
          <w:t>www.mbfh.com.tr/otomobil</w:t>
        </w:r>
      </w:hyperlink>
      <w:r w:rsidR="00406126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 w:rsidR="00892BA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ayfası</w:t>
      </w:r>
      <w:r w:rsidR="00406126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ziyaret edilebilir.</w:t>
      </w:r>
    </w:p>
    <w:p w14:paraId="73215ED2" w14:textId="77777777" w:rsidR="00E31FFD" w:rsidRPr="00E31FFD" w:rsidRDefault="00E31FFD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sz w:val="8"/>
          <w:szCs w:val="8"/>
          <w:lang w:val="tr-TR" w:eastAsia="tr-TR"/>
          <w14:ligatures w14:val="standardContextual"/>
        </w:rPr>
      </w:pPr>
    </w:p>
    <w:p w14:paraId="52A8D39B" w14:textId="62599007" w:rsidR="008E4730" w:rsidRPr="00E31FFD" w:rsidRDefault="008E4730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1F5307B6" w14:textId="64976603" w:rsidR="003F5469" w:rsidRPr="00E31FFD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Finansal Hizmetler’in sunduğu esnek ödeme planı avantajı ve düşük aylık ödemelerle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Vito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sahibi olmak </w:t>
      </w:r>
      <w:r w:rsidR="0046448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artık 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da</w:t>
      </w:r>
      <w:r w:rsidR="0046448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ha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kolay.</w:t>
      </w:r>
    </w:p>
    <w:p w14:paraId="69ACEA2B" w14:textId="03EEFD25" w:rsidR="00455A3A" w:rsidRPr="00E31FFD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kendi sınıfına göre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ilk satın alma maliyetinin düşüklüğü, sahip olduğu yüksek kalite standartları, ekonomik yakıt kullanımı, artırılan güvenlik donanımları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gibi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birçok 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farklı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avantaj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ahip</w:t>
      </w:r>
      <w:r w:rsidR="0046448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olmasının yanında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46448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arklı kullanım alanlarına uygun geniş ürün yelpazesi ile segmentinin en iddialı aracı</w:t>
      </w:r>
      <w:r w:rsidR="0046448A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Vito sahibi olmak 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için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D8756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tercih edilmesi durumunda </w:t>
      </w:r>
      <w:r w:rsidR="00C472E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4x4 çekiş tipindeki araçlarda</w:t>
      </w:r>
      <w:r w:rsidR="00C472E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D879D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</w:t>
      </w:r>
      <w:r w:rsidR="0013033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C472E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 </w:t>
      </w:r>
      <w:r w:rsidR="0013033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5</w:t>
      </w:r>
      <w:r w:rsidR="00C472EF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 w:rsidR="00C472EF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avantajından yararlan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ıl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abiliyor. </w:t>
      </w:r>
    </w:p>
    <w:p w14:paraId="2062650B" w14:textId="4C48B629" w:rsidR="00B56B1E" w:rsidRPr="00E31FFD" w:rsidRDefault="00B56B1E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Fonts w:ascii="CorpoS" w:hAnsi="CorpoS"/>
          <w:b/>
          <w:bCs/>
          <w:lang w:val="tr-TR"/>
        </w:rPr>
        <w:t>Vito 4x4 çeki</w:t>
      </w:r>
      <w:r w:rsidRPr="00E31FFD">
        <w:rPr>
          <w:rFonts w:ascii="CorpoS" w:hAnsi="CorpoS" w:cs="Calibri"/>
          <w:b/>
          <w:bCs/>
          <w:lang w:val="tr-TR"/>
        </w:rPr>
        <w:t>ş</w:t>
      </w:r>
      <w:r w:rsidRPr="00E31FFD">
        <w:rPr>
          <w:rFonts w:ascii="CorpoS" w:hAnsi="CorpoS"/>
          <w:b/>
          <w:bCs/>
          <w:lang w:val="tr-TR"/>
        </w:rPr>
        <w:t xml:space="preserve"> tipli modellerinde</w:t>
      </w:r>
      <w:r w:rsidRPr="00E31FFD">
        <w:rPr>
          <w:rFonts w:ascii="CorpoS" w:hAnsi="CorpoS"/>
          <w:lang w:val="tr-TR"/>
        </w:rPr>
        <w:t xml:space="preserve"> Mercedes-Benz Kasko tercih edilmesi halinde 1.000.000 TL kredi kullanımında ve 12 ay vadede </w:t>
      </w:r>
      <w:r w:rsidR="00D872CA" w:rsidRPr="00E31FFD">
        <w:rPr>
          <w:rFonts w:ascii="CorpoS" w:hAnsi="CorpoS"/>
          <w:b/>
          <w:bCs/>
          <w:lang w:val="tr-TR"/>
        </w:rPr>
        <w:t xml:space="preserve">%3,59 faiz oranı </w:t>
      </w:r>
      <w:r w:rsidR="00D872CA" w:rsidRPr="00E31FFD">
        <w:rPr>
          <w:rFonts w:ascii="CorpoS" w:hAnsi="CorpoS"/>
          <w:lang w:val="tr-TR"/>
        </w:rPr>
        <w:t>kullanılabiliyor</w:t>
      </w:r>
      <w:r w:rsidRPr="00E31FFD">
        <w:rPr>
          <w:rFonts w:ascii="CorpoS" w:hAnsi="CorpoS"/>
          <w:lang w:val="tr-TR"/>
        </w:rPr>
        <w:t xml:space="preserve">. </w:t>
      </w:r>
    </w:p>
    <w:p w14:paraId="75219101" w14:textId="08A02148" w:rsidR="003F5469" w:rsidRPr="00E31FFD" w:rsidRDefault="00D872CA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</w:t>
      </w:r>
      <w:r w:rsidR="003F5469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 ve yağmur sensörü, rüzgâr savrulma asistanı ve şerit takip asistanı gibi standart güvenlik özellikleri ile farklılaş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an 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atın alımlar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ın</w:t>
      </w:r>
      <w:r w:rsidR="006E3A92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</w:t>
      </w:r>
      <w:r w:rsidR="003F5469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Mercedes-Benz Kasko</w:t>
      </w:r>
      <w:r w:rsidR="003F5469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tercih ed</w:t>
      </w:r>
      <w:r w:rsidR="00D8756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ildiğinde </w:t>
      </w:r>
      <w:r w:rsidR="00D879D2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45</w:t>
      </w:r>
      <w:r w:rsidR="003F5469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0.000 TL kredi için, 5 ay vade ve %0 faiz</w:t>
      </w:r>
      <w:r w:rsidR="003F5469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 </w:t>
      </w:r>
    </w:p>
    <w:p w14:paraId="0B6BC233" w14:textId="1CAFF91A" w:rsidR="00B56B1E" w:rsidRPr="00E31FFD" w:rsidRDefault="00B56B1E" w:rsidP="008D2E35">
      <w:pPr>
        <w:spacing w:before="120" w:after="120" w:line="360" w:lineRule="auto"/>
        <w:ind w:right="340"/>
        <w:jc w:val="both"/>
        <w:rPr>
          <w:rFonts w:ascii="CorpoS" w:hAnsi="CorpoS"/>
          <w:lang w:val="tr-TR"/>
        </w:rPr>
      </w:pPr>
      <w:r w:rsidRPr="00E31FFD">
        <w:rPr>
          <w:rFonts w:ascii="CorpoS" w:hAnsi="CorpoS"/>
          <w:b/>
          <w:bCs/>
          <w:lang w:val="tr-TR"/>
        </w:rPr>
        <w:t>%</w:t>
      </w:r>
      <w:r w:rsidR="00903C24" w:rsidRPr="00E31FFD">
        <w:rPr>
          <w:rFonts w:ascii="CorpoS" w:hAnsi="CorpoS"/>
          <w:b/>
          <w:bCs/>
          <w:lang w:val="tr-TR"/>
        </w:rPr>
        <w:t>3,</w:t>
      </w:r>
      <w:r w:rsidR="002439F0" w:rsidRPr="00E31FFD">
        <w:rPr>
          <w:rFonts w:ascii="CorpoS" w:hAnsi="CorpoS"/>
          <w:b/>
          <w:bCs/>
          <w:lang w:val="tr-TR"/>
        </w:rPr>
        <w:t>5</w:t>
      </w:r>
      <w:r w:rsidRPr="00E31FFD">
        <w:rPr>
          <w:rFonts w:ascii="CorpoS" w:hAnsi="CorpoS"/>
          <w:b/>
          <w:bCs/>
          <w:lang w:val="tr-TR"/>
        </w:rPr>
        <w:t>9 faiz oranı, Sprinter</w:t>
      </w:r>
      <w:r w:rsidR="00D872CA" w:rsidRPr="00E31FFD">
        <w:rPr>
          <w:rFonts w:ascii="CorpoS" w:hAnsi="CorpoS"/>
          <w:b/>
          <w:bCs/>
          <w:lang w:val="tr-TR"/>
        </w:rPr>
        <w:t>’ın</w:t>
      </w:r>
      <w:r w:rsidRPr="00E31FFD">
        <w:rPr>
          <w:rFonts w:ascii="CorpoS" w:hAnsi="CorpoS"/>
          <w:b/>
          <w:bCs/>
          <w:lang w:val="tr-TR"/>
        </w:rPr>
        <w:t xml:space="preserve"> </w:t>
      </w:r>
      <w:r w:rsidR="00D872CA" w:rsidRPr="00E31FFD">
        <w:rPr>
          <w:rFonts w:ascii="CorpoS" w:hAnsi="CorpoS"/>
          <w:b/>
          <w:bCs/>
          <w:lang w:val="tr-TR"/>
        </w:rPr>
        <w:t>t</w:t>
      </w:r>
      <w:r w:rsidRPr="00E31FFD">
        <w:rPr>
          <w:rFonts w:ascii="CorpoS" w:hAnsi="CorpoS"/>
          <w:b/>
          <w:bCs/>
          <w:lang w:val="tr-TR"/>
        </w:rPr>
        <w:t>üm modellerinde</w:t>
      </w:r>
      <w:r w:rsidRPr="00E31FFD">
        <w:rPr>
          <w:rFonts w:ascii="CorpoS" w:hAnsi="CorpoS"/>
          <w:lang w:val="tr-TR"/>
        </w:rPr>
        <w:t xml:space="preserve"> Mercedes-Benz Kasko tercih edilmesi halinde 1.000.000 TL kredi kullanımında ve 12 ay vadede geçerlidir.</w:t>
      </w:r>
    </w:p>
    <w:p w14:paraId="32EA4A8B" w14:textId="73D80CDD" w:rsidR="003F5469" w:rsidRPr="00E31FFD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Certified araçlar da çok avantajlı fiyatlarla tüm ticari işletmeleri ve ticari araç almak isteyenleri bekliyor. Mercedes-Benz Kasko’ya özel </w:t>
      </w:r>
      <w:r w:rsidR="004402DA"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</w:t>
      </w:r>
      <w:r w:rsidRPr="00E31F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00.000 TL kredi için, 5 ay vade ve %0 faizli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</w:t>
      </w:r>
      <w:r w:rsidR="00892BA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imkânı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D8756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ikinci el alımlar</w:t>
      </w:r>
      <w:r w:rsidR="00D8756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ın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</w:t>
      </w:r>
      <w:r w:rsidR="00D87568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da fırsatlar devam ediyor. </w:t>
      </w:r>
    </w:p>
    <w:p w14:paraId="7E9090FF" w14:textId="73B88830" w:rsidR="00DC43F9" w:rsidRPr="00E31FFD" w:rsidRDefault="00DC43F9" w:rsidP="008D2E3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Finansal Hizmetler’in kampanyası dahilinde uygulanacak kredi tutarları sadece kurumsal müşterilere özel tanımlanıyor. Bireysel/Şahıs Firması-Özel seçim başvurularda kullanılabilecek maksimum kredi tutarı ve vade kullanımı hakkında; nihai fatura bedeli 400.001 TL-800.000 TL olan araçlarda bedelinin %50'si ve 36 ay vade, 800.001 TL-1.200.000 TL olan araçlarda bedelinin %30'u ve 24 ay vade, 1.200.001 TL-2.000.000 TL olan araçlarda bedelinin %20'si ve 12 ay vade kredi kullanılabili</w:t>
      </w:r>
      <w:r w:rsidR="00EB78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yo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r.</w:t>
      </w:r>
    </w:p>
    <w:p w14:paraId="423ECECE" w14:textId="7AB2B6F9" w:rsidR="00DC43F9" w:rsidRPr="00E31FFD" w:rsidRDefault="00DC43F9" w:rsidP="008D2E3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 xml:space="preserve">Kampanya </w:t>
      </w:r>
      <w:r w:rsidR="00F84B43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</w:t>
      </w:r>
      <w:r w:rsidR="00421A9B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</w:t>
      </w:r>
      <w:r w:rsidR="00903C24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.0</w:t>
      </w:r>
      <w:r w:rsidR="00421A9B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5</w:t>
      </w:r>
      <w:r w:rsidR="00903C24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.2024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 w:rsidR="00EB783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lanmaktad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r. Mercedes Benz Otomotiv Ticaret ve Hizmetler A.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kredi ba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vuru ve de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erlendirme s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ü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recinde s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ö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z ve sorumluluk sahibi de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ildir.</w:t>
      </w:r>
    </w:p>
    <w:p w14:paraId="1C2FC58D" w14:textId="7DFF01F6" w:rsidR="003F5469" w:rsidRPr="00E31FFD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2" w:history="1">
        <w:r w:rsidR="00892BAC" w:rsidRPr="00E31FFD">
          <w:rPr>
            <w:rStyle w:val="Hyperlink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="00892BA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sayfası</w:t>
      </w:r>
      <w:r w:rsidR="00892BAC"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nın yanı sıra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en yakın Mercedes-Benz acentesine danı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labilir.</w:t>
      </w:r>
    </w:p>
    <w:p w14:paraId="44864721" w14:textId="2A25A8AB" w:rsidR="00EB783C" w:rsidRPr="00E31FFD" w:rsidRDefault="00EB783C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Aynı dönem içerisinde iki kampanya aynı anda kullanılamaz. Mercedes-Benz Otomotiv Ticaret ve Hizmetler A.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 kampanya i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ç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eri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ini de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E31FFD">
        <w:rPr>
          <w:rStyle w:val="normaltextrun"/>
          <w:rFonts w:ascii="CorpoS" w:eastAsia="Times New Roman" w:hAnsi="CorpoS" w:cs="Calibri"/>
          <w:lang w:val="tr-TR" w:eastAsia="tr-TR"/>
          <w14:ligatures w14:val="standardContextual"/>
        </w:rPr>
        <w:t>ş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tirme hakk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sakl</w:t>
      </w:r>
      <w:r w:rsidRPr="00E31FFD">
        <w:rPr>
          <w:rStyle w:val="normaltextrun"/>
          <w:rFonts w:ascii="CorpoS" w:eastAsia="Times New Roman" w:hAnsi="CorpoS" w:cs="Segoe UI Historic"/>
          <w:lang w:val="tr-TR" w:eastAsia="tr-TR"/>
          <w14:ligatures w14:val="standardContextual"/>
        </w:rPr>
        <w:t>ı</w:t>
      </w:r>
      <w:r w:rsidRPr="00E31F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tutar.</w:t>
      </w:r>
    </w:p>
    <w:sectPr w:rsidR="00EB783C" w:rsidRPr="00E31FFD" w:rsidSect="00406178">
      <w:footerReference w:type="default" r:id="rId13"/>
      <w:headerReference w:type="first" r:id="rId14"/>
      <w:footerReference w:type="first" r:id="rId15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8C91A" w14:textId="77777777" w:rsidR="00406178" w:rsidRDefault="00406178" w:rsidP="00764B8C">
      <w:pPr>
        <w:spacing w:after="0" w:line="240" w:lineRule="auto"/>
      </w:pPr>
      <w:r>
        <w:separator/>
      </w:r>
    </w:p>
  </w:endnote>
  <w:endnote w:type="continuationSeparator" w:id="0">
    <w:p w14:paraId="6BCCA42C" w14:textId="77777777" w:rsidR="00406178" w:rsidRDefault="0040617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Pr="00D949A7">
      <w:rPr>
        <w:rStyle w:val="PageNumber"/>
      </w:rPr>
      <w:fldChar w:fldCharType="separate"/>
    </w:r>
    <w:r w:rsidR="007E3071">
      <w:rPr>
        <w:rStyle w:val="PageNumber"/>
      </w:rPr>
      <w:t>2</w:t>
    </w:r>
    <w:r w:rsidRPr="00D949A7">
      <w:rPr>
        <w:rStyle w:val="PageNumber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4266157B" w:rsidR="00DF4310" w:rsidRDefault="00DF4310" w:rsidP="00D874D9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0"/>
  <w:p w14:paraId="0585B1C9" w14:textId="1C5D4D2A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du="http://schemas.microsoft.com/office/word/2023/wordml/word16du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du="http://schemas.microsoft.com/office/word/2023/wordml/word16du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4F6D" w14:textId="77777777" w:rsidR="00406178" w:rsidRDefault="00406178" w:rsidP="00764B8C">
      <w:pPr>
        <w:spacing w:after="0" w:line="240" w:lineRule="auto"/>
      </w:pPr>
      <w:r>
        <w:separator/>
      </w:r>
    </w:p>
  </w:footnote>
  <w:footnote w:type="continuationSeparator" w:id="0">
    <w:p w14:paraId="1FA26081" w14:textId="77777777" w:rsidR="00406178" w:rsidRDefault="00406178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2596DBC8" w:rsidR="00DF4310" w:rsidRDefault="00DF4310" w:rsidP="005C43E5">
    <w:pPr>
      <w:pStyle w:val="Header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du="http://schemas.microsoft.com/office/word/2023/wordml/word16du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1146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6DEC"/>
    <w:rsid w:val="001C2E6F"/>
    <w:rsid w:val="001C38B2"/>
    <w:rsid w:val="001C39E9"/>
    <w:rsid w:val="001C3C95"/>
    <w:rsid w:val="001C791C"/>
    <w:rsid w:val="001D1341"/>
    <w:rsid w:val="001D13F5"/>
    <w:rsid w:val="001D190C"/>
    <w:rsid w:val="001E044D"/>
    <w:rsid w:val="001E12AE"/>
    <w:rsid w:val="001E361B"/>
    <w:rsid w:val="001E679A"/>
    <w:rsid w:val="001F1434"/>
    <w:rsid w:val="00200FBB"/>
    <w:rsid w:val="00201C01"/>
    <w:rsid w:val="0020438C"/>
    <w:rsid w:val="002068F7"/>
    <w:rsid w:val="002128E7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90C26"/>
    <w:rsid w:val="00390C8C"/>
    <w:rsid w:val="003A01FF"/>
    <w:rsid w:val="003A045A"/>
    <w:rsid w:val="003A0B70"/>
    <w:rsid w:val="003A129E"/>
    <w:rsid w:val="003A3BE6"/>
    <w:rsid w:val="003A3C46"/>
    <w:rsid w:val="003B3767"/>
    <w:rsid w:val="003B5A16"/>
    <w:rsid w:val="003B5F39"/>
    <w:rsid w:val="003C31E9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5980"/>
    <w:rsid w:val="00406126"/>
    <w:rsid w:val="00406178"/>
    <w:rsid w:val="00406312"/>
    <w:rsid w:val="00415423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25B9"/>
    <w:rsid w:val="004643C5"/>
    <w:rsid w:val="0046448A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578C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5559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4B47"/>
    <w:rsid w:val="00836F1F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42AF"/>
    <w:rsid w:val="00994687"/>
    <w:rsid w:val="009A1A64"/>
    <w:rsid w:val="009A283A"/>
    <w:rsid w:val="009A6259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3ACB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D19A9"/>
    <w:rsid w:val="00AD57E0"/>
    <w:rsid w:val="00AE4A19"/>
    <w:rsid w:val="00AE7047"/>
    <w:rsid w:val="00AF0317"/>
    <w:rsid w:val="00AF7012"/>
    <w:rsid w:val="00B00F20"/>
    <w:rsid w:val="00B046DF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7EF5"/>
    <w:rsid w:val="00B421B7"/>
    <w:rsid w:val="00B42491"/>
    <w:rsid w:val="00B4524B"/>
    <w:rsid w:val="00B4545C"/>
    <w:rsid w:val="00B512F2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AD8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299F"/>
    <w:rsid w:val="00BF3EAC"/>
    <w:rsid w:val="00C00C07"/>
    <w:rsid w:val="00C0478C"/>
    <w:rsid w:val="00C048FF"/>
    <w:rsid w:val="00C05066"/>
    <w:rsid w:val="00C1125A"/>
    <w:rsid w:val="00C16186"/>
    <w:rsid w:val="00C17759"/>
    <w:rsid w:val="00C17D01"/>
    <w:rsid w:val="00C22611"/>
    <w:rsid w:val="00C22B2B"/>
    <w:rsid w:val="00C22FB2"/>
    <w:rsid w:val="00C231A0"/>
    <w:rsid w:val="00C23FA9"/>
    <w:rsid w:val="00C303A7"/>
    <w:rsid w:val="00C32C41"/>
    <w:rsid w:val="00C336F3"/>
    <w:rsid w:val="00C376AE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C84"/>
    <w:rsid w:val="00D84C7F"/>
    <w:rsid w:val="00D872CA"/>
    <w:rsid w:val="00D874D9"/>
    <w:rsid w:val="00D87568"/>
    <w:rsid w:val="00D879D2"/>
    <w:rsid w:val="00D949E4"/>
    <w:rsid w:val="00D96E69"/>
    <w:rsid w:val="00DA1D0B"/>
    <w:rsid w:val="00DA4F9E"/>
    <w:rsid w:val="00DC43F9"/>
    <w:rsid w:val="00DC4D82"/>
    <w:rsid w:val="00DC4FBC"/>
    <w:rsid w:val="00DC640C"/>
    <w:rsid w:val="00DC7872"/>
    <w:rsid w:val="00DD29DE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1FFD"/>
    <w:rsid w:val="00E34323"/>
    <w:rsid w:val="00E35DC2"/>
    <w:rsid w:val="00E44DB7"/>
    <w:rsid w:val="00E50C75"/>
    <w:rsid w:val="00E60B94"/>
    <w:rsid w:val="00E630AA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DefaultParagraphFont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9218E"/>
  </w:style>
  <w:style w:type="character" w:customStyle="1" w:styleId="spellingerror">
    <w:name w:val="spellingerror"/>
    <w:basedOn w:val="DefaultParagraphFont"/>
    <w:rsid w:val="00A9218E"/>
  </w:style>
  <w:style w:type="character" w:customStyle="1" w:styleId="eop">
    <w:name w:val="eop"/>
    <w:basedOn w:val="DefaultParagraphFont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7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bfh.com.t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otomob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7" ma:contentTypeDescription="Yeni belge oluşturun." ma:contentTypeScope="" ma:versionID="36e2c8e7a002fba49e225743229e9de3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2134d8e0b6f716659f8e859d30fc3619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6312D57D-913E-4335-830A-0759DD8F0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3</Pages>
  <Words>901</Words>
  <Characters>5139</Characters>
  <Application>Microsoft Office Word</Application>
  <DocSecurity>4</DocSecurity>
  <Lines>42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Guenerli, Gulce (401)</cp:lastModifiedBy>
  <cp:revision>2</cp:revision>
  <cp:lastPrinted>2019-10-24T15:33:00Z</cp:lastPrinted>
  <dcterms:created xsi:type="dcterms:W3CDTF">2024-05-07T08:20:00Z</dcterms:created>
  <dcterms:modified xsi:type="dcterms:W3CDTF">2024-05-07T08:20:00Z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