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7C6ED0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7C6ED0" w:rsidRDefault="00B42491" w:rsidP="00B42491">
            <w:pPr>
              <w:spacing w:line="12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C76248" w:rsidRPr="007C6ED0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7C6ED0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7C6ED0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7C6ED0" w:rsidRDefault="00C76248" w:rsidP="00C76248">
            <w:pPr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</w:tbl>
    <w:p w14:paraId="022D2028" w14:textId="77777777" w:rsidR="004D75D7" w:rsidRPr="007C6ED0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4"/>
          <w:szCs w:val="24"/>
          <w:lang w:val="tr-TR"/>
        </w:rPr>
      </w:pPr>
    </w:p>
    <w:p w14:paraId="1CC22EDF" w14:textId="77777777" w:rsidR="004D75D7" w:rsidRPr="007C6ED0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4"/>
          <w:szCs w:val="24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7C6ED0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7C6ED0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7C6ED0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36017EC5" w:rsidR="004D75D7" w:rsidRPr="007C6ED0" w:rsidRDefault="00E13F25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4"/>
                <w:szCs w:val="24"/>
                <w:lang w:val="tr-TR"/>
              </w:rPr>
              <w:t>2</w:t>
            </w:r>
            <w:r w:rsidR="00ED2982">
              <w:rPr>
                <w:rFonts w:ascii="CorpoS" w:hAnsi="CorpoS"/>
                <w:sz w:val="24"/>
                <w:szCs w:val="24"/>
                <w:lang w:val="tr-TR"/>
              </w:rPr>
              <w:t>8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t>.</w:t>
            </w:r>
            <w:r w:rsidR="004C7B15" w:rsidRPr="007C6ED0">
              <w:rPr>
                <w:rFonts w:ascii="CorpoS" w:hAnsi="CorpoS"/>
                <w:sz w:val="24"/>
                <w:szCs w:val="24"/>
                <w:lang w:val="tr-TR"/>
              </w:rPr>
              <w:t>0</w:t>
            </w:r>
            <w:r w:rsidR="007C6ED0" w:rsidRPr="007C6ED0">
              <w:rPr>
                <w:rFonts w:ascii="CorpoS" w:hAnsi="CorpoS"/>
                <w:sz w:val="24"/>
                <w:szCs w:val="24"/>
                <w:lang w:val="tr-TR"/>
              </w:rPr>
              <w:t>7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t>.202</w:t>
            </w:r>
            <w:r>
              <w:rPr>
                <w:rFonts w:ascii="CorpoS" w:hAnsi="CorpoS"/>
                <w:sz w:val="24"/>
                <w:szCs w:val="24"/>
                <w:lang w:val="tr-TR"/>
              </w:rPr>
              <w:t>6</w:t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7C6ED0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2F50333D" w:rsidR="007C6E11" w:rsidRPr="007C6ED0" w:rsidRDefault="007C6ED0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32"/>
          <w:szCs w:val="32"/>
          <w:lang w:val="tr-TR"/>
        </w:rPr>
      </w:pP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Mercedes-Benz’den </w:t>
      </w:r>
      <w:r w:rsidR="00716717">
        <w:rPr>
          <w:rFonts w:ascii="CorpoS" w:hAnsi="CorpoS" w:cs="Calibri"/>
          <w:b/>
          <w:color w:val="000000"/>
          <w:sz w:val="32"/>
          <w:szCs w:val="32"/>
          <w:lang w:val="tr-TR"/>
        </w:rPr>
        <w:t>Sesli</w:t>
      </w:r>
      <w:r w:rsidR="00B3030F"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 Turizm</w:t>
      </w: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’e </w:t>
      </w:r>
      <w:r w:rsidR="00716717">
        <w:rPr>
          <w:rFonts w:ascii="CorpoS" w:hAnsi="CorpoS" w:cs="Calibri"/>
          <w:b/>
          <w:color w:val="000000"/>
          <w:sz w:val="32"/>
          <w:szCs w:val="32"/>
          <w:lang w:val="tr-TR"/>
        </w:rPr>
        <w:t>50</w:t>
      </w:r>
      <w:r w:rsidRPr="007C6ED0">
        <w:rPr>
          <w:rFonts w:ascii="CorpoS" w:hAnsi="CorpoS" w:cs="Calibri"/>
          <w:b/>
          <w:color w:val="000000"/>
          <w:sz w:val="32"/>
          <w:szCs w:val="32"/>
          <w:lang w:val="tr-TR"/>
        </w:rPr>
        <w:t xml:space="preserve"> adet Sprinter teslimatı </w:t>
      </w:r>
    </w:p>
    <w:p w14:paraId="193EC274" w14:textId="559C74A5" w:rsidR="00AB29D4" w:rsidRPr="007C6ED0" w:rsidRDefault="002B5230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7C6ED0">
        <w:rPr>
          <w:rFonts w:ascii="CorpoS" w:hAnsi="CorpoS" w:cs="Calibri"/>
          <w:b/>
          <w:bCs/>
          <w:sz w:val="24"/>
          <w:szCs w:val="24"/>
          <w:lang w:val="tr-TR"/>
        </w:rPr>
        <w:t>Mercedes-Benz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>’in teslim et</w:t>
      </w:r>
      <w:r w:rsidR="0057368F" w:rsidRPr="007C6ED0">
        <w:rPr>
          <w:rFonts w:ascii="CorpoS" w:hAnsi="CorpoS" w:cs="Calibri"/>
          <w:b/>
          <w:bCs/>
          <w:sz w:val="24"/>
          <w:szCs w:val="24"/>
          <w:lang w:val="tr-TR"/>
        </w:rPr>
        <w:t>tiği ara</w:t>
      </w:r>
      <w:r w:rsidR="0057368F" w:rsidRPr="007C6ED0">
        <w:rPr>
          <w:rFonts w:ascii="CorpoS" w:hAnsi="CorpoS" w:cs="Segoe UI Historic"/>
          <w:b/>
          <w:bCs/>
          <w:sz w:val="24"/>
          <w:szCs w:val="24"/>
          <w:lang w:val="tr-TR"/>
        </w:rPr>
        <w:t>ç</w:t>
      </w:r>
      <w:r w:rsidR="0057368F" w:rsidRPr="007C6ED0">
        <w:rPr>
          <w:rFonts w:ascii="CorpoS" w:hAnsi="CorpoS" w:cs="Calibri"/>
          <w:b/>
          <w:bCs/>
          <w:sz w:val="24"/>
          <w:szCs w:val="24"/>
          <w:lang w:val="tr-TR"/>
        </w:rPr>
        <w:t>lar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 ile </w:t>
      </w:r>
      <w:r w:rsidR="00E13F25">
        <w:rPr>
          <w:rFonts w:ascii="CorpoS" w:hAnsi="CorpoS" w:cs="Calibri"/>
          <w:b/>
          <w:bCs/>
          <w:sz w:val="24"/>
          <w:szCs w:val="24"/>
          <w:lang w:val="tr-TR"/>
        </w:rPr>
        <w:t>Sesli</w:t>
      </w:r>
      <w:r w:rsidR="00E8522D">
        <w:rPr>
          <w:rFonts w:ascii="CorpoS" w:hAnsi="CorpoS" w:cs="Calibri"/>
          <w:b/>
          <w:bCs/>
          <w:sz w:val="24"/>
          <w:szCs w:val="24"/>
          <w:lang w:val="tr-TR"/>
        </w:rPr>
        <w:t xml:space="preserve"> Turizm</w:t>
      </w:r>
      <w:r w:rsidR="00E13F25">
        <w:rPr>
          <w:rFonts w:ascii="CorpoS" w:hAnsi="CorpoS" w:cs="Calibri"/>
          <w:b/>
          <w:bCs/>
          <w:sz w:val="24"/>
          <w:szCs w:val="24"/>
          <w:lang w:val="tr-TR"/>
        </w:rPr>
        <w:t>’in</w:t>
      </w:r>
      <w:r w:rsidR="00E8522D">
        <w:rPr>
          <w:rFonts w:ascii="CorpoS" w:hAnsi="CorpoS" w:cs="Calibri"/>
          <w:b/>
          <w:bCs/>
          <w:sz w:val="24"/>
          <w:szCs w:val="24"/>
          <w:lang w:val="tr-TR"/>
        </w:rPr>
        <w:t xml:space="preserve"> filosundaki 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Mercedes-Benz </w:t>
      </w:r>
      <w:r w:rsidR="00E43BDF" w:rsidRPr="007C6ED0">
        <w:rPr>
          <w:rFonts w:ascii="CorpoS" w:hAnsi="CorpoS" w:cs="Calibri"/>
          <w:b/>
          <w:bCs/>
          <w:sz w:val="24"/>
          <w:szCs w:val="24"/>
          <w:lang w:val="tr-TR"/>
        </w:rPr>
        <w:t>araç</w:t>
      </w:r>
      <w:r w:rsidR="00E13F25">
        <w:rPr>
          <w:rFonts w:ascii="CorpoS" w:hAnsi="CorpoS" w:cs="Calibri"/>
          <w:b/>
          <w:bCs/>
          <w:sz w:val="24"/>
          <w:szCs w:val="24"/>
          <w:lang w:val="tr-TR"/>
        </w:rPr>
        <w:t xml:space="preserve">ların sayısı </w:t>
      </w:r>
      <w:r w:rsidR="006266EF">
        <w:rPr>
          <w:rFonts w:ascii="CorpoS" w:hAnsi="CorpoS" w:cs="Calibri"/>
          <w:b/>
          <w:bCs/>
          <w:sz w:val="24"/>
          <w:szCs w:val="24"/>
          <w:lang w:val="tr-TR"/>
        </w:rPr>
        <w:t xml:space="preserve">468 </w:t>
      </w:r>
      <w:r w:rsidR="00E13F25">
        <w:rPr>
          <w:rFonts w:ascii="CorpoS" w:hAnsi="CorpoS" w:cs="Calibri"/>
          <w:b/>
          <w:bCs/>
          <w:sz w:val="24"/>
          <w:szCs w:val="24"/>
          <w:lang w:val="tr-TR"/>
        </w:rPr>
        <w:t>oldu.</w:t>
      </w:r>
      <w:r w:rsidR="000404BC" w:rsidRPr="007C6ED0">
        <w:rPr>
          <w:rFonts w:ascii="CorpoS" w:hAnsi="CorpoS" w:cs="Calibri"/>
          <w:b/>
          <w:bCs/>
          <w:sz w:val="24"/>
          <w:szCs w:val="24"/>
          <w:lang w:val="tr-TR"/>
        </w:rPr>
        <w:t xml:space="preserve"> </w:t>
      </w:r>
    </w:p>
    <w:p w14:paraId="6C4E8FBE" w14:textId="77777777" w:rsidR="00AB29D4" w:rsidRPr="007C6ED0" w:rsidRDefault="00AB29D4" w:rsidP="00AB29D4">
      <w:pPr>
        <w:pStyle w:val="07Subheadline"/>
        <w:rPr>
          <w:rFonts w:ascii="CorpoS" w:eastAsiaTheme="minorHAnsi" w:hAnsi="CorpoS" w:cstheme="minorBidi"/>
          <w:szCs w:val="24"/>
          <w:lang w:val="tr-TR"/>
        </w:rPr>
      </w:pPr>
    </w:p>
    <w:p w14:paraId="5D3BDB41" w14:textId="40615474" w:rsidR="00E05895" w:rsidRPr="007C6ED0" w:rsidRDefault="00B608D3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>İstanbul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merkezli olarak Türkiye’nin 7 ilinde yaklaşık 30 yıldır personel, öğrenci ve özel filo taşımacılığı hizmetleri veren Sesli Turizm, </w:t>
      </w:r>
      <w:r w:rsidR="00EA798F" w:rsidRPr="007C6ED0">
        <w:rPr>
          <w:rFonts w:ascii="CorpoS" w:eastAsiaTheme="minorHAnsi" w:hAnsi="CorpoS" w:cs="Calibri"/>
          <w:szCs w:val="24"/>
          <w:lang w:val="tr-TR"/>
        </w:rPr>
        <w:t>Mercedes-Benz’den teslim aldığ</w:t>
      </w:r>
      <w:r w:rsidR="00EA798F" w:rsidRPr="007C6ED0">
        <w:rPr>
          <w:rFonts w:ascii="CorpoS" w:eastAsiaTheme="minorHAnsi" w:hAnsi="CorpoS" w:cs="Segoe UI Historic"/>
          <w:szCs w:val="24"/>
          <w:lang w:val="tr-TR"/>
        </w:rPr>
        <w:t>ı</w:t>
      </w:r>
      <w:r w:rsidR="00EA798F" w:rsidRPr="007C6ED0">
        <w:rPr>
          <w:rFonts w:ascii="CorpoS" w:eastAsiaTheme="minorHAnsi" w:hAnsi="CorpoS" w:cs="Calibri"/>
          <w:szCs w:val="24"/>
          <w:lang w:val="tr-TR"/>
        </w:rPr>
        <w:t xml:space="preserve"> 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50 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adet Sprinter 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ile </w:t>
      </w:r>
      <w:r w:rsidR="00AC06EA">
        <w:rPr>
          <w:rFonts w:ascii="CorpoS" w:eastAsiaTheme="minorHAnsi" w:hAnsi="CorpoS" w:cs="Calibri"/>
          <w:szCs w:val="24"/>
          <w:lang w:val="tr-TR"/>
        </w:rPr>
        <w:t xml:space="preserve">Mercedes-Benz araç sayısını </w:t>
      </w:r>
      <w:r w:rsidR="006266EF">
        <w:rPr>
          <w:rFonts w:ascii="CorpoS" w:eastAsiaTheme="minorHAnsi" w:hAnsi="CorpoS" w:cs="Calibri"/>
          <w:szCs w:val="24"/>
          <w:lang w:val="tr-TR"/>
        </w:rPr>
        <w:t>468’e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yükseltirken toplam filonun da yüzde </w:t>
      </w:r>
      <w:r w:rsidR="006266EF">
        <w:rPr>
          <w:rFonts w:ascii="CorpoS" w:eastAsiaTheme="minorHAnsi" w:hAnsi="CorpoS" w:cs="Calibri"/>
          <w:szCs w:val="24"/>
          <w:lang w:val="tr-TR"/>
        </w:rPr>
        <w:t>30’u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Mercedes-Benz oldu.</w:t>
      </w:r>
      <w:r w:rsidRPr="007C6ED0">
        <w:rPr>
          <w:rFonts w:ascii="CorpoS" w:eastAsiaTheme="minorHAnsi" w:hAnsi="CorpoS" w:cs="Calibri"/>
          <w:szCs w:val="24"/>
          <w:lang w:val="tr-TR"/>
        </w:rPr>
        <w:t xml:space="preserve"> </w:t>
      </w:r>
    </w:p>
    <w:p w14:paraId="0C08E3F1" w14:textId="77777777" w:rsidR="005A2195" w:rsidRPr="007C6ED0" w:rsidRDefault="005A2195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1B2CC8F8" w14:textId="5B06275E" w:rsidR="0097556C" w:rsidRPr="007C6ED0" w:rsidRDefault="0097556C" w:rsidP="00E13F25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 xml:space="preserve">Teslimat töreni,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Mercedes-Benz Otomotiv Hafif Ticari Araçlar Satış Müdürü Serdar Yaprak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Mercedes-Benz Otomotiv Hafif Ticari Araçlar 2. El Satış Müdürü Faruk Özer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Mercedes-Benz Otomotiv Hafif Ticari Araçlar Filo Satış Koordinatörü Coşkun Civan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Koluman Motorlu Araçlar Hafif Ticari Araçlar Grup Satış Müdürü Altuğ Şakaklı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Koluman Motorlu Araçlar Hafif Ticari Araçlar Satış Müdürü Ezgi Güçtekin</w:t>
      </w:r>
      <w:r w:rsidR="00E13F25">
        <w:rPr>
          <w:rFonts w:ascii="CorpoS" w:eastAsiaTheme="minorHAnsi" w:hAnsi="CorpoS" w:cs="Calibri"/>
          <w:szCs w:val="24"/>
          <w:lang w:val="tr-TR"/>
        </w:rPr>
        <w:t>,</w:t>
      </w:r>
      <w:r w:rsidR="00E13F25" w:rsidRPr="00D76F5E">
        <w:rPr>
          <w:lang w:val="tr-TR"/>
        </w:rPr>
        <w:t xml:space="preserve"> </w:t>
      </w:r>
      <w:r w:rsidR="00E13F25" w:rsidRPr="00D76F5E">
        <w:rPr>
          <w:rFonts w:ascii="CorpoS" w:eastAsiaTheme="minorHAnsi" w:hAnsi="CorpoS" w:cs="Calibri"/>
          <w:szCs w:val="24"/>
          <w:lang w:val="tr-TR"/>
        </w:rPr>
        <w:t>Sesli Turizm</w:t>
      </w:r>
      <w:r w:rsidR="00E13F25" w:rsidRPr="00D76F5E">
        <w:rPr>
          <w:lang w:val="tr-TR"/>
        </w:rPr>
        <w:t xml:space="preserve">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Yönetim Kurulu Başkanı Metin Sesli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Sesli Turizm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Yönetim Kurulu Üye</w:t>
      </w:r>
      <w:r w:rsidR="00E13F25">
        <w:rPr>
          <w:rFonts w:ascii="CorpoS" w:eastAsiaTheme="minorHAnsi" w:hAnsi="CorpoS" w:cs="Calibri"/>
          <w:szCs w:val="24"/>
          <w:lang w:val="tr-TR"/>
        </w:rPr>
        <w:t>leri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 xml:space="preserve"> Venüs Sesli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,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Fatih Elseven</w:t>
      </w:r>
      <w:r w:rsidR="00936560">
        <w:rPr>
          <w:rFonts w:ascii="CorpoS" w:eastAsiaTheme="minorHAnsi" w:hAnsi="CorpoS" w:cs="Calibri"/>
          <w:szCs w:val="24"/>
          <w:lang w:val="tr-TR"/>
        </w:rPr>
        <w:t>,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Emirhan Şahinoğlu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ve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Esma Sesli Şahinoğlu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 ile Sesli Turizm Operasyon Direktörü </w:t>
      </w:r>
      <w:r w:rsidR="00E13F25" w:rsidRPr="00E13F25">
        <w:rPr>
          <w:rFonts w:ascii="CorpoS" w:eastAsiaTheme="minorHAnsi" w:hAnsi="CorpoS" w:cs="Calibri"/>
          <w:szCs w:val="24"/>
          <w:lang w:val="tr-TR"/>
        </w:rPr>
        <w:t>Kenan Köse</w:t>
      </w:r>
      <w:r w:rsidR="00E13F25">
        <w:rPr>
          <w:rFonts w:ascii="CorpoS" w:eastAsiaTheme="minorHAnsi" w:hAnsi="CorpoS" w:cs="Calibri"/>
          <w:szCs w:val="24"/>
          <w:lang w:val="tr-TR"/>
        </w:rPr>
        <w:t xml:space="preserve">’nin katılımıyla İstanbul’da gerçekleştirildi. </w:t>
      </w:r>
    </w:p>
    <w:p w14:paraId="51368A7B" w14:textId="77777777" w:rsidR="00CA3F8B" w:rsidRPr="007C6ED0" w:rsidRDefault="00CA3F8B" w:rsidP="005964AB">
      <w:pPr>
        <w:pStyle w:val="07Subheadline"/>
        <w:jc w:val="both"/>
        <w:rPr>
          <w:rFonts w:ascii="CorpoS" w:eastAsiaTheme="minorHAnsi" w:hAnsi="CorpoS" w:cstheme="minorBidi"/>
          <w:szCs w:val="24"/>
          <w:lang w:val="tr-TR"/>
        </w:rPr>
      </w:pPr>
    </w:p>
    <w:p w14:paraId="616066DC" w14:textId="36CACC5D" w:rsidR="00936560" w:rsidRDefault="00936560" w:rsidP="005964AB">
      <w:pPr>
        <w:pStyle w:val="07Subheadline"/>
        <w:jc w:val="both"/>
        <w:rPr>
          <w:rFonts w:ascii="CorpoS" w:eastAsiaTheme="minorHAnsi" w:hAnsi="CorpoS" w:cstheme="minorBidi"/>
          <w:szCs w:val="24"/>
          <w:lang w:val="tr-TR"/>
        </w:rPr>
      </w:pPr>
      <w:r>
        <w:rPr>
          <w:rFonts w:ascii="CorpoS" w:eastAsiaTheme="minorHAnsi" w:hAnsi="CorpoS" w:cstheme="minorBidi"/>
          <w:szCs w:val="24"/>
          <w:lang w:val="tr-TR"/>
        </w:rPr>
        <w:t>Mercedes-Benz Hafif Ticari Araçlar’ın m</w:t>
      </w:r>
      <w:r w:rsidRPr="00936560">
        <w:rPr>
          <w:rFonts w:ascii="CorpoS" w:eastAsiaTheme="minorHAnsi" w:hAnsi="CorpoS" w:cstheme="minorBidi"/>
          <w:szCs w:val="24"/>
          <w:lang w:val="tr-TR"/>
        </w:rPr>
        <w:t>odel portföyü</w:t>
      </w:r>
      <w:r>
        <w:rPr>
          <w:rFonts w:ascii="CorpoS" w:eastAsiaTheme="minorHAnsi" w:hAnsi="CorpoS" w:cstheme="minorBidi"/>
          <w:szCs w:val="24"/>
          <w:lang w:val="tr-TR"/>
        </w:rPr>
        <w:t>nün</w:t>
      </w:r>
      <w:r w:rsidRPr="00936560">
        <w:rPr>
          <w:rFonts w:ascii="CorpoS" w:eastAsiaTheme="minorHAnsi" w:hAnsi="CorpoS" w:cstheme="minorBidi"/>
          <w:szCs w:val="24"/>
          <w:lang w:val="tr-TR"/>
        </w:rPr>
        <w:t xml:space="preserve"> amiral gemisi</w:t>
      </w:r>
      <w:r>
        <w:rPr>
          <w:rFonts w:ascii="CorpoS" w:eastAsiaTheme="minorHAnsi" w:hAnsi="CorpoS" w:cstheme="minorBidi"/>
          <w:szCs w:val="24"/>
          <w:lang w:val="tr-TR"/>
        </w:rPr>
        <w:t xml:space="preserve"> </w:t>
      </w:r>
      <w:r w:rsidRPr="00936560">
        <w:rPr>
          <w:rFonts w:ascii="CorpoS" w:eastAsiaTheme="minorHAnsi" w:hAnsi="CorpoS" w:cstheme="minorBidi"/>
          <w:szCs w:val="24"/>
          <w:lang w:val="tr-TR"/>
        </w:rPr>
        <w:t xml:space="preserve">Sprinter ile </w:t>
      </w:r>
      <w:r>
        <w:rPr>
          <w:rFonts w:ascii="CorpoS" w:eastAsiaTheme="minorHAnsi" w:hAnsi="CorpoS" w:cstheme="minorBidi"/>
          <w:szCs w:val="24"/>
          <w:lang w:val="tr-TR"/>
        </w:rPr>
        <w:t xml:space="preserve">Türkiye’de 30 yıldır </w:t>
      </w:r>
      <w:r w:rsidRPr="00936560">
        <w:rPr>
          <w:rFonts w:ascii="CorpoS" w:eastAsiaTheme="minorHAnsi" w:hAnsi="CorpoS" w:cstheme="minorBidi"/>
          <w:szCs w:val="24"/>
          <w:lang w:val="tr-TR"/>
        </w:rPr>
        <w:t>modern hafif ticari araç segmentini tanımladık</w:t>
      </w:r>
      <w:r>
        <w:rPr>
          <w:rFonts w:ascii="CorpoS" w:eastAsiaTheme="minorHAnsi" w:hAnsi="CorpoS" w:cstheme="minorBidi"/>
          <w:szCs w:val="24"/>
          <w:lang w:val="tr-TR"/>
        </w:rPr>
        <w:t xml:space="preserve">larını söyleyen </w:t>
      </w:r>
      <w:r w:rsidRPr="00936560">
        <w:rPr>
          <w:rFonts w:ascii="CorpoS" w:eastAsiaTheme="minorHAnsi" w:hAnsi="CorpoS" w:cstheme="minorBidi"/>
          <w:b/>
          <w:bCs/>
          <w:szCs w:val="24"/>
          <w:lang w:val="tr-TR"/>
        </w:rPr>
        <w:t>Mercedes-Benz Otomotiv Hafif Ticari Araçlar Satış Müdürü Serdar Yaprak</w:t>
      </w:r>
      <w:r>
        <w:rPr>
          <w:rFonts w:ascii="CorpoS" w:eastAsiaTheme="minorHAnsi" w:hAnsi="CorpoS" w:cstheme="minorBidi"/>
          <w:szCs w:val="24"/>
          <w:lang w:val="tr-TR"/>
        </w:rPr>
        <w:t xml:space="preserve">, “Sprinter’in </w:t>
      </w:r>
      <w:r w:rsidRPr="00936560">
        <w:rPr>
          <w:rFonts w:ascii="CorpoS" w:eastAsiaTheme="minorHAnsi" w:hAnsi="CorpoS" w:cstheme="minorBidi"/>
          <w:szCs w:val="24"/>
          <w:lang w:val="tr-TR"/>
        </w:rPr>
        <w:t>100 bininci satışını geçen yıl gerçekleştirdik</w:t>
      </w:r>
      <w:r>
        <w:rPr>
          <w:rFonts w:ascii="CorpoS" w:eastAsiaTheme="minorHAnsi" w:hAnsi="CorpoS" w:cstheme="minorBidi"/>
          <w:szCs w:val="24"/>
          <w:lang w:val="tr-TR"/>
        </w:rPr>
        <w:t xml:space="preserve">. Sprinter’in Türkiye’de bu kadar büyük bir beğeniyle karşılanmasında </w:t>
      </w:r>
      <w:r w:rsidRPr="00936560">
        <w:rPr>
          <w:rFonts w:ascii="CorpoS" w:eastAsiaTheme="minorHAnsi" w:hAnsi="CorpoS" w:cstheme="minorBidi"/>
          <w:szCs w:val="24"/>
          <w:lang w:val="tr-TR"/>
        </w:rPr>
        <w:t>müşteri ve endüstriye özgü ihtiyaçlara uyum sağlama yeteneği</w:t>
      </w:r>
      <w:r>
        <w:rPr>
          <w:rFonts w:ascii="CorpoS" w:eastAsiaTheme="minorHAnsi" w:hAnsi="CorpoS" w:cstheme="minorBidi"/>
          <w:szCs w:val="24"/>
          <w:lang w:val="tr-TR"/>
        </w:rPr>
        <w:t xml:space="preserve"> </w:t>
      </w:r>
      <w:r w:rsidRPr="00936560">
        <w:rPr>
          <w:rFonts w:ascii="CorpoS" w:eastAsiaTheme="minorHAnsi" w:hAnsi="CorpoS" w:cstheme="minorBidi"/>
          <w:szCs w:val="24"/>
          <w:lang w:val="tr-TR"/>
        </w:rPr>
        <w:t xml:space="preserve">öne çıkıyor. </w:t>
      </w:r>
      <w:r>
        <w:rPr>
          <w:rFonts w:ascii="CorpoS" w:eastAsiaTheme="minorHAnsi" w:hAnsi="CorpoS" w:cstheme="minorBidi"/>
          <w:szCs w:val="24"/>
          <w:lang w:val="tr-TR"/>
        </w:rPr>
        <w:t>Her sektördeki m</w:t>
      </w:r>
      <w:r w:rsidRPr="00936560">
        <w:rPr>
          <w:rFonts w:ascii="CorpoS" w:eastAsiaTheme="minorHAnsi" w:hAnsi="CorpoS" w:cstheme="minorBidi"/>
          <w:szCs w:val="24"/>
          <w:lang w:val="tr-TR"/>
        </w:rPr>
        <w:t xml:space="preserve">üşterilerimizin ihtiyaçlarını karşılayacak şekilde araçlarımızı uyarlıyor, farklı şekillerde kişiselleştirilebilen araç içi düzenlemeler ve donanımlar sunuyoruz. Yolcu taşımacılığında en çok aranan modelimiz Sprinter, orijinal minibüs olarak </w:t>
      </w:r>
      <w:r>
        <w:rPr>
          <w:rFonts w:ascii="CorpoS" w:eastAsiaTheme="minorHAnsi" w:hAnsi="CorpoS" w:cstheme="minorBidi"/>
          <w:szCs w:val="24"/>
          <w:lang w:val="tr-TR"/>
        </w:rPr>
        <w:t xml:space="preserve">da </w:t>
      </w:r>
      <w:r w:rsidRPr="00936560">
        <w:rPr>
          <w:rFonts w:ascii="CorpoS" w:eastAsiaTheme="minorHAnsi" w:hAnsi="CorpoS" w:cstheme="minorBidi"/>
          <w:szCs w:val="24"/>
          <w:lang w:val="tr-TR"/>
        </w:rPr>
        <w:t>en çok tercih edilen aracımız.</w:t>
      </w:r>
      <w:r>
        <w:rPr>
          <w:rFonts w:ascii="CorpoS" w:eastAsiaTheme="minorHAnsi" w:hAnsi="CorpoS" w:cstheme="minorBidi"/>
          <w:szCs w:val="24"/>
          <w:lang w:val="tr-TR"/>
        </w:rPr>
        <w:t xml:space="preserve"> Uzun yıllara dayanan bir iş birliğimizin olduğu Sesli Turizm de müşterilerinin kendilerinden beklediği güvenlik ve konforu Sprinter ile onlara sunuyor. Bugün gerçekleştirilen törenle teslim ettiğimiz 50 Sprinter de Sesli Turizm’in </w:t>
      </w:r>
      <w:r w:rsidR="0004619C">
        <w:rPr>
          <w:rFonts w:ascii="CorpoS" w:eastAsiaTheme="minorHAnsi" w:hAnsi="CorpoS" w:cstheme="minorBidi"/>
          <w:szCs w:val="24"/>
          <w:lang w:val="tr-TR"/>
        </w:rPr>
        <w:t>yolcu taşımacılığının gerektirdiği sorumluluğa ne kadar önem verdiğini gösteriyor” dedi.</w:t>
      </w:r>
    </w:p>
    <w:p w14:paraId="70ABA6BA" w14:textId="77777777" w:rsidR="00D57CDB" w:rsidRPr="007C6ED0" w:rsidRDefault="00D57CDB" w:rsidP="005964AB">
      <w:pPr>
        <w:pStyle w:val="07Subheadline"/>
        <w:jc w:val="both"/>
        <w:rPr>
          <w:rFonts w:ascii="CorpoS" w:hAnsi="CorpoS" w:cs="Calibri"/>
          <w:szCs w:val="24"/>
          <w:lang w:val="tr-TR"/>
        </w:rPr>
      </w:pPr>
    </w:p>
    <w:p w14:paraId="46E17E66" w14:textId="1621257B" w:rsidR="006852F7" w:rsidRPr="007C6ED0" w:rsidRDefault="005A2195" w:rsidP="0057368F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  <w:r w:rsidRPr="007C6ED0">
        <w:rPr>
          <w:rFonts w:ascii="CorpoS" w:eastAsiaTheme="minorHAnsi" w:hAnsi="CorpoS" w:cs="Calibri"/>
          <w:szCs w:val="24"/>
          <w:lang w:val="tr-TR"/>
        </w:rPr>
        <w:t>Araçları</w:t>
      </w:r>
      <w:r w:rsidR="00D57CDB" w:rsidRPr="007C6ED0">
        <w:rPr>
          <w:rFonts w:ascii="CorpoS" w:eastAsiaTheme="minorHAnsi" w:hAnsi="CorpoS" w:cs="Calibri"/>
          <w:szCs w:val="24"/>
          <w:lang w:val="tr-TR"/>
        </w:rPr>
        <w:t xml:space="preserve"> teslim alan </w:t>
      </w:r>
      <w:r w:rsidR="0004619C" w:rsidRPr="0004619C">
        <w:rPr>
          <w:rFonts w:ascii="CorpoS" w:hAnsi="CorpoS" w:cs="Calibri"/>
          <w:b/>
          <w:bCs/>
          <w:szCs w:val="24"/>
          <w:lang w:val="tr-TR"/>
        </w:rPr>
        <w:t>Sesli Turizm Yönetim Kurulu Başkanı Metin Sesli</w:t>
      </w:r>
      <w:r w:rsidR="00D57CDB" w:rsidRPr="007C6ED0">
        <w:rPr>
          <w:rFonts w:ascii="CorpoS" w:eastAsiaTheme="minorHAnsi" w:hAnsi="CorpoS" w:cs="Calibri"/>
          <w:b/>
          <w:bCs/>
          <w:szCs w:val="24"/>
          <w:lang w:val="tr-TR"/>
        </w:rPr>
        <w:t>,</w:t>
      </w:r>
      <w:r w:rsidR="00743B01" w:rsidRPr="007C6ED0">
        <w:rPr>
          <w:rFonts w:ascii="CorpoS" w:eastAsiaTheme="minorHAnsi" w:hAnsi="CorpoS" w:cs="Calibri"/>
          <w:b/>
          <w:bCs/>
          <w:szCs w:val="24"/>
          <w:lang w:val="tr-TR"/>
        </w:rPr>
        <w:t xml:space="preserve"> 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>1997 yılında</w:t>
      </w:r>
      <w:r w:rsidR="0004619C">
        <w:rPr>
          <w:rFonts w:ascii="CorpoS" w:eastAsiaTheme="minorHAnsi" w:hAnsi="CorpoS" w:cs="Calibri"/>
          <w:szCs w:val="24"/>
          <w:lang w:val="tr-TR"/>
        </w:rPr>
        <w:t>n bu yana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 xml:space="preserve"> kurumsal ulaşım ve eğitim taşımacılığına yeni bir soluk getirme vizyonuyla 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çıktıkları bu yolda 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>sadece bir taşıma şirketi değil güven veren bir çözüm ortağı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 olarak hareket ettiklerini söyleyerek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“Verdiğimiz hizmetin 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ve insan taşımanın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>sorumluluğu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nun </w:t>
      </w:r>
      <w:r w:rsidR="00562825" w:rsidRPr="007C6ED0">
        <w:rPr>
          <w:rFonts w:ascii="CorpoS" w:eastAsiaTheme="minorHAnsi" w:hAnsi="CorpoS" w:cs="Calibri"/>
          <w:szCs w:val="24"/>
          <w:lang w:val="tr-TR"/>
        </w:rPr>
        <w:t xml:space="preserve">bilincindeyiz. </w:t>
      </w:r>
      <w:r w:rsidR="0004619C">
        <w:rPr>
          <w:rFonts w:ascii="CorpoS" w:eastAsiaTheme="minorHAnsi" w:hAnsi="CorpoS" w:cs="Calibri"/>
          <w:szCs w:val="24"/>
          <w:lang w:val="tr-TR"/>
        </w:rPr>
        <w:t>Bugün teslim aldığımız 5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 xml:space="preserve">0 Sprinter 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ile de 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 xml:space="preserve">araç 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filomuzu güçlendirerek genişlettik. Böylece filomuzdaki Mercedes-Benz araçlarımızın sayısı </w:t>
      </w:r>
      <w:r w:rsidR="002532A9">
        <w:rPr>
          <w:rFonts w:ascii="CorpoS" w:eastAsiaTheme="minorHAnsi" w:hAnsi="CorpoS" w:cs="Calibri"/>
          <w:szCs w:val="24"/>
          <w:lang w:val="tr-TR"/>
        </w:rPr>
        <w:t>468’e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 ulaştı.</w:t>
      </w:r>
      <w:r w:rsidR="00D27416">
        <w:rPr>
          <w:rFonts w:ascii="CorpoS" w:eastAsiaTheme="minorHAnsi" w:hAnsi="CorpoS" w:cs="Calibri"/>
          <w:szCs w:val="24"/>
          <w:lang w:val="tr-TR"/>
        </w:rPr>
        <w:t>” diyerek</w:t>
      </w:r>
      <w:r w:rsidR="0004619C">
        <w:rPr>
          <w:rFonts w:ascii="CorpoS" w:eastAsiaTheme="minorHAnsi" w:hAnsi="CorpoS" w:cs="Calibri"/>
          <w:szCs w:val="24"/>
          <w:lang w:val="tr-TR"/>
        </w:rPr>
        <w:t xml:space="preserve"> </w:t>
      </w:r>
      <w:r w:rsidR="00D27416">
        <w:rPr>
          <w:rFonts w:ascii="CorpoS" w:eastAsiaTheme="minorHAnsi" w:hAnsi="CorpoS" w:cs="Calibri"/>
          <w:szCs w:val="24"/>
          <w:lang w:val="tr-TR"/>
        </w:rPr>
        <w:t>u</w:t>
      </w:r>
      <w:r w:rsidR="0004619C">
        <w:rPr>
          <w:rFonts w:ascii="CorpoS" w:eastAsiaTheme="minorHAnsi" w:hAnsi="CorpoS" w:cs="Calibri"/>
          <w:szCs w:val="24"/>
          <w:lang w:val="tr-TR"/>
        </w:rPr>
        <w:t>zun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 xml:space="preserve"> yıllar</w:t>
      </w:r>
      <w:r w:rsidR="00D27416">
        <w:rPr>
          <w:rFonts w:ascii="CorpoS" w:eastAsiaTheme="minorHAnsi" w:hAnsi="CorpoS" w:cs="Calibri"/>
          <w:szCs w:val="24"/>
          <w:lang w:val="tr-TR"/>
        </w:rPr>
        <w:t>a dayanan</w:t>
      </w:r>
      <w:r w:rsidR="0004619C" w:rsidRPr="0004619C">
        <w:rPr>
          <w:rFonts w:ascii="CorpoS" w:eastAsiaTheme="minorHAnsi" w:hAnsi="CorpoS" w:cs="Calibri"/>
          <w:szCs w:val="24"/>
          <w:lang w:val="tr-TR"/>
        </w:rPr>
        <w:t xml:space="preserve"> iş birli</w:t>
      </w:r>
      <w:r w:rsidR="00D27416">
        <w:rPr>
          <w:rFonts w:ascii="CorpoS" w:eastAsiaTheme="minorHAnsi" w:hAnsi="CorpoS" w:cs="Calibri"/>
          <w:szCs w:val="24"/>
          <w:lang w:val="tr-TR"/>
        </w:rPr>
        <w:t>klerinde müşterilerinin kendilerinden beklentisi olan güven ve konforu sağlamak için Mercedes-Benz araçları seçmekten duydukları mutluluğu vurguladı.</w:t>
      </w:r>
    </w:p>
    <w:p w14:paraId="7B34586E" w14:textId="77777777" w:rsidR="004316E0" w:rsidRPr="007C6ED0" w:rsidRDefault="004316E0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5E8CFDA4" w14:textId="77777777" w:rsidR="004316E0" w:rsidRPr="007C6ED0" w:rsidRDefault="004316E0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6C29762F" w14:textId="77777777" w:rsidR="0018519F" w:rsidRPr="007C6ED0" w:rsidRDefault="0018519F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44296F00" w14:textId="77777777" w:rsidR="006852F7" w:rsidRPr="007C6ED0" w:rsidRDefault="006852F7" w:rsidP="005964AB">
      <w:pPr>
        <w:pStyle w:val="07Subheadline"/>
        <w:jc w:val="both"/>
        <w:rPr>
          <w:rFonts w:ascii="CorpoS" w:eastAsiaTheme="minorHAnsi" w:hAnsi="CorpoS" w:cs="Calibri"/>
          <w:szCs w:val="24"/>
          <w:lang w:val="tr-TR"/>
        </w:rPr>
      </w:pPr>
    </w:p>
    <w:p w14:paraId="6DCF9D82" w14:textId="46DBEC8E" w:rsidR="00C412EE" w:rsidRPr="007C6ED0" w:rsidRDefault="00C412EE" w:rsidP="00AB29D4">
      <w:pPr>
        <w:spacing w:before="120" w:after="120" w:line="360" w:lineRule="auto"/>
        <w:ind w:right="340"/>
        <w:rPr>
          <w:rFonts w:ascii="CorpoS" w:hAnsi="CorpoS" w:cs="Calibri"/>
          <w:sz w:val="24"/>
          <w:szCs w:val="24"/>
          <w:lang w:val="tr-TR"/>
        </w:rPr>
      </w:pPr>
    </w:p>
    <w:sectPr w:rsidR="00C412EE" w:rsidRPr="007C6ED0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26AF" w14:textId="77777777" w:rsidR="00760970" w:rsidRDefault="00760970" w:rsidP="00764B8C">
      <w:pPr>
        <w:spacing w:after="0" w:line="240" w:lineRule="auto"/>
      </w:pPr>
      <w:r>
        <w:separator/>
      </w:r>
    </w:p>
  </w:endnote>
  <w:endnote w:type="continuationSeparator" w:id="0">
    <w:p w14:paraId="1082A537" w14:textId="77777777" w:rsidR="00760970" w:rsidRDefault="0076097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9550" w14:textId="77777777" w:rsidR="00760970" w:rsidRDefault="00760970" w:rsidP="00764B8C">
      <w:pPr>
        <w:spacing w:after="0" w:line="240" w:lineRule="auto"/>
      </w:pPr>
      <w:r>
        <w:separator/>
      </w:r>
    </w:p>
  </w:footnote>
  <w:footnote w:type="continuationSeparator" w:id="0">
    <w:p w14:paraId="59381900" w14:textId="77777777" w:rsidR="00760970" w:rsidRDefault="0076097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04BC"/>
    <w:rsid w:val="00041FE2"/>
    <w:rsid w:val="0004504D"/>
    <w:rsid w:val="00045A88"/>
    <w:rsid w:val="0004619C"/>
    <w:rsid w:val="00053ACC"/>
    <w:rsid w:val="00053B64"/>
    <w:rsid w:val="000605A5"/>
    <w:rsid w:val="00061649"/>
    <w:rsid w:val="000659A4"/>
    <w:rsid w:val="0006649D"/>
    <w:rsid w:val="00066F6B"/>
    <w:rsid w:val="0007115E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2465"/>
    <w:rsid w:val="000A3A18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0E24"/>
    <w:rsid w:val="000F101B"/>
    <w:rsid w:val="000F1085"/>
    <w:rsid w:val="000F2619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412CC"/>
    <w:rsid w:val="00144F8D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97E65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5215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098D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320"/>
    <w:rsid w:val="00245E78"/>
    <w:rsid w:val="00245F6F"/>
    <w:rsid w:val="00246564"/>
    <w:rsid w:val="00246B36"/>
    <w:rsid w:val="00250427"/>
    <w:rsid w:val="002532A9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B7B1D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37F8"/>
    <w:rsid w:val="003059A7"/>
    <w:rsid w:val="00306F10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46BC"/>
    <w:rsid w:val="00347260"/>
    <w:rsid w:val="00347DB3"/>
    <w:rsid w:val="00352645"/>
    <w:rsid w:val="0035306F"/>
    <w:rsid w:val="0036100A"/>
    <w:rsid w:val="00363106"/>
    <w:rsid w:val="0036734D"/>
    <w:rsid w:val="00374069"/>
    <w:rsid w:val="003753CD"/>
    <w:rsid w:val="00380660"/>
    <w:rsid w:val="003807E9"/>
    <w:rsid w:val="0038090E"/>
    <w:rsid w:val="00381154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0214"/>
    <w:rsid w:val="003D1AC2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45DF"/>
    <w:rsid w:val="00405A67"/>
    <w:rsid w:val="00406312"/>
    <w:rsid w:val="0041052E"/>
    <w:rsid w:val="004121AB"/>
    <w:rsid w:val="00415423"/>
    <w:rsid w:val="00417BD2"/>
    <w:rsid w:val="0042781F"/>
    <w:rsid w:val="004316E0"/>
    <w:rsid w:val="00433BCF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B17"/>
    <w:rsid w:val="005272CC"/>
    <w:rsid w:val="00531514"/>
    <w:rsid w:val="00531697"/>
    <w:rsid w:val="00535ACF"/>
    <w:rsid w:val="005375C0"/>
    <w:rsid w:val="0053772C"/>
    <w:rsid w:val="0054175D"/>
    <w:rsid w:val="005422FD"/>
    <w:rsid w:val="00546AC5"/>
    <w:rsid w:val="0055161F"/>
    <w:rsid w:val="0055578C"/>
    <w:rsid w:val="005566D0"/>
    <w:rsid w:val="00556A2A"/>
    <w:rsid w:val="00556EB2"/>
    <w:rsid w:val="0055709A"/>
    <w:rsid w:val="005576B5"/>
    <w:rsid w:val="0056120D"/>
    <w:rsid w:val="00562825"/>
    <w:rsid w:val="00562C83"/>
    <w:rsid w:val="00563A17"/>
    <w:rsid w:val="0056480B"/>
    <w:rsid w:val="0057368F"/>
    <w:rsid w:val="00573A7C"/>
    <w:rsid w:val="00574317"/>
    <w:rsid w:val="00574786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A2195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1124"/>
    <w:rsid w:val="00602DB3"/>
    <w:rsid w:val="00606824"/>
    <w:rsid w:val="00607C97"/>
    <w:rsid w:val="00610D08"/>
    <w:rsid w:val="00613E14"/>
    <w:rsid w:val="00614155"/>
    <w:rsid w:val="0061669C"/>
    <w:rsid w:val="006255B9"/>
    <w:rsid w:val="006266EF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57E9D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7164"/>
    <w:rsid w:val="006A1BF0"/>
    <w:rsid w:val="006A1D66"/>
    <w:rsid w:val="006A34A6"/>
    <w:rsid w:val="006A4628"/>
    <w:rsid w:val="006A4BD2"/>
    <w:rsid w:val="006A6374"/>
    <w:rsid w:val="006B0296"/>
    <w:rsid w:val="006B35E4"/>
    <w:rsid w:val="006B617A"/>
    <w:rsid w:val="006C14AB"/>
    <w:rsid w:val="006C1679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717"/>
    <w:rsid w:val="00716FEA"/>
    <w:rsid w:val="00717CBA"/>
    <w:rsid w:val="00723AEF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0970"/>
    <w:rsid w:val="00761D6F"/>
    <w:rsid w:val="00761DF3"/>
    <w:rsid w:val="00764949"/>
    <w:rsid w:val="00764B8C"/>
    <w:rsid w:val="0076574D"/>
    <w:rsid w:val="00767B0E"/>
    <w:rsid w:val="00773563"/>
    <w:rsid w:val="00774A18"/>
    <w:rsid w:val="007805DC"/>
    <w:rsid w:val="00783A5D"/>
    <w:rsid w:val="00783BA9"/>
    <w:rsid w:val="007878AE"/>
    <w:rsid w:val="00787B6D"/>
    <w:rsid w:val="007914C1"/>
    <w:rsid w:val="00794E3B"/>
    <w:rsid w:val="00797050"/>
    <w:rsid w:val="007A399D"/>
    <w:rsid w:val="007A5C39"/>
    <w:rsid w:val="007A73C2"/>
    <w:rsid w:val="007B028C"/>
    <w:rsid w:val="007B0ABC"/>
    <w:rsid w:val="007B586F"/>
    <w:rsid w:val="007B6941"/>
    <w:rsid w:val="007C2264"/>
    <w:rsid w:val="007C6E11"/>
    <w:rsid w:val="007C6ED0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07B48"/>
    <w:rsid w:val="00813A8F"/>
    <w:rsid w:val="008160D8"/>
    <w:rsid w:val="00821BBD"/>
    <w:rsid w:val="00824747"/>
    <w:rsid w:val="00825E2F"/>
    <w:rsid w:val="008268AE"/>
    <w:rsid w:val="008314E9"/>
    <w:rsid w:val="008422FA"/>
    <w:rsid w:val="00842A9F"/>
    <w:rsid w:val="00842C8A"/>
    <w:rsid w:val="008436BE"/>
    <w:rsid w:val="00847235"/>
    <w:rsid w:val="008516D1"/>
    <w:rsid w:val="008523CE"/>
    <w:rsid w:val="00856406"/>
    <w:rsid w:val="00856D6E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6560"/>
    <w:rsid w:val="009379FF"/>
    <w:rsid w:val="00941D83"/>
    <w:rsid w:val="00943C98"/>
    <w:rsid w:val="009443A9"/>
    <w:rsid w:val="00944FF9"/>
    <w:rsid w:val="00947616"/>
    <w:rsid w:val="00947FC1"/>
    <w:rsid w:val="00953742"/>
    <w:rsid w:val="00957424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56C"/>
    <w:rsid w:val="00983BAA"/>
    <w:rsid w:val="0098444B"/>
    <w:rsid w:val="00987B75"/>
    <w:rsid w:val="00991E72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6BC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0084"/>
    <w:rsid w:val="00A51924"/>
    <w:rsid w:val="00A51EDC"/>
    <w:rsid w:val="00A527C4"/>
    <w:rsid w:val="00A539AD"/>
    <w:rsid w:val="00A54141"/>
    <w:rsid w:val="00A55184"/>
    <w:rsid w:val="00A5566F"/>
    <w:rsid w:val="00A56FDA"/>
    <w:rsid w:val="00A615F5"/>
    <w:rsid w:val="00A61F84"/>
    <w:rsid w:val="00A63313"/>
    <w:rsid w:val="00A6715B"/>
    <w:rsid w:val="00A67D79"/>
    <w:rsid w:val="00A720AC"/>
    <w:rsid w:val="00A73E27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B458A"/>
    <w:rsid w:val="00AC039A"/>
    <w:rsid w:val="00AC06EA"/>
    <w:rsid w:val="00AC17B0"/>
    <w:rsid w:val="00AC36F2"/>
    <w:rsid w:val="00AC4D95"/>
    <w:rsid w:val="00AD05F3"/>
    <w:rsid w:val="00AD30B4"/>
    <w:rsid w:val="00AD57E0"/>
    <w:rsid w:val="00AD6322"/>
    <w:rsid w:val="00AE276A"/>
    <w:rsid w:val="00AE4862"/>
    <w:rsid w:val="00AE4A19"/>
    <w:rsid w:val="00AE7047"/>
    <w:rsid w:val="00AF0317"/>
    <w:rsid w:val="00AF5F0C"/>
    <w:rsid w:val="00AF7012"/>
    <w:rsid w:val="00B00F20"/>
    <w:rsid w:val="00B01002"/>
    <w:rsid w:val="00B01193"/>
    <w:rsid w:val="00B012E9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030F"/>
    <w:rsid w:val="00B31299"/>
    <w:rsid w:val="00B33FB5"/>
    <w:rsid w:val="00B34BAD"/>
    <w:rsid w:val="00B3689B"/>
    <w:rsid w:val="00B37241"/>
    <w:rsid w:val="00B37AEA"/>
    <w:rsid w:val="00B421B7"/>
    <w:rsid w:val="00B42491"/>
    <w:rsid w:val="00B43927"/>
    <w:rsid w:val="00B46044"/>
    <w:rsid w:val="00B47855"/>
    <w:rsid w:val="00B55DFA"/>
    <w:rsid w:val="00B608D3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1F12"/>
    <w:rsid w:val="00C32C41"/>
    <w:rsid w:val="00C3419A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2906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3353"/>
    <w:rsid w:val="00D27416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B89"/>
    <w:rsid w:val="00D76F5E"/>
    <w:rsid w:val="00D76FAA"/>
    <w:rsid w:val="00D84C7F"/>
    <w:rsid w:val="00D84FC6"/>
    <w:rsid w:val="00D949E4"/>
    <w:rsid w:val="00D96E69"/>
    <w:rsid w:val="00DA233F"/>
    <w:rsid w:val="00DA4F9E"/>
    <w:rsid w:val="00DB1BA2"/>
    <w:rsid w:val="00DB1DE7"/>
    <w:rsid w:val="00DB22B6"/>
    <w:rsid w:val="00DC1BCD"/>
    <w:rsid w:val="00DC4663"/>
    <w:rsid w:val="00DC4D82"/>
    <w:rsid w:val="00DC4FBC"/>
    <w:rsid w:val="00DC640C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5895"/>
    <w:rsid w:val="00E06798"/>
    <w:rsid w:val="00E118C5"/>
    <w:rsid w:val="00E13182"/>
    <w:rsid w:val="00E13F25"/>
    <w:rsid w:val="00E16764"/>
    <w:rsid w:val="00E23FFE"/>
    <w:rsid w:val="00E2453F"/>
    <w:rsid w:val="00E25674"/>
    <w:rsid w:val="00E264FC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22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A798F"/>
    <w:rsid w:val="00EB371B"/>
    <w:rsid w:val="00EB5859"/>
    <w:rsid w:val="00EB5D89"/>
    <w:rsid w:val="00EB67FE"/>
    <w:rsid w:val="00EC1864"/>
    <w:rsid w:val="00EC3897"/>
    <w:rsid w:val="00ED0A81"/>
    <w:rsid w:val="00ED15FC"/>
    <w:rsid w:val="00ED2982"/>
    <w:rsid w:val="00ED2BE0"/>
    <w:rsid w:val="00ED44A0"/>
    <w:rsid w:val="00EE3FB8"/>
    <w:rsid w:val="00EE4940"/>
    <w:rsid w:val="00EE5798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57B04"/>
    <w:rsid w:val="00F60E15"/>
    <w:rsid w:val="00F6194E"/>
    <w:rsid w:val="00F61D34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Irem Sekerci</cp:lastModifiedBy>
  <cp:revision>4</cp:revision>
  <cp:lastPrinted>2019-10-24T15:33:00Z</cp:lastPrinted>
  <dcterms:created xsi:type="dcterms:W3CDTF">2026-07-27T09:27:00Z</dcterms:created>
  <dcterms:modified xsi:type="dcterms:W3CDTF">2026-07-28T11:38:00Z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13" name="bjDocumentLabelXML-0">
    <vt:lpwstr>ames.com/2008/01/sie/internal/label"&gt;&lt;element uid="id_classification_yesunclassified" value="" &gt;&lt;/element&gt;&lt;/sisl&gt;</vt:lpwstr>
  </property>
  <property fmtid="{D5CDD505-2E9C-101B-9397-08002B2CF9AE}" pid="14" name="bjLabelRefreshRequired">
    <vt:lpwstr>FileClassifier</vt:lpwstr>
  </property>
</Properties>
</file>