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E31FFD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E31FFD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E31FFD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E31FFD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E31FFD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E31FFD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E31FFD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E31FFD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E31FFD" w14:paraId="0452E000" w14:textId="77777777" w:rsidTr="001938EA">
        <w:trPr>
          <w:trHeight w:val="60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E31FFD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E31FFD" w:rsidRDefault="00D063CB" w:rsidP="008D2E35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</w:pPr>
            <w:r w:rsidRPr="00E31FFD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 xml:space="preserve">Basın Bülteni </w:t>
            </w:r>
          </w:p>
          <w:p w14:paraId="337E0357" w14:textId="7D670C99" w:rsidR="003C31E9" w:rsidRPr="00E31FFD" w:rsidRDefault="00121104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10</w:t>
            </w:r>
            <w:r w:rsidR="00D063CB" w:rsidRPr="00E31FFD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8D2E35" w:rsidRPr="00E31FFD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836BD6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7</w:t>
            </w:r>
            <w:r w:rsidR="00D063CB" w:rsidRPr="00E31FFD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8D2E35" w:rsidRPr="00E31FFD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4</w:t>
            </w:r>
          </w:p>
        </w:tc>
      </w:tr>
    </w:tbl>
    <w:p w14:paraId="7E8FBE6E" w14:textId="77777777" w:rsidR="00705E7A" w:rsidRPr="00E31FFD" w:rsidRDefault="00705E7A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4A86A2CD" w14:textId="692F8A77" w:rsidR="00B86F46" w:rsidRDefault="00B86F46" w:rsidP="008D2E35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2BEDE87A" w14:textId="77777777" w:rsidR="00E31FFD" w:rsidRPr="00E31FFD" w:rsidRDefault="00E31FFD" w:rsidP="008D2E35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theme="minorHAnsi"/>
          <w:b/>
          <w:bCs/>
          <w:sz w:val="14"/>
          <w:szCs w:val="14"/>
          <w:lang w:val="tr-TR"/>
        </w:rPr>
      </w:pPr>
    </w:p>
    <w:p w14:paraId="682F6D98" w14:textId="2844671C" w:rsidR="00836BD6" w:rsidRDefault="00836BD6" w:rsidP="00836BD6">
      <w:pPr>
        <w:pStyle w:val="ListeParagraf"/>
        <w:jc w:val="center"/>
        <w:rPr>
          <w:rFonts w:ascii="CorpoS" w:hAnsi="CorpoS" w:cstheme="minorHAnsi"/>
          <w:b/>
          <w:bCs/>
          <w:sz w:val="40"/>
          <w:szCs w:val="40"/>
          <w:lang w:val="tr-TR"/>
        </w:rPr>
      </w:pPr>
      <w:r w:rsidRPr="00836BD6">
        <w:rPr>
          <w:rFonts w:ascii="CorpoS" w:hAnsi="CorpoS" w:cstheme="minorHAnsi"/>
          <w:b/>
          <w:bCs/>
          <w:sz w:val="40"/>
          <w:szCs w:val="40"/>
          <w:lang w:val="tr-TR"/>
        </w:rPr>
        <w:t>Mercedes-Benz’den Temmuz’a özel fırsatlar</w:t>
      </w:r>
    </w:p>
    <w:p w14:paraId="01AE146F" w14:textId="77777777" w:rsidR="002F0064" w:rsidRPr="00836BD6" w:rsidRDefault="002F0064" w:rsidP="00836BD6">
      <w:pPr>
        <w:pStyle w:val="ListeParagraf"/>
        <w:jc w:val="center"/>
        <w:rPr>
          <w:rFonts w:ascii="CorpoS" w:hAnsi="CorpoS" w:cstheme="minorHAnsi"/>
          <w:b/>
          <w:bCs/>
          <w:sz w:val="40"/>
          <w:szCs w:val="40"/>
          <w:lang w:val="tr-TR"/>
        </w:rPr>
      </w:pPr>
    </w:p>
    <w:p w14:paraId="34ECBC92" w14:textId="77777777" w:rsidR="00836BD6" w:rsidRPr="000B321A" w:rsidRDefault="00836BD6" w:rsidP="00836BD6">
      <w:pPr>
        <w:pStyle w:val="ListeParagraf"/>
        <w:numPr>
          <w:ilvl w:val="0"/>
          <w:numId w:val="13"/>
        </w:numPr>
        <w:spacing w:line="276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  <w:r>
        <w:rPr>
          <w:rFonts w:ascii="CorpoS" w:hAnsi="CorpoS" w:cstheme="minorHAnsi"/>
          <w:b/>
          <w:bCs/>
          <w:lang w:val="tr-TR"/>
        </w:rPr>
        <w:t xml:space="preserve">Mercedes-Benz Finansal Hizmetler’den yeni otomobil alımlarında Temmuz ayına özel finansal seçenekler. </w:t>
      </w:r>
    </w:p>
    <w:p w14:paraId="790B02AE" w14:textId="77777777" w:rsidR="00836BD6" w:rsidRPr="009E73EC" w:rsidRDefault="00836BD6" w:rsidP="00836BD6">
      <w:pPr>
        <w:pStyle w:val="ListeParagraf"/>
        <w:numPr>
          <w:ilvl w:val="0"/>
          <w:numId w:val="13"/>
        </w:numPr>
        <w:spacing w:line="276" w:lineRule="auto"/>
        <w:ind w:right="340"/>
        <w:jc w:val="both"/>
        <w:rPr>
          <w:rStyle w:val="normaltextrun"/>
          <w:rFonts w:ascii="CorpoS" w:hAnsi="CorpoS" w:cstheme="minorHAnsi"/>
          <w:b/>
          <w:bCs/>
          <w:lang w:val="tr-TR"/>
        </w:rPr>
      </w:pPr>
      <w:r>
        <w:rPr>
          <w:rFonts w:ascii="CorpoS" w:hAnsi="CorpoS" w:cstheme="minorHAnsi"/>
          <w:b/>
          <w:bCs/>
          <w:lang w:val="tr-TR"/>
        </w:rPr>
        <w:t>Mercedes-Benz Kasko’dan Vito, Sprinter ve ikinci el hafif ticari araçlar için sıfır faizli kredi.</w:t>
      </w:r>
    </w:p>
    <w:p w14:paraId="0999174B" w14:textId="7D0C41D9" w:rsidR="006A7E5A" w:rsidRPr="006A7E5A" w:rsidRDefault="00836BD6" w:rsidP="006A7E5A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8E473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Otomobil kampanyaları </w:t>
      </w:r>
      <w:r w:rsidR="006A7E5A" w:rsidRPr="006A7E5A">
        <w:rPr>
          <w:rStyle w:val="normaltextrun"/>
          <w:rFonts w:ascii="CorpoS" w:eastAsia="Times New Roman" w:hAnsi="CorpoS" w:cs="Segoe UI"/>
          <w:i/>
          <w:iCs/>
          <w:lang w:val="tr-TR" w:eastAsia="tr-TR"/>
          <w14:ligatures w14:val="standardContextual"/>
        </w:rPr>
        <w:t xml:space="preserve"> </w:t>
      </w:r>
    </w:p>
    <w:p w14:paraId="6B08E6CE" w14:textId="30A8025C" w:rsidR="00836BD6" w:rsidRDefault="00836BD6" w:rsidP="006A7E5A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42FF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Finansal Hizmetler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Pr="00A42FF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Temmuz </w:t>
      </w:r>
      <w:r w:rsidRPr="00A42FF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ayına özel yeni otomobil alımlarında geçerli finansman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A42FF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seçenekleri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ni daha avantajlı olacak şekilde </w:t>
      </w:r>
      <w:r w:rsidRPr="00A42FF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güncelledi.</w:t>
      </w:r>
    </w:p>
    <w:p w14:paraId="4F8B5A61" w14:textId="77777777" w:rsidR="00836BD6" w:rsidRPr="00C02D92" w:rsidRDefault="00836BD6" w:rsidP="00836BD6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7A713C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>C 200 4MATIC Sedan</w:t>
      </w:r>
      <w:r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ve </w:t>
      </w:r>
      <w:r w:rsidRPr="007A713C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>C 200 4MATIC All-Terrain</w:t>
      </w:r>
      <w:r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Pr="00A42FF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otomobillerde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264B0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Kasko tercih </w:t>
      </w:r>
      <w:r w:rsidRPr="000937D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edilmesi halinde </w:t>
      </w:r>
      <w:r w:rsidRPr="000937DD">
        <w:rPr>
          <w:rFonts w:ascii="CorpoS" w:hAnsi="CorpoS"/>
          <w:lang w:val="tr-TR"/>
        </w:rPr>
        <w:t xml:space="preserve">kurumsal müşteriler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</w:t>
      </w:r>
      <w:r w:rsidRPr="000937D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0.000 TL krediye</w:t>
      </w:r>
      <w:r w:rsidRPr="000937D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0937D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 ay vadede %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2,29</w:t>
      </w:r>
      <w:r w:rsidRPr="000937D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fırsatı</w:t>
      </w:r>
      <w:r w:rsidRPr="000937D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ile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Temmuz </w:t>
      </w:r>
      <w:r w:rsidRPr="000937D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ayına özel kampanya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dan yararlanıyor.</w:t>
      </w:r>
      <w:r w:rsidRPr="000937D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Ayrıca</w:t>
      </w:r>
      <w:r w:rsidRPr="000937D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12 ay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500.000 TL</w:t>
      </w:r>
      <w:r w:rsidRPr="000937D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%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</w:t>
      </w:r>
      <w:r w:rsidRPr="000937D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1</w:t>
      </w:r>
      <w:r w:rsidRPr="000937D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9’dan başlayan faiz oranları,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0937D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24 ay %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3,4</w:t>
      </w:r>
      <w:r w:rsidRPr="000937D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9’dan başlayan faiz oranları veya 36 aya kadar vadeli kredilerde %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</w:t>
      </w:r>
      <w:r w:rsidRPr="000937D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5</w:t>
      </w:r>
      <w:r w:rsidRPr="000937D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9’dan başlayan faiz oranları uygulanıyor.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</w:p>
    <w:p w14:paraId="36273DB7" w14:textId="1934245E" w:rsidR="00CA78AD" w:rsidRDefault="00CA78AD" w:rsidP="00387B59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7A71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EQA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</w:t>
      </w:r>
      <w:r w:rsidRPr="007A71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Pr="007A71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ve EQB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</w:t>
      </w:r>
      <w:r w:rsidRPr="007A71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Pr="007A34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için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Mercedes-Benz Kasko tercih edilmesi halinde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Temmuz ayında </w:t>
      </w:r>
      <w:r w:rsidRPr="007A34CA">
        <w:rPr>
          <w:rFonts w:ascii="CorpoS" w:hAnsi="CorpoS"/>
          <w:lang w:val="tr-TR"/>
        </w:rPr>
        <w:t xml:space="preserve">kurumsal müşteriler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</w:t>
      </w:r>
      <w:r w:rsidRPr="007A34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00.000 TL’ye kadar krediye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12</w:t>
      </w:r>
      <w:r w:rsidRPr="007A34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vadede %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</w:t>
      </w:r>
      <w:r w:rsidRPr="007A34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fırsatı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ile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araçlarını alabiliyor.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24 ay %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1,2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9’dan başlayan faiz oranları veya 36 aya kadar vadeli kredilerde %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1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9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9’dan başlayan faiz oranları uygulanıyor.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6A7E5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İsteyen kurumsal müşteriler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ise Temmuz ayına özel finansman seçenekleri yerine </w:t>
      </w:r>
      <w:r w:rsidRPr="006A7E5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wallbox, 2 yıl kasko, ücretsiz 2 servis bakımı ve 30.000 TL şarj desteğini seçebil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iyor. Tüm bireysel müşteriler </w:t>
      </w:r>
      <w:r w:rsidRPr="00CA5E4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Temmuz ayına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özel</w:t>
      </w:r>
      <w:r w:rsidRPr="00CA5E4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6A7E5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wallbox, 2 yıl kasko, ücretsiz 2 servis bakımı ve 30.000 TL şarj desteği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fırsatından faydalanabiliyor</w:t>
      </w:r>
      <w:r w:rsidRPr="006A7E5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.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Kurumsal müşteriler i</w:t>
      </w:r>
      <w:r w:rsidRPr="006A7E5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ki kampanya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yı</w:t>
      </w:r>
      <w:r w:rsidRPr="006A7E5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aynı anda kullanamıyor.</w:t>
      </w:r>
    </w:p>
    <w:p w14:paraId="6439814A" w14:textId="11769D98" w:rsidR="00387B59" w:rsidRPr="002F0064" w:rsidRDefault="00387B59" w:rsidP="00387B59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2024 model yılı </w:t>
      </w:r>
      <w:r w:rsidRPr="002F0064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EQS 450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4MATIC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modelini tercih eden </w:t>
      </w:r>
      <w:r w:rsidRPr="002F006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müşterilere wallbox, 2 yıl kasko ve ücretsiz 2 servis</w:t>
      </w:r>
      <w:r w:rsidR="00CA78A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2F006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bakımı sunuluyor.</w:t>
      </w:r>
    </w:p>
    <w:p w14:paraId="03CC4CB2" w14:textId="77777777" w:rsidR="00836BD6" w:rsidRPr="004F7F3C" w:rsidRDefault="00836BD6" w:rsidP="00836BD6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Hafif Ticari Araç kampanyaları </w:t>
      </w:r>
    </w:p>
    <w:p w14:paraId="4FA6FE16" w14:textId="77777777" w:rsidR="00836BD6" w:rsidRPr="004F7F3C" w:rsidRDefault="00836BD6" w:rsidP="00836BD6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Finansal Hizmetler’in sunduğu esnek ödeme planı avantajı ve düşük aylık ödemelerle </w:t>
      </w: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Vito 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sahibi olmak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da 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kolaylaşıyor.</w:t>
      </w:r>
    </w:p>
    <w:p w14:paraId="546E7F63" w14:textId="77777777" w:rsidR="00836BD6" w:rsidRDefault="00836BD6" w:rsidP="00836BD6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Vito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kendi sınıfına göre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lk satın alma maliyetinin düşüklüğü, sahip olduğu yüksek kalite standartları, ekonomik yakıt kullanımı, artırılan güvenlik donanımları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gibi 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birçok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farklı 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avantaj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ahip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.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arklı kullanım 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lastRenderedPageBreak/>
        <w:t xml:space="preserve">alanlarına uygun geniş ürün yelpazesi ile segmentinin en iddialı aracı olan Vito sahibi olmak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için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Mercedes-Benz Kasko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tercih edilmesi durumunda </w:t>
      </w: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4x4 çekiş tipindeki araçlarda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01193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</w:t>
      </w: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0.000 TL kredi için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</w:t>
      </w: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 ve %0 faiz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avantajından yararlan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ıl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abiliyor.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ab/>
      </w:r>
    </w:p>
    <w:p w14:paraId="30D86D94" w14:textId="6F401CA8" w:rsidR="00836BD6" w:rsidRPr="002F0064" w:rsidRDefault="00836BD6" w:rsidP="00836BD6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2F0064">
        <w:rPr>
          <w:rFonts w:ascii="CorpoS" w:hAnsi="CorpoS"/>
          <w:b/>
          <w:bCs/>
          <w:lang w:val="tr-TR"/>
        </w:rPr>
        <w:t>%3,14 faiz oranı, Vito 4x4 çekiş tipli modellerinde</w:t>
      </w:r>
      <w:r w:rsidRPr="002F0064">
        <w:rPr>
          <w:rFonts w:ascii="CorpoS" w:hAnsi="CorpoS"/>
          <w:lang w:val="tr-TR"/>
        </w:rPr>
        <w:t xml:space="preserve"> Mercedes-Benz Kasko tercih edilmesi halinde 1.000.000 TL kredi kullanımında ve 12 ay vadede geçerli. </w:t>
      </w:r>
    </w:p>
    <w:p w14:paraId="79F083AE" w14:textId="77777777" w:rsidR="00836BD6" w:rsidRDefault="00836BD6" w:rsidP="00836BD6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Sprinter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f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 ve yağmur sensörü, rüzgâr savrulma asistanı ve şerit takip asistanı gibi standart güvenlik özellikleri ile farklılaş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ıyor. Satın alımlarda </w:t>
      </w: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Mercedes-Benz Kasko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tercih edildiğinde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</w:t>
      </w: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0.000 TL kredi için, 5 ay vade ve %0 faiz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avantajı sunuluyor. </w:t>
      </w:r>
    </w:p>
    <w:p w14:paraId="1AF89DE7" w14:textId="77777777" w:rsidR="00836BD6" w:rsidRPr="002F0064" w:rsidRDefault="00836BD6" w:rsidP="00836BD6">
      <w:pPr>
        <w:spacing w:before="120" w:after="120" w:line="360" w:lineRule="auto"/>
        <w:ind w:right="340"/>
        <w:jc w:val="both"/>
        <w:rPr>
          <w:rStyle w:val="normaltextrun"/>
          <w:rFonts w:ascii="CorpoS" w:hAnsi="CorpoS"/>
          <w:lang w:val="tr-TR"/>
        </w:rPr>
      </w:pPr>
      <w:r w:rsidRPr="002F0064">
        <w:rPr>
          <w:rFonts w:ascii="CorpoS" w:hAnsi="CorpoS"/>
          <w:b/>
          <w:bCs/>
          <w:lang w:val="tr-TR"/>
        </w:rPr>
        <w:t>%3,14 faiz oranı, Sprinter Tüm modellerinde</w:t>
      </w:r>
      <w:r w:rsidRPr="002F0064">
        <w:rPr>
          <w:rFonts w:ascii="CorpoS" w:hAnsi="CorpoS"/>
          <w:lang w:val="tr-TR"/>
        </w:rPr>
        <w:t xml:space="preserve"> Mercedes-Benz Kasko tercih edilmesi halinde 1.000.000 TL kredi kullanımında ve 12 ay vadede geçerli.</w:t>
      </w:r>
    </w:p>
    <w:p w14:paraId="4ECE6BC7" w14:textId="77777777" w:rsidR="00836BD6" w:rsidRPr="004F7F3C" w:rsidRDefault="00836BD6" w:rsidP="00836BD6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01193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Mercedes-Benz Certified</w:t>
      </w:r>
      <w:r w:rsidRPr="00A453E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araçlar da çok avantajlı fiyatlarla tüm ticari işletmeleri ve ticari araç almak isteyenleri bekliyor. Mercedes-Benz Kasko’ya özel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</w:t>
      </w:r>
      <w:r w:rsidRPr="00A453E4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00.000 TL kredi için, 5 ay vade ve %0 faizli</w:t>
      </w:r>
      <w:r w:rsidRPr="00A453E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kredi imkânı ile ikinci el alımlarında da fırsatlar devam ediyor.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</w:p>
    <w:p w14:paraId="6009885C" w14:textId="0E888EF0" w:rsidR="00836BD6" w:rsidRPr="004F7F3C" w:rsidRDefault="00836BD6" w:rsidP="00836BD6">
      <w:pPr>
        <w:spacing w:line="360" w:lineRule="auto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Finansal Hizmetler’in kampanyası dahilinde uygulanacak kredi tutarları sadece kurumsal müşterilere özel tanımlanıyor. Bireysel/Şahıs Firması-Özel seçim başvurularda kullanılabilecek maksimum kredi tutarı ve vade kullanımı hakkında; nihai fatura bedeli 400.001 TL-800.000 TL olan araçlarda bedelinin %50'si ve 36 ay vade, 800.001 TL-1.200.000 TL olan araçlarda bedelinin %30'u ve 24 ay vade, 1.200.001 TL-2.000.000 TL olan araçlarda bedelinin %20'si ve 12 ay vade kredi kullanılabili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r.</w:t>
      </w:r>
    </w:p>
    <w:p w14:paraId="68C10DCE" w14:textId="77777777" w:rsidR="00836BD6" w:rsidRPr="004F7F3C" w:rsidRDefault="00836BD6" w:rsidP="00836BD6">
      <w:pPr>
        <w:spacing w:line="360" w:lineRule="auto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Kampanya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31</w:t>
      </w:r>
      <w:r w:rsidRPr="006E3A9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07</w:t>
      </w:r>
      <w:r w:rsidRPr="006E3A9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.202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4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’e kadar geçerli olup Mercedes-Benz Finansman Türk A.Ş.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piyasa koşullarına göre faiz oranlarını değiştirme hakkına sahiptir. Kredi Mercedes-Benz Finansman Türk A.Ş. tarafından sağlanmaktadır. Mercedes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-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Benz Otomotiv Ticaret ve Hizmetler A.Ş. kredi başvuru ve değerlendirme sürecinde söz ve sorumluluk sahibi değildir.</w:t>
      </w:r>
    </w:p>
    <w:p w14:paraId="513B969D" w14:textId="77777777" w:rsidR="00836BD6" w:rsidRDefault="00836BD6" w:rsidP="00836BD6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Detaylar için </w:t>
      </w:r>
      <w:hyperlink r:id="rId11" w:history="1">
        <w:r w:rsidRPr="004F7F3C">
          <w:rPr>
            <w:rStyle w:val="Kpr"/>
            <w:rFonts w:ascii="CorpoS" w:eastAsia="Times New Roman" w:hAnsi="CorpoS" w:cs="Segoe UI"/>
            <w:lang w:val="tr-TR" w:eastAsia="tr-TR"/>
            <w14:ligatures w14:val="standardContextual"/>
          </w:rPr>
          <w:t>www.mbfh.com.tr</w:t>
        </w:r>
      </w:hyperlink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sayfasının yanı sıra en yakın Mercedes-Benz acentesine danışılabilir.</w:t>
      </w:r>
    </w:p>
    <w:p w14:paraId="44864721" w14:textId="5BB83C50" w:rsidR="00EB783C" w:rsidRDefault="00836BD6" w:rsidP="00836BD6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Aynı dönem içerisinde iki kampanya aynı anda kullanılamaz. </w:t>
      </w:r>
      <w:r w:rsidRPr="00EB78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Otomotiv Ticaret ve Hizmetler A.Ş. kampanya içeriğini değiştirme hakkını saklı tutar.</w:t>
      </w:r>
    </w:p>
    <w:p w14:paraId="1F13CF88" w14:textId="77777777" w:rsidR="0005333F" w:rsidRPr="00836BD6" w:rsidRDefault="0005333F" w:rsidP="00836BD6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</w:p>
    <w:sectPr w:rsidR="0005333F" w:rsidRPr="00836BD6" w:rsidSect="00406178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738EA" w14:textId="77777777" w:rsidR="00AF64DA" w:rsidRDefault="00AF64DA" w:rsidP="00764B8C">
      <w:pPr>
        <w:spacing w:after="0" w:line="240" w:lineRule="auto"/>
      </w:pPr>
      <w:r>
        <w:separator/>
      </w:r>
    </w:p>
  </w:endnote>
  <w:endnote w:type="continuationSeparator" w:id="0">
    <w:p w14:paraId="635F02BD" w14:textId="77777777" w:rsidR="00AF64DA" w:rsidRDefault="00AF64DA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>im 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4266157B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0" w:name="_Hlk114149770"/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</w:p>
  <w:bookmarkEnd w:id="0"/>
  <w:p w14:paraId="0585B1C9" w14:textId="1C5D4D2A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58481" w14:textId="77777777" w:rsidR="00AF64DA" w:rsidRDefault="00AF64DA" w:rsidP="00764B8C">
      <w:pPr>
        <w:spacing w:after="0" w:line="240" w:lineRule="auto"/>
      </w:pPr>
      <w:r>
        <w:separator/>
      </w:r>
    </w:p>
  </w:footnote>
  <w:footnote w:type="continuationSeparator" w:id="0">
    <w:p w14:paraId="05A24532" w14:textId="77777777" w:rsidR="00AF64DA" w:rsidRDefault="00AF64DA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3818D9"/>
    <w:multiLevelType w:val="hybridMultilevel"/>
    <w:tmpl w:val="CE9E37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8"/>
  </w:num>
  <w:num w:numId="2" w16cid:durableId="1225332590">
    <w:abstractNumId w:val="5"/>
  </w:num>
  <w:num w:numId="3" w16cid:durableId="1060589554">
    <w:abstractNumId w:val="12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7"/>
  </w:num>
  <w:num w:numId="8" w16cid:durableId="897666457">
    <w:abstractNumId w:val="6"/>
  </w:num>
  <w:num w:numId="9" w16cid:durableId="1894465082">
    <w:abstractNumId w:val="4"/>
  </w:num>
  <w:num w:numId="10" w16cid:durableId="1500928882">
    <w:abstractNumId w:val="11"/>
  </w:num>
  <w:num w:numId="11" w16cid:durableId="314843845">
    <w:abstractNumId w:val="10"/>
  </w:num>
  <w:num w:numId="12" w16cid:durableId="1674799497">
    <w:abstractNumId w:val="1"/>
  </w:num>
  <w:num w:numId="13" w16cid:durableId="774399931">
    <w:abstractNumId w:val="9"/>
  </w:num>
  <w:num w:numId="14" w16cid:durableId="4312485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F4F"/>
    <w:rsid w:val="00014BDF"/>
    <w:rsid w:val="0001654A"/>
    <w:rsid w:val="0002016F"/>
    <w:rsid w:val="0003022E"/>
    <w:rsid w:val="00030AD8"/>
    <w:rsid w:val="000339E4"/>
    <w:rsid w:val="00033CCA"/>
    <w:rsid w:val="00036E5F"/>
    <w:rsid w:val="00037543"/>
    <w:rsid w:val="00041B92"/>
    <w:rsid w:val="0004515D"/>
    <w:rsid w:val="00045A88"/>
    <w:rsid w:val="0005333F"/>
    <w:rsid w:val="00053CB6"/>
    <w:rsid w:val="000541EE"/>
    <w:rsid w:val="00061649"/>
    <w:rsid w:val="00061EFC"/>
    <w:rsid w:val="00065C50"/>
    <w:rsid w:val="00065E9F"/>
    <w:rsid w:val="00066F6B"/>
    <w:rsid w:val="000751AE"/>
    <w:rsid w:val="0008044E"/>
    <w:rsid w:val="00084F84"/>
    <w:rsid w:val="0008532E"/>
    <w:rsid w:val="00086DD0"/>
    <w:rsid w:val="000875EF"/>
    <w:rsid w:val="00087EDA"/>
    <w:rsid w:val="0009169A"/>
    <w:rsid w:val="000937DD"/>
    <w:rsid w:val="0009458E"/>
    <w:rsid w:val="000A023D"/>
    <w:rsid w:val="000A1322"/>
    <w:rsid w:val="000A1BA4"/>
    <w:rsid w:val="000A4DA7"/>
    <w:rsid w:val="000A786A"/>
    <w:rsid w:val="000B101B"/>
    <w:rsid w:val="000B1146"/>
    <w:rsid w:val="000B321A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E32D3"/>
    <w:rsid w:val="000F246D"/>
    <w:rsid w:val="00102984"/>
    <w:rsid w:val="001047A7"/>
    <w:rsid w:val="00104E4A"/>
    <w:rsid w:val="00104FE4"/>
    <w:rsid w:val="00107DD4"/>
    <w:rsid w:val="00110955"/>
    <w:rsid w:val="00111E0D"/>
    <w:rsid w:val="001166BE"/>
    <w:rsid w:val="001174BC"/>
    <w:rsid w:val="0012015C"/>
    <w:rsid w:val="0012109B"/>
    <w:rsid w:val="00121104"/>
    <w:rsid w:val="001245A0"/>
    <w:rsid w:val="001247DC"/>
    <w:rsid w:val="001248AC"/>
    <w:rsid w:val="0012663F"/>
    <w:rsid w:val="00130332"/>
    <w:rsid w:val="00134CCF"/>
    <w:rsid w:val="00137284"/>
    <w:rsid w:val="001374E3"/>
    <w:rsid w:val="00141C0F"/>
    <w:rsid w:val="0014338F"/>
    <w:rsid w:val="00150C96"/>
    <w:rsid w:val="00150F7D"/>
    <w:rsid w:val="00153B50"/>
    <w:rsid w:val="00155F6C"/>
    <w:rsid w:val="001573B2"/>
    <w:rsid w:val="00157BCE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B2E"/>
    <w:rsid w:val="00186C86"/>
    <w:rsid w:val="00191B43"/>
    <w:rsid w:val="00191B52"/>
    <w:rsid w:val="001938EA"/>
    <w:rsid w:val="00193DC4"/>
    <w:rsid w:val="001A1EE5"/>
    <w:rsid w:val="001A3F87"/>
    <w:rsid w:val="001A47D4"/>
    <w:rsid w:val="001A4B1E"/>
    <w:rsid w:val="001A59E4"/>
    <w:rsid w:val="001A659E"/>
    <w:rsid w:val="001B3C74"/>
    <w:rsid w:val="001B5E7F"/>
    <w:rsid w:val="001B6DEC"/>
    <w:rsid w:val="001C2E6F"/>
    <w:rsid w:val="001C38B2"/>
    <w:rsid w:val="001C39E9"/>
    <w:rsid w:val="001C3C95"/>
    <w:rsid w:val="001C791C"/>
    <w:rsid w:val="001D1341"/>
    <w:rsid w:val="001D13F5"/>
    <w:rsid w:val="001D190C"/>
    <w:rsid w:val="001E044D"/>
    <w:rsid w:val="001E12AE"/>
    <w:rsid w:val="001E361B"/>
    <w:rsid w:val="001E679A"/>
    <w:rsid w:val="001F1434"/>
    <w:rsid w:val="001F52AA"/>
    <w:rsid w:val="00200FBB"/>
    <w:rsid w:val="00201C01"/>
    <w:rsid w:val="0020438C"/>
    <w:rsid w:val="002068F7"/>
    <w:rsid w:val="002128E7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E33"/>
    <w:rsid w:val="002A24DB"/>
    <w:rsid w:val="002A6C40"/>
    <w:rsid w:val="002B113E"/>
    <w:rsid w:val="002B75D4"/>
    <w:rsid w:val="002D3797"/>
    <w:rsid w:val="002D3D23"/>
    <w:rsid w:val="002E15D4"/>
    <w:rsid w:val="002E5BB6"/>
    <w:rsid w:val="002F0064"/>
    <w:rsid w:val="002F3AD9"/>
    <w:rsid w:val="002F3C43"/>
    <w:rsid w:val="00301CA3"/>
    <w:rsid w:val="00306CF0"/>
    <w:rsid w:val="00307E41"/>
    <w:rsid w:val="00314E8A"/>
    <w:rsid w:val="00315BB3"/>
    <w:rsid w:val="003161A0"/>
    <w:rsid w:val="00316E64"/>
    <w:rsid w:val="00323413"/>
    <w:rsid w:val="00324EE1"/>
    <w:rsid w:val="00325446"/>
    <w:rsid w:val="00331EB3"/>
    <w:rsid w:val="00340944"/>
    <w:rsid w:val="00342B3A"/>
    <w:rsid w:val="003434B9"/>
    <w:rsid w:val="003445A3"/>
    <w:rsid w:val="00347260"/>
    <w:rsid w:val="00352B0A"/>
    <w:rsid w:val="0035306F"/>
    <w:rsid w:val="0036100A"/>
    <w:rsid w:val="0036144B"/>
    <w:rsid w:val="00366FBC"/>
    <w:rsid w:val="0036734D"/>
    <w:rsid w:val="003679BA"/>
    <w:rsid w:val="00370F0B"/>
    <w:rsid w:val="00372A18"/>
    <w:rsid w:val="0037389D"/>
    <w:rsid w:val="003753CD"/>
    <w:rsid w:val="00382BEA"/>
    <w:rsid w:val="00387B59"/>
    <w:rsid w:val="00390C26"/>
    <w:rsid w:val="00390C8C"/>
    <w:rsid w:val="003A01FF"/>
    <w:rsid w:val="003A045A"/>
    <w:rsid w:val="003A0B70"/>
    <w:rsid w:val="003A129E"/>
    <w:rsid w:val="003A3BE6"/>
    <w:rsid w:val="003A3C46"/>
    <w:rsid w:val="003B0C92"/>
    <w:rsid w:val="003B3767"/>
    <w:rsid w:val="003B5A16"/>
    <w:rsid w:val="003B5F39"/>
    <w:rsid w:val="003C31E9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401A6C"/>
    <w:rsid w:val="00405980"/>
    <w:rsid w:val="00406126"/>
    <w:rsid w:val="00406178"/>
    <w:rsid w:val="00406312"/>
    <w:rsid w:val="00415423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25B9"/>
    <w:rsid w:val="004643C5"/>
    <w:rsid w:val="0046448A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C0D47"/>
    <w:rsid w:val="004C22A4"/>
    <w:rsid w:val="004D3E8B"/>
    <w:rsid w:val="004D5FA5"/>
    <w:rsid w:val="004D6495"/>
    <w:rsid w:val="004F002A"/>
    <w:rsid w:val="004F0D18"/>
    <w:rsid w:val="004F3F14"/>
    <w:rsid w:val="004F7E67"/>
    <w:rsid w:val="004F7F3C"/>
    <w:rsid w:val="00504D0B"/>
    <w:rsid w:val="005054A6"/>
    <w:rsid w:val="00506362"/>
    <w:rsid w:val="005108CE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578C"/>
    <w:rsid w:val="0056480B"/>
    <w:rsid w:val="00565087"/>
    <w:rsid w:val="005732DC"/>
    <w:rsid w:val="005812CD"/>
    <w:rsid w:val="005815D3"/>
    <w:rsid w:val="005829B9"/>
    <w:rsid w:val="00582CEC"/>
    <w:rsid w:val="00583465"/>
    <w:rsid w:val="00583721"/>
    <w:rsid w:val="00590F52"/>
    <w:rsid w:val="0059134F"/>
    <w:rsid w:val="00596C0C"/>
    <w:rsid w:val="005A696E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C692E"/>
    <w:rsid w:val="005D48A4"/>
    <w:rsid w:val="005E0528"/>
    <w:rsid w:val="005E3322"/>
    <w:rsid w:val="005E4752"/>
    <w:rsid w:val="005E4C6A"/>
    <w:rsid w:val="005E6F99"/>
    <w:rsid w:val="005F1F50"/>
    <w:rsid w:val="005F29BC"/>
    <w:rsid w:val="005F33D9"/>
    <w:rsid w:val="005F6D0C"/>
    <w:rsid w:val="005F7DED"/>
    <w:rsid w:val="00602DB3"/>
    <w:rsid w:val="006030D1"/>
    <w:rsid w:val="00605B1E"/>
    <w:rsid w:val="006069B3"/>
    <w:rsid w:val="00613E14"/>
    <w:rsid w:val="006339EC"/>
    <w:rsid w:val="00633DC1"/>
    <w:rsid w:val="006365DC"/>
    <w:rsid w:val="006377AF"/>
    <w:rsid w:val="006410A3"/>
    <w:rsid w:val="0064209A"/>
    <w:rsid w:val="00645A3E"/>
    <w:rsid w:val="0064602D"/>
    <w:rsid w:val="00650596"/>
    <w:rsid w:val="00650675"/>
    <w:rsid w:val="00651CD7"/>
    <w:rsid w:val="0065318E"/>
    <w:rsid w:val="00654E43"/>
    <w:rsid w:val="006568AC"/>
    <w:rsid w:val="00657776"/>
    <w:rsid w:val="0066070D"/>
    <w:rsid w:val="00662DCA"/>
    <w:rsid w:val="00682ACB"/>
    <w:rsid w:val="00695104"/>
    <w:rsid w:val="006A0657"/>
    <w:rsid w:val="006A0FAF"/>
    <w:rsid w:val="006A34A6"/>
    <w:rsid w:val="006A4628"/>
    <w:rsid w:val="006A6374"/>
    <w:rsid w:val="006A7E5A"/>
    <w:rsid w:val="006B617A"/>
    <w:rsid w:val="006C14AB"/>
    <w:rsid w:val="006C2FC6"/>
    <w:rsid w:val="006C3353"/>
    <w:rsid w:val="006C7757"/>
    <w:rsid w:val="006D1248"/>
    <w:rsid w:val="006D1D22"/>
    <w:rsid w:val="006D427A"/>
    <w:rsid w:val="006D555E"/>
    <w:rsid w:val="006D5923"/>
    <w:rsid w:val="006D65C4"/>
    <w:rsid w:val="006D6726"/>
    <w:rsid w:val="006E14BB"/>
    <w:rsid w:val="006E3A92"/>
    <w:rsid w:val="006E4120"/>
    <w:rsid w:val="006E4B99"/>
    <w:rsid w:val="006F346A"/>
    <w:rsid w:val="006F4555"/>
    <w:rsid w:val="006F5559"/>
    <w:rsid w:val="006F7F67"/>
    <w:rsid w:val="00704DEB"/>
    <w:rsid w:val="00705E7A"/>
    <w:rsid w:val="0071641D"/>
    <w:rsid w:val="00717CBA"/>
    <w:rsid w:val="00720ABC"/>
    <w:rsid w:val="00724C3A"/>
    <w:rsid w:val="00726120"/>
    <w:rsid w:val="00731B08"/>
    <w:rsid w:val="00734E72"/>
    <w:rsid w:val="00735384"/>
    <w:rsid w:val="0074238E"/>
    <w:rsid w:val="00751366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91DB1"/>
    <w:rsid w:val="0079472B"/>
    <w:rsid w:val="00794E3B"/>
    <w:rsid w:val="00796C03"/>
    <w:rsid w:val="007A0073"/>
    <w:rsid w:val="007A34CA"/>
    <w:rsid w:val="007A399D"/>
    <w:rsid w:val="007A5AF3"/>
    <w:rsid w:val="007A713C"/>
    <w:rsid w:val="007B18E8"/>
    <w:rsid w:val="007B4CF3"/>
    <w:rsid w:val="007B53FD"/>
    <w:rsid w:val="007B5E78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B73"/>
    <w:rsid w:val="00810527"/>
    <w:rsid w:val="00817E34"/>
    <w:rsid w:val="008208B3"/>
    <w:rsid w:val="00821BBD"/>
    <w:rsid w:val="0082337D"/>
    <w:rsid w:val="00823482"/>
    <w:rsid w:val="008235CE"/>
    <w:rsid w:val="00824747"/>
    <w:rsid w:val="00825169"/>
    <w:rsid w:val="00834B47"/>
    <w:rsid w:val="00836BD6"/>
    <w:rsid w:val="00836F1F"/>
    <w:rsid w:val="00837D87"/>
    <w:rsid w:val="00842C8A"/>
    <w:rsid w:val="008436BE"/>
    <w:rsid w:val="00843CBA"/>
    <w:rsid w:val="008445FE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87C72"/>
    <w:rsid w:val="00890C45"/>
    <w:rsid w:val="0089177F"/>
    <w:rsid w:val="00892BAC"/>
    <w:rsid w:val="008944E1"/>
    <w:rsid w:val="00895DA1"/>
    <w:rsid w:val="00896BED"/>
    <w:rsid w:val="008A0A44"/>
    <w:rsid w:val="008A4E03"/>
    <w:rsid w:val="008A7B99"/>
    <w:rsid w:val="008B03FD"/>
    <w:rsid w:val="008B081D"/>
    <w:rsid w:val="008B1F3C"/>
    <w:rsid w:val="008C138F"/>
    <w:rsid w:val="008C4FFF"/>
    <w:rsid w:val="008C7E13"/>
    <w:rsid w:val="008D2E35"/>
    <w:rsid w:val="008D3220"/>
    <w:rsid w:val="008E374A"/>
    <w:rsid w:val="008E3AED"/>
    <w:rsid w:val="008E3ED5"/>
    <w:rsid w:val="008E4730"/>
    <w:rsid w:val="008E4BB8"/>
    <w:rsid w:val="008F5281"/>
    <w:rsid w:val="008F66CB"/>
    <w:rsid w:val="008F7198"/>
    <w:rsid w:val="00902E8F"/>
    <w:rsid w:val="00903C24"/>
    <w:rsid w:val="009109C8"/>
    <w:rsid w:val="009125BE"/>
    <w:rsid w:val="00912FC9"/>
    <w:rsid w:val="00916F02"/>
    <w:rsid w:val="009209A2"/>
    <w:rsid w:val="00931C38"/>
    <w:rsid w:val="00932EF2"/>
    <w:rsid w:val="0093599C"/>
    <w:rsid w:val="009379FF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0BB4"/>
    <w:rsid w:val="00971B98"/>
    <w:rsid w:val="00972E25"/>
    <w:rsid w:val="009749D3"/>
    <w:rsid w:val="009832A0"/>
    <w:rsid w:val="00983B42"/>
    <w:rsid w:val="00985A5E"/>
    <w:rsid w:val="00990067"/>
    <w:rsid w:val="009942AF"/>
    <w:rsid w:val="00994687"/>
    <w:rsid w:val="009A1A64"/>
    <w:rsid w:val="009A283A"/>
    <w:rsid w:val="009A6259"/>
    <w:rsid w:val="009A62A6"/>
    <w:rsid w:val="009A7C96"/>
    <w:rsid w:val="009B15AC"/>
    <w:rsid w:val="009B30DE"/>
    <w:rsid w:val="009B364C"/>
    <w:rsid w:val="009B4EBF"/>
    <w:rsid w:val="009B5245"/>
    <w:rsid w:val="009B581A"/>
    <w:rsid w:val="009B7392"/>
    <w:rsid w:val="009C0611"/>
    <w:rsid w:val="009C6072"/>
    <w:rsid w:val="009D2BD7"/>
    <w:rsid w:val="009D33E6"/>
    <w:rsid w:val="009D7DB0"/>
    <w:rsid w:val="009E18BE"/>
    <w:rsid w:val="009E2BC8"/>
    <w:rsid w:val="009E57FC"/>
    <w:rsid w:val="009F0B10"/>
    <w:rsid w:val="009F7011"/>
    <w:rsid w:val="00A008F2"/>
    <w:rsid w:val="00A06613"/>
    <w:rsid w:val="00A13649"/>
    <w:rsid w:val="00A13DDD"/>
    <w:rsid w:val="00A1406C"/>
    <w:rsid w:val="00A17396"/>
    <w:rsid w:val="00A25D92"/>
    <w:rsid w:val="00A27391"/>
    <w:rsid w:val="00A34073"/>
    <w:rsid w:val="00A3551C"/>
    <w:rsid w:val="00A35E6A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3ACB"/>
    <w:rsid w:val="00A66681"/>
    <w:rsid w:val="00A66AEE"/>
    <w:rsid w:val="00A6715B"/>
    <w:rsid w:val="00A71420"/>
    <w:rsid w:val="00A733C8"/>
    <w:rsid w:val="00A7619F"/>
    <w:rsid w:val="00A80173"/>
    <w:rsid w:val="00A830B3"/>
    <w:rsid w:val="00A8590F"/>
    <w:rsid w:val="00A86033"/>
    <w:rsid w:val="00A87BD9"/>
    <w:rsid w:val="00A916A8"/>
    <w:rsid w:val="00A9218E"/>
    <w:rsid w:val="00A92FCF"/>
    <w:rsid w:val="00A9629E"/>
    <w:rsid w:val="00AA6425"/>
    <w:rsid w:val="00AB5382"/>
    <w:rsid w:val="00AB5A13"/>
    <w:rsid w:val="00AB5F35"/>
    <w:rsid w:val="00AC039A"/>
    <w:rsid w:val="00AC36F2"/>
    <w:rsid w:val="00AD19A9"/>
    <w:rsid w:val="00AD57E0"/>
    <w:rsid w:val="00AE4A19"/>
    <w:rsid w:val="00AE7047"/>
    <w:rsid w:val="00AF0317"/>
    <w:rsid w:val="00AF27D2"/>
    <w:rsid w:val="00AF64DA"/>
    <w:rsid w:val="00AF7012"/>
    <w:rsid w:val="00B00F20"/>
    <w:rsid w:val="00B046DF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231AC"/>
    <w:rsid w:val="00B25B27"/>
    <w:rsid w:val="00B264E5"/>
    <w:rsid w:val="00B302A3"/>
    <w:rsid w:val="00B31299"/>
    <w:rsid w:val="00B324E2"/>
    <w:rsid w:val="00B367CF"/>
    <w:rsid w:val="00B37EF5"/>
    <w:rsid w:val="00B421B7"/>
    <w:rsid w:val="00B42491"/>
    <w:rsid w:val="00B4524B"/>
    <w:rsid w:val="00B4545C"/>
    <w:rsid w:val="00B512F2"/>
    <w:rsid w:val="00B52F11"/>
    <w:rsid w:val="00B54275"/>
    <w:rsid w:val="00B56B1E"/>
    <w:rsid w:val="00B63ADA"/>
    <w:rsid w:val="00B63D9E"/>
    <w:rsid w:val="00B70369"/>
    <w:rsid w:val="00B72F06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B111C"/>
    <w:rsid w:val="00BB1825"/>
    <w:rsid w:val="00BB19D8"/>
    <w:rsid w:val="00BB375C"/>
    <w:rsid w:val="00BB66AE"/>
    <w:rsid w:val="00BC1C5D"/>
    <w:rsid w:val="00BC337C"/>
    <w:rsid w:val="00BC3AD8"/>
    <w:rsid w:val="00BC3DA8"/>
    <w:rsid w:val="00BC405A"/>
    <w:rsid w:val="00BC4438"/>
    <w:rsid w:val="00BC625B"/>
    <w:rsid w:val="00BD46EA"/>
    <w:rsid w:val="00BD73E1"/>
    <w:rsid w:val="00BD7B46"/>
    <w:rsid w:val="00BE01DD"/>
    <w:rsid w:val="00BE1F2F"/>
    <w:rsid w:val="00BE3B7D"/>
    <w:rsid w:val="00BF1126"/>
    <w:rsid w:val="00BF299F"/>
    <w:rsid w:val="00BF3EAC"/>
    <w:rsid w:val="00C00C07"/>
    <w:rsid w:val="00C0408A"/>
    <w:rsid w:val="00C0478C"/>
    <w:rsid w:val="00C048FF"/>
    <w:rsid w:val="00C05066"/>
    <w:rsid w:val="00C1125A"/>
    <w:rsid w:val="00C16186"/>
    <w:rsid w:val="00C17759"/>
    <w:rsid w:val="00C17D01"/>
    <w:rsid w:val="00C22611"/>
    <w:rsid w:val="00C22B2B"/>
    <w:rsid w:val="00C22FB2"/>
    <w:rsid w:val="00C231A0"/>
    <w:rsid w:val="00C23FA9"/>
    <w:rsid w:val="00C303A7"/>
    <w:rsid w:val="00C32C41"/>
    <w:rsid w:val="00C336F3"/>
    <w:rsid w:val="00C376AE"/>
    <w:rsid w:val="00C41B27"/>
    <w:rsid w:val="00C472EF"/>
    <w:rsid w:val="00C47F94"/>
    <w:rsid w:val="00C518FD"/>
    <w:rsid w:val="00C51AAC"/>
    <w:rsid w:val="00C54F3F"/>
    <w:rsid w:val="00C5528D"/>
    <w:rsid w:val="00C64AA4"/>
    <w:rsid w:val="00C71C20"/>
    <w:rsid w:val="00C72C32"/>
    <w:rsid w:val="00C75004"/>
    <w:rsid w:val="00C76248"/>
    <w:rsid w:val="00C81CB8"/>
    <w:rsid w:val="00C9072A"/>
    <w:rsid w:val="00C92A3D"/>
    <w:rsid w:val="00C94888"/>
    <w:rsid w:val="00CA74DB"/>
    <w:rsid w:val="00CA78AD"/>
    <w:rsid w:val="00CB3ABA"/>
    <w:rsid w:val="00CB6CE0"/>
    <w:rsid w:val="00CC317C"/>
    <w:rsid w:val="00CC32CD"/>
    <w:rsid w:val="00CC33F5"/>
    <w:rsid w:val="00CC4D59"/>
    <w:rsid w:val="00CC733F"/>
    <w:rsid w:val="00CD07CF"/>
    <w:rsid w:val="00CE0E0D"/>
    <w:rsid w:val="00CF2F83"/>
    <w:rsid w:val="00D04B7B"/>
    <w:rsid w:val="00D063CB"/>
    <w:rsid w:val="00D16841"/>
    <w:rsid w:val="00D173D3"/>
    <w:rsid w:val="00D20480"/>
    <w:rsid w:val="00D225DB"/>
    <w:rsid w:val="00D22A43"/>
    <w:rsid w:val="00D31636"/>
    <w:rsid w:val="00D321E3"/>
    <w:rsid w:val="00D44F16"/>
    <w:rsid w:val="00D47932"/>
    <w:rsid w:val="00D50FAF"/>
    <w:rsid w:val="00D536D7"/>
    <w:rsid w:val="00D54951"/>
    <w:rsid w:val="00D56638"/>
    <w:rsid w:val="00D56753"/>
    <w:rsid w:val="00D60270"/>
    <w:rsid w:val="00D610B3"/>
    <w:rsid w:val="00D757A4"/>
    <w:rsid w:val="00D76FAA"/>
    <w:rsid w:val="00D77C64"/>
    <w:rsid w:val="00D802CF"/>
    <w:rsid w:val="00D80C84"/>
    <w:rsid w:val="00D84C7F"/>
    <w:rsid w:val="00D872CA"/>
    <w:rsid w:val="00D874D9"/>
    <w:rsid w:val="00D87568"/>
    <w:rsid w:val="00D879D2"/>
    <w:rsid w:val="00D949E4"/>
    <w:rsid w:val="00D96E69"/>
    <w:rsid w:val="00DA1D0B"/>
    <w:rsid w:val="00DA4603"/>
    <w:rsid w:val="00DA4F9E"/>
    <w:rsid w:val="00DC43F9"/>
    <w:rsid w:val="00DC4D82"/>
    <w:rsid w:val="00DC4FBC"/>
    <w:rsid w:val="00DC640C"/>
    <w:rsid w:val="00DC7872"/>
    <w:rsid w:val="00DD29DE"/>
    <w:rsid w:val="00DD29E6"/>
    <w:rsid w:val="00DD30CF"/>
    <w:rsid w:val="00DE3C3F"/>
    <w:rsid w:val="00DF0F14"/>
    <w:rsid w:val="00DF37B0"/>
    <w:rsid w:val="00DF4310"/>
    <w:rsid w:val="00DF463C"/>
    <w:rsid w:val="00E018A0"/>
    <w:rsid w:val="00E026DF"/>
    <w:rsid w:val="00E03612"/>
    <w:rsid w:val="00E059AD"/>
    <w:rsid w:val="00E06798"/>
    <w:rsid w:val="00E11DD9"/>
    <w:rsid w:val="00E13182"/>
    <w:rsid w:val="00E1351D"/>
    <w:rsid w:val="00E17ADC"/>
    <w:rsid w:val="00E208DE"/>
    <w:rsid w:val="00E23953"/>
    <w:rsid w:val="00E23FFE"/>
    <w:rsid w:val="00E3092A"/>
    <w:rsid w:val="00E31FFD"/>
    <w:rsid w:val="00E34323"/>
    <w:rsid w:val="00E35DC2"/>
    <w:rsid w:val="00E44DB7"/>
    <w:rsid w:val="00E47E76"/>
    <w:rsid w:val="00E50C75"/>
    <w:rsid w:val="00E5457E"/>
    <w:rsid w:val="00E60B94"/>
    <w:rsid w:val="00E630AA"/>
    <w:rsid w:val="00E664AC"/>
    <w:rsid w:val="00E705E8"/>
    <w:rsid w:val="00E738D4"/>
    <w:rsid w:val="00E75747"/>
    <w:rsid w:val="00E77B51"/>
    <w:rsid w:val="00E77C73"/>
    <w:rsid w:val="00E81ABD"/>
    <w:rsid w:val="00E85430"/>
    <w:rsid w:val="00E977AC"/>
    <w:rsid w:val="00E97A10"/>
    <w:rsid w:val="00E97BFA"/>
    <w:rsid w:val="00EA3756"/>
    <w:rsid w:val="00EA3E55"/>
    <w:rsid w:val="00EA6922"/>
    <w:rsid w:val="00EA7AB5"/>
    <w:rsid w:val="00EB0764"/>
    <w:rsid w:val="00EB371B"/>
    <w:rsid w:val="00EB5859"/>
    <w:rsid w:val="00EB67FE"/>
    <w:rsid w:val="00EB783C"/>
    <w:rsid w:val="00EC1864"/>
    <w:rsid w:val="00ED0A81"/>
    <w:rsid w:val="00ED15FC"/>
    <w:rsid w:val="00ED2BE0"/>
    <w:rsid w:val="00ED55EB"/>
    <w:rsid w:val="00EE3FB8"/>
    <w:rsid w:val="00EE4940"/>
    <w:rsid w:val="00EE5A7B"/>
    <w:rsid w:val="00F015FC"/>
    <w:rsid w:val="00F03A41"/>
    <w:rsid w:val="00F051F8"/>
    <w:rsid w:val="00F12A62"/>
    <w:rsid w:val="00F1354D"/>
    <w:rsid w:val="00F2239E"/>
    <w:rsid w:val="00F22843"/>
    <w:rsid w:val="00F25775"/>
    <w:rsid w:val="00F25A9B"/>
    <w:rsid w:val="00F25F87"/>
    <w:rsid w:val="00F306F6"/>
    <w:rsid w:val="00F35BB5"/>
    <w:rsid w:val="00F40D8E"/>
    <w:rsid w:val="00F42321"/>
    <w:rsid w:val="00F437E4"/>
    <w:rsid w:val="00F439C8"/>
    <w:rsid w:val="00F43BFF"/>
    <w:rsid w:val="00F447A1"/>
    <w:rsid w:val="00F4686C"/>
    <w:rsid w:val="00F51C93"/>
    <w:rsid w:val="00F54B38"/>
    <w:rsid w:val="00F54C40"/>
    <w:rsid w:val="00F55A85"/>
    <w:rsid w:val="00F65B93"/>
    <w:rsid w:val="00F77361"/>
    <w:rsid w:val="00F77E98"/>
    <w:rsid w:val="00F82176"/>
    <w:rsid w:val="00F84B43"/>
    <w:rsid w:val="00F86EF9"/>
    <w:rsid w:val="00F92F05"/>
    <w:rsid w:val="00F97EB6"/>
    <w:rsid w:val="00FA12B8"/>
    <w:rsid w:val="00FB1EAB"/>
    <w:rsid w:val="00FB30A9"/>
    <w:rsid w:val="00FC1DBB"/>
    <w:rsid w:val="00FC34AA"/>
    <w:rsid w:val="00FC392C"/>
    <w:rsid w:val="00FC39F3"/>
    <w:rsid w:val="00FC79A3"/>
    <w:rsid w:val="00FD16BA"/>
    <w:rsid w:val="00FD5450"/>
    <w:rsid w:val="00FD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4.xml><?xml version="1.0" encoding="utf-8"?>
<ds:datastoreItem xmlns:ds="http://schemas.openxmlformats.org/officeDocument/2006/customXml" ds:itemID="{33FEC932-3190-4DCF-868B-8827B6F46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1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4</cp:revision>
  <cp:lastPrinted>2019-10-24T15:33:00Z</cp:lastPrinted>
  <dcterms:created xsi:type="dcterms:W3CDTF">2024-07-09T12:54:00Z</dcterms:created>
  <dcterms:modified xsi:type="dcterms:W3CDTF">2024-07-09T13:28:00Z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