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0D0ED4" w14:paraId="4B64D9EB" w14:textId="77777777" w:rsidTr="003C2AE4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49F09434" w:rsidR="00C76248" w:rsidRPr="000D0ED4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6" w:type="dxa"/>
          </w:tcPr>
          <w:p w14:paraId="44577C78" w14:textId="77777777" w:rsidR="00C76248" w:rsidRPr="000D0ED4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0D0ED4" w:rsidRDefault="00B42491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</w:tbl>
    <w:p w14:paraId="1F4F9173" w14:textId="77777777" w:rsidR="003C2AE4" w:rsidRPr="000D0ED4" w:rsidRDefault="003C2AE4" w:rsidP="007C1A98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C2AE4" w:rsidRPr="000D0ED4" w14:paraId="2EE8A20D" w14:textId="77777777" w:rsidTr="009934FD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58A37687" w14:textId="7F0CECBD" w:rsidR="000D0ED4" w:rsidRPr="000D0ED4" w:rsidRDefault="000D0ED4" w:rsidP="009934FD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206EE17" w14:textId="77777777" w:rsidR="003C2AE4" w:rsidRPr="000D0ED4" w:rsidRDefault="003C2AE4" w:rsidP="009934FD">
            <w:pPr>
              <w:pStyle w:val="D02Legalentity"/>
              <w:framePr w:wrap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3C2AE4" w:rsidRPr="000D0ED4" w14:paraId="78C3AF96" w14:textId="77777777" w:rsidTr="009934FD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D9DA151" w14:textId="77777777" w:rsidR="003C2AE4" w:rsidRPr="000D0ED4" w:rsidRDefault="003C2AE4" w:rsidP="009934FD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427D0A" w14:textId="77777777" w:rsidR="003C2AE4" w:rsidRPr="000D0ED4" w:rsidRDefault="003C2AE4" w:rsidP="009934FD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szCs w:val="21"/>
                <w:lang w:val="tr-TR"/>
              </w:rPr>
            </w:pPr>
            <w:r w:rsidRPr="000D0ED4">
              <w:rPr>
                <w:rFonts w:ascii="CorpoS" w:hAnsi="CorpoS"/>
                <w:szCs w:val="21"/>
                <w:lang w:val="tr-TR"/>
              </w:rPr>
              <w:t>Basın bülteni</w:t>
            </w:r>
          </w:p>
        </w:tc>
      </w:tr>
      <w:tr w:rsidR="003C2AE4" w:rsidRPr="000D0ED4" w14:paraId="58905C9B" w14:textId="77777777" w:rsidTr="009934FD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6340E39" w14:textId="77777777" w:rsidR="003C2AE4" w:rsidRPr="000D0ED4" w:rsidRDefault="003C2AE4" w:rsidP="009934FD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6125695" w14:textId="12551DCE" w:rsidR="003C2AE4" w:rsidRPr="000D0ED4" w:rsidRDefault="000D0ED4" w:rsidP="009934FD">
            <w:pPr>
              <w:pStyle w:val="D04Date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  <w:r w:rsidRPr="000D0ED4">
              <w:rPr>
                <w:rFonts w:ascii="CorpoS" w:hAnsi="CorpoS"/>
                <w:lang w:val="tr-TR"/>
              </w:rPr>
              <w:t>1</w:t>
            </w:r>
            <w:r w:rsidR="00BA06F6">
              <w:rPr>
                <w:rFonts w:ascii="CorpoS" w:hAnsi="CorpoS"/>
                <w:lang w:val="tr-TR"/>
              </w:rPr>
              <w:t>8</w:t>
            </w:r>
            <w:r w:rsidR="00BE0C7A" w:rsidRPr="000D0ED4">
              <w:rPr>
                <w:rFonts w:ascii="CorpoS" w:hAnsi="CorpoS"/>
                <w:lang w:val="tr-TR"/>
              </w:rPr>
              <w:t xml:space="preserve"> Haziran</w:t>
            </w:r>
            <w:r w:rsidR="003C2AE4" w:rsidRPr="000D0ED4">
              <w:rPr>
                <w:rFonts w:ascii="CorpoS" w:hAnsi="CorpoS"/>
                <w:lang w:val="tr-TR"/>
              </w:rPr>
              <w:t xml:space="preserve"> 2026</w:t>
            </w:r>
          </w:p>
        </w:tc>
      </w:tr>
    </w:tbl>
    <w:p w14:paraId="353D9547" w14:textId="77777777" w:rsidR="003C2AE4" w:rsidRPr="000D0ED4" w:rsidRDefault="003C2AE4" w:rsidP="003C2AE4">
      <w:pPr>
        <w:pStyle w:val="D04Date"/>
        <w:framePr w:wrap="around"/>
        <w:jc w:val="both"/>
        <w:rPr>
          <w:rFonts w:ascii="CorpoS" w:hAnsi="CorpoS"/>
          <w:lang w:val="tr-TR"/>
        </w:rPr>
        <w:sectPr w:rsidR="003C2AE4" w:rsidRPr="000D0ED4" w:rsidSect="003C2AE4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0721934B" w14:textId="55D24700" w:rsidR="00AF56BD" w:rsidRDefault="00AA4108" w:rsidP="0094173C">
      <w:pPr>
        <w:pStyle w:val="A04List"/>
        <w:numPr>
          <w:ilvl w:val="0"/>
          <w:numId w:val="0"/>
        </w:numPr>
        <w:ind w:left="516"/>
        <w:jc w:val="center"/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</w:pPr>
      <w:bookmarkStart w:id="0" w:name="_Toc178533742"/>
      <w:bookmarkStart w:id="1" w:name="_Toc178534221"/>
      <w:bookmarkStart w:id="2" w:name="_Toc178534915"/>
      <w:r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>Mercedes-Benz</w:t>
      </w:r>
      <w:r w:rsidR="006942A9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 xml:space="preserve"> Hafif Ticari Araçlar</w:t>
      </w:r>
      <w:r w:rsidR="008641FC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 xml:space="preserve">, </w:t>
      </w:r>
      <w:r w:rsidR="00C414AD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>İS</w:t>
      </w:r>
      <w:r w:rsidR="00C408FF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>TAB</w:t>
      </w:r>
      <w:r w:rsidR="009E2FC9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 xml:space="preserve"> üye</w:t>
      </w:r>
      <w:r w:rsidR="00F64627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>leri ile</w:t>
      </w:r>
      <w:r w:rsidR="00424AAA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 xml:space="preserve"> </w:t>
      </w:r>
      <w:r w:rsidR="00424AAA" w:rsidRPr="00424AAA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 xml:space="preserve">Mercedes-Benz’in onaylı </w:t>
      </w:r>
      <w:r w:rsidR="00424AAA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>minibüs</w:t>
      </w:r>
      <w:r w:rsidR="00424AAA" w:rsidRPr="00424AAA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 xml:space="preserve"> imalatçısı olan Arobus</w:t>
      </w:r>
      <w:r w:rsidR="00424AAA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>’a</w:t>
      </w:r>
      <w:r w:rsidR="00AF56BD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 xml:space="preserve"> ziyaret</w:t>
      </w:r>
      <w:r w:rsidR="00424AAA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 xml:space="preserve"> </w:t>
      </w:r>
      <w:r w:rsidR="00AF56BD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>gerçekleşti</w:t>
      </w:r>
      <w:r w:rsidR="007E594F"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  <w:t>rdi</w:t>
      </w:r>
    </w:p>
    <w:p w14:paraId="1BDBB06C" w14:textId="68C5E96F" w:rsidR="00F22FBA" w:rsidRDefault="00F22FBA" w:rsidP="0094173C">
      <w:pPr>
        <w:pStyle w:val="A04List"/>
        <w:numPr>
          <w:ilvl w:val="0"/>
          <w:numId w:val="0"/>
        </w:numPr>
        <w:ind w:left="516"/>
        <w:jc w:val="center"/>
        <w:rPr>
          <w:rFonts w:ascii="CorpoS" w:eastAsia="MB Corpo A Title Cond Office" w:hAnsi="CorpoS" w:cs="MB Corpo A Title Cond Office"/>
          <w:b/>
          <w:bCs/>
          <w:sz w:val="32"/>
          <w:szCs w:val="32"/>
          <w:lang w:val="tr-TR"/>
        </w:rPr>
      </w:pPr>
    </w:p>
    <w:p w14:paraId="667E818A" w14:textId="77777777" w:rsidR="0094173C" w:rsidRPr="000D0ED4" w:rsidRDefault="0094173C" w:rsidP="00F22FBA">
      <w:pPr>
        <w:pStyle w:val="A04List"/>
        <w:numPr>
          <w:ilvl w:val="0"/>
          <w:numId w:val="0"/>
        </w:numPr>
        <w:ind w:left="516"/>
        <w:jc w:val="both"/>
        <w:rPr>
          <w:rFonts w:ascii="CorpoS" w:eastAsia="Times New Roman" w:hAnsi="CorpoS"/>
          <w:b/>
          <w:bCs/>
          <w:kern w:val="0"/>
          <w:sz w:val="24"/>
          <w:szCs w:val="24"/>
          <w:lang w:val="tr-TR" w:eastAsia="tr-TR"/>
          <w14:ligatures w14:val="none"/>
        </w:rPr>
      </w:pPr>
    </w:p>
    <w:p w14:paraId="282DC863" w14:textId="4AFF7F76" w:rsidR="006942A9" w:rsidRPr="006942A9" w:rsidRDefault="006942A9" w:rsidP="006942A9">
      <w:pPr>
        <w:pStyle w:val="A04List"/>
        <w:rPr>
          <w:rFonts w:eastAsia="MB Corpo A Title Cond Office"/>
          <w:b/>
          <w:bCs/>
          <w:lang w:val="tr-TR"/>
        </w:rPr>
      </w:pPr>
      <w:r w:rsidRPr="00520052">
        <w:rPr>
          <w:rFonts w:eastAsia="MB Corpo A Title Cond Office"/>
          <w:b/>
          <w:bCs/>
          <w:lang w:val="tr-TR"/>
        </w:rPr>
        <w:t>Mercedes-Benz</w:t>
      </w:r>
      <w:r>
        <w:rPr>
          <w:rFonts w:eastAsia="MB Corpo A Title Cond Office"/>
          <w:b/>
          <w:bCs/>
          <w:lang w:val="tr-TR"/>
        </w:rPr>
        <w:t xml:space="preserve"> Hafif Ticari Araçlar</w:t>
      </w:r>
      <w:r w:rsidR="00D8467D">
        <w:rPr>
          <w:rFonts w:eastAsia="MB Corpo A Title Cond Office"/>
          <w:b/>
          <w:bCs/>
          <w:lang w:val="tr-TR"/>
        </w:rPr>
        <w:t>,</w:t>
      </w:r>
      <w:r w:rsidRPr="00520052">
        <w:rPr>
          <w:rFonts w:eastAsia="MB Corpo A Title Cond Office"/>
          <w:b/>
          <w:bCs/>
          <w:lang w:val="tr-TR"/>
        </w:rPr>
        <w:t xml:space="preserve"> Arobus’ta 50.000’inci Sprinter</w:t>
      </w:r>
      <w:r w:rsidR="00CA032A">
        <w:rPr>
          <w:rFonts w:eastAsia="MB Corpo A Title Cond Office"/>
          <w:b/>
          <w:bCs/>
          <w:lang w:val="tr-TR"/>
        </w:rPr>
        <w:t xml:space="preserve"> </w:t>
      </w:r>
      <w:r w:rsidRPr="00520052">
        <w:rPr>
          <w:rFonts w:eastAsia="MB Corpo A Title Cond Office"/>
          <w:b/>
          <w:bCs/>
          <w:lang w:val="tr-TR"/>
        </w:rPr>
        <w:t>dönüş</w:t>
      </w:r>
      <w:r>
        <w:rPr>
          <w:rFonts w:eastAsia="MB Corpo A Title Cond Office"/>
          <w:b/>
          <w:bCs/>
          <w:lang w:val="tr-TR"/>
        </w:rPr>
        <w:t>ümü</w:t>
      </w:r>
      <w:r w:rsidR="006C687A">
        <w:rPr>
          <w:rFonts w:eastAsia="MB Corpo A Title Cond Office"/>
          <w:b/>
          <w:bCs/>
          <w:lang w:val="tr-TR"/>
        </w:rPr>
        <w:t>nü gerçekleştiriyor</w:t>
      </w:r>
      <w:r>
        <w:rPr>
          <w:rFonts w:eastAsia="MB Corpo A Title Cond Office"/>
          <w:b/>
          <w:bCs/>
          <w:lang w:val="tr-TR"/>
        </w:rPr>
        <w:t>.</w:t>
      </w:r>
    </w:p>
    <w:p w14:paraId="2FEEFB3D" w14:textId="7688856F" w:rsidR="00994C72" w:rsidRDefault="0092693A" w:rsidP="00994C72">
      <w:pPr>
        <w:pStyle w:val="A04List"/>
        <w:rPr>
          <w:rFonts w:ascii="CorpoS" w:hAnsi="CorpoS"/>
          <w:b/>
          <w:bCs/>
          <w:lang w:val="tr-TR"/>
        </w:rPr>
      </w:pPr>
      <w:r>
        <w:rPr>
          <w:rFonts w:ascii="CorpoS" w:hAnsi="CorpoS"/>
          <w:b/>
          <w:bCs/>
          <w:lang w:val="tr-TR"/>
        </w:rPr>
        <w:t xml:space="preserve">Mercedes-Benz Hafif Ticari Araçlar ve İSTAB üyesi </w:t>
      </w:r>
      <w:r w:rsidR="00645C6A">
        <w:rPr>
          <w:rFonts w:ascii="CorpoS" w:hAnsi="CorpoS"/>
          <w:b/>
          <w:bCs/>
          <w:lang w:val="tr-TR"/>
        </w:rPr>
        <w:t>20</w:t>
      </w:r>
      <w:r>
        <w:rPr>
          <w:rFonts w:ascii="CorpoS" w:hAnsi="CorpoS"/>
          <w:b/>
          <w:bCs/>
          <w:lang w:val="tr-TR"/>
        </w:rPr>
        <w:t xml:space="preserve"> üst düzey yönetici Arobus’un </w:t>
      </w:r>
      <w:r w:rsidR="00882657">
        <w:rPr>
          <w:rFonts w:ascii="CorpoS" w:hAnsi="CorpoS"/>
          <w:b/>
          <w:bCs/>
          <w:lang w:val="tr-TR"/>
        </w:rPr>
        <w:t>fabrikasını ziyaret etti.</w:t>
      </w:r>
    </w:p>
    <w:p w14:paraId="3F7FDAC0" w14:textId="3BCFDE28" w:rsidR="00882657" w:rsidRDefault="00194017" w:rsidP="00994C72">
      <w:pPr>
        <w:pStyle w:val="A04List"/>
        <w:rPr>
          <w:rFonts w:ascii="CorpoS" w:hAnsi="CorpoS"/>
          <w:b/>
          <w:bCs/>
          <w:lang w:val="tr-TR"/>
        </w:rPr>
      </w:pPr>
      <w:r>
        <w:rPr>
          <w:rFonts w:ascii="CorpoS" w:hAnsi="CorpoS"/>
          <w:b/>
          <w:bCs/>
          <w:lang w:val="tr-TR"/>
        </w:rPr>
        <w:t xml:space="preserve">Türkiye, </w:t>
      </w:r>
      <w:r w:rsidRPr="00194017">
        <w:rPr>
          <w:rFonts w:ascii="CorpoS" w:hAnsi="CorpoS"/>
          <w:b/>
          <w:bCs/>
          <w:lang w:val="tr-TR"/>
        </w:rPr>
        <w:t>eSprinter’i Türk mühendisliği ile minibüse dönüştürerek dünya pazarında tek fatura eSprinter Minibüs dönüşümünü gerçekleştiren ilk pazar</w:t>
      </w:r>
      <w:r>
        <w:rPr>
          <w:rFonts w:ascii="CorpoS" w:hAnsi="CorpoS"/>
          <w:b/>
          <w:bCs/>
          <w:lang w:val="tr-TR"/>
        </w:rPr>
        <w:t>.</w:t>
      </w:r>
    </w:p>
    <w:p w14:paraId="10051960" w14:textId="6FDAA60D" w:rsidR="00141DFB" w:rsidRDefault="00994C72" w:rsidP="001B656D">
      <w:pPr>
        <w:pStyle w:val="A03Flietext"/>
        <w:jc w:val="both"/>
        <w:rPr>
          <w:lang w:val="tr-TR"/>
        </w:rPr>
      </w:pPr>
      <w:r w:rsidRPr="001B656D">
        <w:rPr>
          <w:lang w:val="tr-TR"/>
        </w:rPr>
        <w:t>Mercedes-Benz</w:t>
      </w:r>
      <w:r w:rsidR="00A7115F">
        <w:rPr>
          <w:lang w:val="tr-TR"/>
        </w:rPr>
        <w:t xml:space="preserve"> Hafif Ticari Araçlar ve İSTAB (</w:t>
      </w:r>
      <w:r w:rsidR="00C67FEB" w:rsidRPr="00C67FEB">
        <w:rPr>
          <w:lang w:val="tr-TR"/>
        </w:rPr>
        <w:t>İstanbul Taşımacılar Birliği Derneği</w:t>
      </w:r>
      <w:r w:rsidR="00C67FEB">
        <w:rPr>
          <w:lang w:val="tr-TR"/>
        </w:rPr>
        <w:t xml:space="preserve">) </w:t>
      </w:r>
      <w:r w:rsidR="00EC2807">
        <w:rPr>
          <w:lang w:val="tr-TR"/>
        </w:rPr>
        <w:t xml:space="preserve">üyesi Türkiye’nin en büyük turizm ve lojistik firmalarının </w:t>
      </w:r>
      <w:r w:rsidR="00645C6A">
        <w:rPr>
          <w:lang w:val="tr-TR"/>
        </w:rPr>
        <w:t>20</w:t>
      </w:r>
      <w:r w:rsidR="00EC2807">
        <w:rPr>
          <w:lang w:val="tr-TR"/>
        </w:rPr>
        <w:t xml:space="preserve"> üst düzey </w:t>
      </w:r>
      <w:r w:rsidR="00C67FEB">
        <w:rPr>
          <w:lang w:val="tr-TR"/>
        </w:rPr>
        <w:t>yönetici</w:t>
      </w:r>
      <w:r w:rsidR="003A3AFC">
        <w:rPr>
          <w:lang w:val="tr-TR"/>
        </w:rPr>
        <w:t>si</w:t>
      </w:r>
      <w:r w:rsidR="00C67FEB">
        <w:rPr>
          <w:lang w:val="tr-TR"/>
        </w:rPr>
        <w:t xml:space="preserve"> </w:t>
      </w:r>
      <w:r w:rsidR="00141DFB">
        <w:rPr>
          <w:lang w:val="tr-TR"/>
        </w:rPr>
        <w:t>Arobus’un Tuzla’daki üretim tesislerin</w:t>
      </w:r>
      <w:r w:rsidR="00B0190A">
        <w:rPr>
          <w:lang w:val="tr-TR"/>
        </w:rPr>
        <w:t>i</w:t>
      </w:r>
      <w:r w:rsidR="00141DFB">
        <w:rPr>
          <w:lang w:val="tr-TR"/>
        </w:rPr>
        <w:t xml:space="preserve"> ziyaret </w:t>
      </w:r>
      <w:r w:rsidR="00B0190A">
        <w:rPr>
          <w:lang w:val="tr-TR"/>
        </w:rPr>
        <w:t>etti</w:t>
      </w:r>
      <w:r w:rsidR="00141DFB">
        <w:rPr>
          <w:lang w:val="tr-TR"/>
        </w:rPr>
        <w:t>.</w:t>
      </w:r>
      <w:r w:rsidR="00B0190A">
        <w:rPr>
          <w:lang w:val="tr-TR"/>
        </w:rPr>
        <w:t xml:space="preserve"> </w:t>
      </w:r>
      <w:r w:rsidR="00024346">
        <w:rPr>
          <w:lang w:val="tr-TR"/>
        </w:rPr>
        <w:t xml:space="preserve">Mercedes-Benz’in </w:t>
      </w:r>
      <w:r w:rsidR="00024346" w:rsidRPr="00024346">
        <w:rPr>
          <w:lang w:val="tr-TR"/>
        </w:rPr>
        <w:t>onaylı üstyapı</w:t>
      </w:r>
      <w:r w:rsidR="003A3AFC">
        <w:rPr>
          <w:lang w:val="tr-TR"/>
        </w:rPr>
        <w:t xml:space="preserve"> ve</w:t>
      </w:r>
      <w:r w:rsidR="00AD29BD">
        <w:rPr>
          <w:lang w:val="tr-TR"/>
        </w:rPr>
        <w:t xml:space="preserve"> </w:t>
      </w:r>
      <w:r w:rsidR="00024346" w:rsidRPr="00024346">
        <w:rPr>
          <w:lang w:val="tr-TR"/>
        </w:rPr>
        <w:t>dönüşüm imalatçısı</w:t>
      </w:r>
      <w:r w:rsidR="00024346">
        <w:rPr>
          <w:lang w:val="tr-TR"/>
        </w:rPr>
        <w:t xml:space="preserve"> olan Arobus</w:t>
      </w:r>
      <w:r w:rsidR="00A21169">
        <w:rPr>
          <w:lang w:val="tr-TR"/>
        </w:rPr>
        <w:t xml:space="preserve"> fabrikasında</w:t>
      </w:r>
      <w:r w:rsidR="00024346">
        <w:rPr>
          <w:lang w:val="tr-TR"/>
        </w:rPr>
        <w:t xml:space="preserve"> bu yıl </w:t>
      </w:r>
      <w:r w:rsidR="00C825AE" w:rsidRPr="00C825AE">
        <w:rPr>
          <w:lang w:val="tr-TR"/>
        </w:rPr>
        <w:t>Mercedes-Benz Hafif Ticari Araçlar’ın 2025’teki satışlarının yüzde 63’ünü oluşturan Sprinter</w:t>
      </w:r>
      <w:r w:rsidR="00C825AE">
        <w:rPr>
          <w:lang w:val="tr-TR"/>
        </w:rPr>
        <w:t xml:space="preserve">’in </w:t>
      </w:r>
      <w:r w:rsidR="00534576">
        <w:rPr>
          <w:lang w:val="tr-TR"/>
        </w:rPr>
        <w:t xml:space="preserve">50 bininci </w:t>
      </w:r>
      <w:r w:rsidR="00424AAA">
        <w:rPr>
          <w:lang w:val="tr-TR"/>
        </w:rPr>
        <w:t xml:space="preserve">minibüs </w:t>
      </w:r>
      <w:r w:rsidR="00534576">
        <w:rPr>
          <w:lang w:val="tr-TR"/>
        </w:rPr>
        <w:t>dönüşümü</w:t>
      </w:r>
      <w:r w:rsidR="00424AAA">
        <w:rPr>
          <w:lang w:val="tr-TR"/>
        </w:rPr>
        <w:t xml:space="preserve"> </w:t>
      </w:r>
      <w:r w:rsidR="006A7BEF">
        <w:rPr>
          <w:lang w:val="tr-TR"/>
        </w:rPr>
        <w:t>gerçekleştirildi</w:t>
      </w:r>
      <w:r w:rsidR="00A21169">
        <w:rPr>
          <w:lang w:val="tr-TR"/>
        </w:rPr>
        <w:t>.</w:t>
      </w:r>
    </w:p>
    <w:p w14:paraId="082EFE40" w14:textId="77777777" w:rsidR="006531D8" w:rsidRDefault="006531D8" w:rsidP="001B656D">
      <w:pPr>
        <w:pStyle w:val="A03Flietext"/>
        <w:jc w:val="both"/>
        <w:rPr>
          <w:lang w:val="tr-TR"/>
        </w:rPr>
      </w:pPr>
    </w:p>
    <w:p w14:paraId="010E106B" w14:textId="1A10FDD7" w:rsidR="00424AAA" w:rsidRPr="00A22711" w:rsidRDefault="00424AAA" w:rsidP="001B656D">
      <w:pPr>
        <w:pStyle w:val="A03Flietext"/>
        <w:jc w:val="both"/>
        <w:rPr>
          <w:lang w:val="tr-TR"/>
        </w:rPr>
      </w:pPr>
      <w:r>
        <w:rPr>
          <w:lang w:val="tr-TR"/>
        </w:rPr>
        <w:t xml:space="preserve">Tüm minibüs dönüşüm süreçlerinin Almanya’nın koyduğu standartlar çerçevesinde gerçekleştiğini </w:t>
      </w:r>
      <w:r w:rsidR="00A22711">
        <w:rPr>
          <w:lang w:val="tr-TR"/>
        </w:rPr>
        <w:t xml:space="preserve">ve </w:t>
      </w:r>
      <w:r>
        <w:rPr>
          <w:lang w:val="tr-TR"/>
        </w:rPr>
        <w:t xml:space="preserve">bu şekilde Mercedes kalitesinin üstyapı dönüşümünde de sağlandığını </w:t>
      </w:r>
      <w:r w:rsidR="00A22711">
        <w:rPr>
          <w:lang w:val="tr-TR"/>
        </w:rPr>
        <w:t xml:space="preserve">belirten </w:t>
      </w:r>
      <w:r w:rsidR="00A22711" w:rsidRPr="00615D46">
        <w:rPr>
          <w:b/>
          <w:bCs/>
          <w:lang w:val="tr-TR"/>
        </w:rPr>
        <w:t xml:space="preserve">Mercedes-Benz Hafif Ticari Araçlar </w:t>
      </w:r>
      <w:r w:rsidR="00A22711">
        <w:rPr>
          <w:b/>
          <w:bCs/>
          <w:lang w:val="tr-TR"/>
        </w:rPr>
        <w:t>Pazarlama</w:t>
      </w:r>
      <w:r w:rsidR="00A22711" w:rsidRPr="00615D46">
        <w:rPr>
          <w:b/>
          <w:bCs/>
          <w:lang w:val="tr-TR"/>
        </w:rPr>
        <w:t xml:space="preserve"> Müdürü </w:t>
      </w:r>
      <w:r w:rsidR="00A22711">
        <w:rPr>
          <w:b/>
          <w:bCs/>
          <w:lang w:val="tr-TR"/>
        </w:rPr>
        <w:t xml:space="preserve">Gökhan Yegin, </w:t>
      </w:r>
      <w:r w:rsidR="00A22711">
        <w:rPr>
          <w:lang w:val="tr-TR"/>
        </w:rPr>
        <w:t>Türk mühendislerinin çalışmaları ile eSprinter Minibüs dönüşümünün de Mercedes dünyasında ilk defa Türkiye’de gerçekleştiğini ifade etti.</w:t>
      </w:r>
    </w:p>
    <w:p w14:paraId="5ED13E0E" w14:textId="77777777" w:rsidR="00424AAA" w:rsidRDefault="00424AAA" w:rsidP="001B656D">
      <w:pPr>
        <w:pStyle w:val="A03Flietext"/>
        <w:jc w:val="both"/>
        <w:rPr>
          <w:lang w:val="tr-TR"/>
        </w:rPr>
      </w:pPr>
    </w:p>
    <w:p w14:paraId="6027D292" w14:textId="40011EA4" w:rsidR="006531D8" w:rsidRDefault="00571BA5" w:rsidP="001B656D">
      <w:pPr>
        <w:pStyle w:val="A03Flietext"/>
        <w:jc w:val="both"/>
        <w:rPr>
          <w:lang w:val="tr-TR"/>
        </w:rPr>
      </w:pPr>
      <w:r w:rsidRPr="00615D46">
        <w:rPr>
          <w:b/>
          <w:bCs/>
          <w:lang w:val="tr-TR"/>
        </w:rPr>
        <w:t xml:space="preserve">Mercedes-Benz Hafif Ticari Araçlar </w:t>
      </w:r>
      <w:r w:rsidR="00C57A02" w:rsidRPr="00615D46">
        <w:rPr>
          <w:b/>
          <w:bCs/>
          <w:lang w:val="tr-TR"/>
        </w:rPr>
        <w:t>Satış Müdürü Serdar Yaprak</w:t>
      </w:r>
      <w:r w:rsidR="00A22711">
        <w:rPr>
          <w:lang w:val="tr-TR"/>
        </w:rPr>
        <w:t xml:space="preserve"> ise</w:t>
      </w:r>
      <w:r w:rsidR="00C57A02">
        <w:rPr>
          <w:lang w:val="tr-TR"/>
        </w:rPr>
        <w:t xml:space="preserve"> </w:t>
      </w:r>
      <w:r w:rsidR="00452512" w:rsidRPr="00452512">
        <w:rPr>
          <w:lang w:val="tr-TR"/>
        </w:rPr>
        <w:t>“</w:t>
      </w:r>
      <w:r w:rsidR="00A22711" w:rsidRPr="006531D8">
        <w:rPr>
          <w:lang w:val="tr-TR"/>
        </w:rPr>
        <w:t>2025’te 100 bininci satışını gerçekleştiren Sprinter</w:t>
      </w:r>
      <w:r w:rsidR="00A22711">
        <w:rPr>
          <w:lang w:val="tr-TR"/>
        </w:rPr>
        <w:t xml:space="preserve">, </w:t>
      </w:r>
      <w:r w:rsidR="00A22711" w:rsidRPr="006531D8">
        <w:rPr>
          <w:lang w:val="tr-TR"/>
        </w:rPr>
        <w:t xml:space="preserve">Türkiye’de 30 yıldır modern hafif ticari araç segmentine ismini </w:t>
      </w:r>
      <w:r w:rsidR="00A22711">
        <w:rPr>
          <w:lang w:val="tr-TR"/>
        </w:rPr>
        <w:t>verdi</w:t>
      </w:r>
      <w:r w:rsidR="00A22711" w:rsidRPr="006531D8">
        <w:rPr>
          <w:lang w:val="tr-TR"/>
        </w:rPr>
        <w:t xml:space="preserve"> ve </w:t>
      </w:r>
      <w:r w:rsidR="00A22711">
        <w:rPr>
          <w:lang w:val="tr-TR"/>
        </w:rPr>
        <w:t>b</w:t>
      </w:r>
      <w:r w:rsidR="00452512" w:rsidRPr="00452512">
        <w:rPr>
          <w:lang w:val="tr-TR"/>
        </w:rPr>
        <w:t xml:space="preserve">irçok üstyapı çözümü sayesinde </w:t>
      </w:r>
      <w:r w:rsidR="00A22711">
        <w:rPr>
          <w:lang w:val="tr-TR"/>
        </w:rPr>
        <w:t>en</w:t>
      </w:r>
      <w:r w:rsidR="00452512" w:rsidRPr="00452512">
        <w:rPr>
          <w:lang w:val="tr-TR"/>
        </w:rPr>
        <w:t xml:space="preserve"> fazla minibüs koltuk varyantlı ürün gamına sahip marka</w:t>
      </w:r>
      <w:r w:rsidR="00A22711">
        <w:rPr>
          <w:lang w:val="tr-TR"/>
        </w:rPr>
        <w:t xml:space="preserve"> olduk” </w:t>
      </w:r>
      <w:r w:rsidR="002242CD">
        <w:rPr>
          <w:lang w:val="tr-TR"/>
        </w:rPr>
        <w:t>dedi.</w:t>
      </w:r>
    </w:p>
    <w:p w14:paraId="5C2421D4" w14:textId="77777777" w:rsidR="002242CD" w:rsidRDefault="002242CD" w:rsidP="001B656D">
      <w:pPr>
        <w:pStyle w:val="A03Flietext"/>
        <w:jc w:val="both"/>
        <w:rPr>
          <w:lang w:val="tr-TR"/>
        </w:rPr>
      </w:pPr>
    </w:p>
    <w:p w14:paraId="602F2B48" w14:textId="6E3F5ACC" w:rsidR="00AB4CF3" w:rsidRPr="00AB4CF3" w:rsidRDefault="005E415E" w:rsidP="001B656D">
      <w:pPr>
        <w:pStyle w:val="A03Flietext"/>
        <w:jc w:val="both"/>
        <w:rPr>
          <w:b/>
          <w:bCs/>
          <w:lang w:val="tr-TR"/>
        </w:rPr>
      </w:pPr>
      <w:r w:rsidRPr="00AB4CF3">
        <w:rPr>
          <w:b/>
          <w:bCs/>
          <w:lang w:val="tr-TR"/>
        </w:rPr>
        <w:t>Arobus’ta</w:t>
      </w:r>
      <w:r w:rsidR="00AB4CF3" w:rsidRPr="00AB4CF3">
        <w:rPr>
          <w:b/>
          <w:bCs/>
          <w:lang w:val="tr-TR"/>
        </w:rPr>
        <w:t xml:space="preserve"> 50 bin</w:t>
      </w:r>
      <w:r w:rsidR="0061613D">
        <w:rPr>
          <w:b/>
          <w:bCs/>
          <w:lang w:val="tr-TR"/>
        </w:rPr>
        <w:t>inci</w:t>
      </w:r>
      <w:r w:rsidR="00AB4CF3" w:rsidRPr="00AB4CF3">
        <w:rPr>
          <w:b/>
          <w:bCs/>
          <w:lang w:val="tr-TR"/>
        </w:rPr>
        <w:t xml:space="preserve"> Sprinter dönüşümü gerçekleştirildi </w:t>
      </w:r>
    </w:p>
    <w:p w14:paraId="1B30697D" w14:textId="29A181DA" w:rsidR="00A95589" w:rsidRDefault="002242CD" w:rsidP="001B656D">
      <w:pPr>
        <w:pStyle w:val="A03Flietext"/>
        <w:jc w:val="both"/>
        <w:rPr>
          <w:lang w:val="tr-TR"/>
        </w:rPr>
      </w:pPr>
      <w:r>
        <w:rPr>
          <w:lang w:val="tr-TR"/>
        </w:rPr>
        <w:t xml:space="preserve">Arobus’un eSprinter ve Sprinter dönüşümünde en önemli iş ortaklarından biri olduğunu da vurgulayan </w:t>
      </w:r>
      <w:r w:rsidRPr="00615D46">
        <w:rPr>
          <w:b/>
          <w:bCs/>
          <w:lang w:val="tr-TR"/>
        </w:rPr>
        <w:t>Yaprak</w:t>
      </w:r>
      <w:r>
        <w:rPr>
          <w:lang w:val="tr-TR"/>
        </w:rPr>
        <w:t xml:space="preserve">, </w:t>
      </w:r>
      <w:r w:rsidR="003C6C66">
        <w:rPr>
          <w:lang w:val="tr-TR"/>
        </w:rPr>
        <w:t>“T</w:t>
      </w:r>
      <w:r w:rsidR="003C6C66" w:rsidRPr="003C6C66">
        <w:rPr>
          <w:lang w:val="tr-TR"/>
        </w:rPr>
        <w:t>icari araçların üstyapı çözümleri konusunda Türkiye’nin lider</w:t>
      </w:r>
      <w:r w:rsidR="003C6C66">
        <w:rPr>
          <w:lang w:val="tr-TR"/>
        </w:rPr>
        <w:t xml:space="preserve">lerinden biri olan Arobus ile </w:t>
      </w:r>
      <w:r w:rsidR="003975AA">
        <w:rPr>
          <w:lang w:val="tr-TR"/>
        </w:rPr>
        <w:t>2007</w:t>
      </w:r>
      <w:r w:rsidR="003C6C66">
        <w:rPr>
          <w:lang w:val="tr-TR"/>
        </w:rPr>
        <w:t xml:space="preserve"> yılında</w:t>
      </w:r>
      <w:r w:rsidR="003975AA">
        <w:rPr>
          <w:lang w:val="tr-TR"/>
        </w:rPr>
        <w:t>n</w:t>
      </w:r>
      <w:r w:rsidR="003C6C66">
        <w:rPr>
          <w:lang w:val="tr-TR"/>
        </w:rPr>
        <w:t xml:space="preserve"> bu yana </w:t>
      </w:r>
      <w:r w:rsidR="00A76529">
        <w:rPr>
          <w:lang w:val="tr-TR"/>
        </w:rPr>
        <w:t xml:space="preserve">iş birliği yapıyoruz. Geçtiğimiz günlerde </w:t>
      </w:r>
      <w:r w:rsidR="005F13AB">
        <w:rPr>
          <w:lang w:val="tr-TR"/>
        </w:rPr>
        <w:t xml:space="preserve">bu tesisteki </w:t>
      </w:r>
      <w:r w:rsidR="00A76529">
        <w:rPr>
          <w:lang w:val="tr-TR"/>
        </w:rPr>
        <w:t>50 bininci Sprinter dönüşümünü gerçekleştirdik.</w:t>
      </w:r>
      <w:r w:rsidR="00A95589">
        <w:rPr>
          <w:lang w:val="tr-TR"/>
        </w:rPr>
        <w:t xml:space="preserve">” </w:t>
      </w:r>
      <w:r w:rsidR="0016589F">
        <w:rPr>
          <w:lang w:val="tr-TR"/>
        </w:rPr>
        <w:t>dedi.</w:t>
      </w:r>
    </w:p>
    <w:p w14:paraId="0D754CB8" w14:textId="77777777" w:rsidR="002877A8" w:rsidRDefault="002877A8" w:rsidP="001B656D">
      <w:pPr>
        <w:pStyle w:val="A03Flietext"/>
        <w:jc w:val="both"/>
        <w:rPr>
          <w:lang w:val="tr-TR"/>
        </w:rPr>
      </w:pPr>
    </w:p>
    <w:p w14:paraId="54A32F4F" w14:textId="4F41F8FA" w:rsidR="002877A8" w:rsidRPr="002877A8" w:rsidRDefault="002877A8" w:rsidP="001B656D">
      <w:pPr>
        <w:pStyle w:val="A03Flietext"/>
        <w:jc w:val="both"/>
        <w:rPr>
          <w:b/>
          <w:bCs/>
          <w:lang w:val="tr-TR"/>
        </w:rPr>
      </w:pPr>
      <w:r w:rsidRPr="002877A8">
        <w:rPr>
          <w:b/>
          <w:bCs/>
          <w:lang w:val="tr-TR"/>
        </w:rPr>
        <w:t>Koçak: “Sektör, iş birlikleriyle güçleniyor”</w:t>
      </w:r>
      <w:r>
        <w:rPr>
          <w:b/>
          <w:bCs/>
          <w:lang w:val="tr-TR"/>
        </w:rPr>
        <w:t xml:space="preserve"> </w:t>
      </w:r>
      <w:r w:rsidRPr="002877A8">
        <w:rPr>
          <w:b/>
          <w:bCs/>
          <w:lang w:val="tr-TR"/>
        </w:rPr>
        <w:t xml:space="preserve"> </w:t>
      </w:r>
    </w:p>
    <w:p w14:paraId="6F90E7D8" w14:textId="117B6E5B" w:rsidR="0016589F" w:rsidRDefault="004103B0" w:rsidP="001B656D">
      <w:pPr>
        <w:pStyle w:val="A03Flietext"/>
        <w:jc w:val="both"/>
        <w:rPr>
          <w:lang w:val="tr-TR"/>
        </w:rPr>
      </w:pPr>
      <w:r>
        <w:rPr>
          <w:lang w:val="tr-TR"/>
        </w:rPr>
        <w:t xml:space="preserve">İSTAB üyelerinin bu marka iş birlikleriyle sektörlerinde güçlenerek rekabette öne çıktığını söyleyen </w:t>
      </w:r>
      <w:r w:rsidRPr="004103B0">
        <w:rPr>
          <w:b/>
          <w:bCs/>
          <w:lang w:val="tr-TR"/>
        </w:rPr>
        <w:t>İSTAB Koordinatörü Derya Koçak</w:t>
      </w:r>
      <w:r>
        <w:rPr>
          <w:lang w:val="tr-TR"/>
        </w:rPr>
        <w:t xml:space="preserve">, “Mercedes-Benz araçların Arobus tarafından sektöre uygun bir şekilde dönüştürülmesi sektörümüzün </w:t>
      </w:r>
      <w:r w:rsidRPr="004103B0">
        <w:rPr>
          <w:lang w:val="tr-TR"/>
        </w:rPr>
        <w:t>soru</w:t>
      </w:r>
      <w:r>
        <w:rPr>
          <w:lang w:val="tr-TR"/>
        </w:rPr>
        <w:t>n</w:t>
      </w:r>
      <w:r w:rsidRPr="004103B0">
        <w:rPr>
          <w:lang w:val="tr-TR"/>
        </w:rPr>
        <w:t>lar</w:t>
      </w:r>
      <w:r>
        <w:rPr>
          <w:lang w:val="tr-TR"/>
        </w:rPr>
        <w:t>ın</w:t>
      </w:r>
      <w:r w:rsidRPr="004103B0">
        <w:rPr>
          <w:lang w:val="tr-TR"/>
        </w:rPr>
        <w:t xml:space="preserve">a </w:t>
      </w:r>
      <w:r>
        <w:rPr>
          <w:lang w:val="tr-TR"/>
        </w:rPr>
        <w:t xml:space="preserve">farklı </w:t>
      </w:r>
      <w:r w:rsidRPr="004103B0">
        <w:rPr>
          <w:lang w:val="tr-TR"/>
        </w:rPr>
        <w:t>çözüm</w:t>
      </w:r>
      <w:r>
        <w:rPr>
          <w:lang w:val="tr-TR"/>
        </w:rPr>
        <w:t>ler</w:t>
      </w:r>
      <w:r w:rsidRPr="004103B0">
        <w:rPr>
          <w:lang w:val="tr-TR"/>
        </w:rPr>
        <w:t xml:space="preserve"> üret</w:t>
      </w:r>
      <w:r>
        <w:rPr>
          <w:lang w:val="tr-TR"/>
        </w:rPr>
        <w:t xml:space="preserve">irken üyelerimizin de </w:t>
      </w:r>
      <w:r w:rsidRPr="004103B0">
        <w:rPr>
          <w:lang w:val="tr-TR"/>
        </w:rPr>
        <w:t>yeni fırsatlar yaratma</w:t>
      </w:r>
      <w:r>
        <w:rPr>
          <w:lang w:val="tr-TR"/>
        </w:rPr>
        <w:t xml:space="preserve">larına yardımcı oluyor. Ayrıca </w:t>
      </w:r>
      <w:r w:rsidRPr="004103B0">
        <w:rPr>
          <w:lang w:val="tr-TR"/>
        </w:rPr>
        <w:t>bu tür ziyaretler üyeleri</w:t>
      </w:r>
      <w:r>
        <w:rPr>
          <w:lang w:val="tr-TR"/>
        </w:rPr>
        <w:t>mizin</w:t>
      </w:r>
      <w:r w:rsidRPr="004103B0">
        <w:rPr>
          <w:lang w:val="tr-TR"/>
        </w:rPr>
        <w:t xml:space="preserve"> sektördeki yenilikleri ve üretim süreçlerini daha iyi anlayabilmelerine </w:t>
      </w:r>
      <w:r>
        <w:rPr>
          <w:lang w:val="tr-TR"/>
        </w:rPr>
        <w:t>de imkân veriyor.” diyerek üyelerinin araçlarından en iyi şekilde faydalanmalarının da yolunu açtığını söyledi.</w:t>
      </w:r>
    </w:p>
    <w:bookmarkEnd w:id="0"/>
    <w:bookmarkEnd w:id="1"/>
    <w:bookmarkEnd w:id="2"/>
    <w:p w14:paraId="647AEF65" w14:textId="4882893F" w:rsidR="00994C72" w:rsidRPr="005419F4" w:rsidRDefault="00994C72" w:rsidP="001B656D">
      <w:pPr>
        <w:pStyle w:val="A03Flietext"/>
        <w:jc w:val="both"/>
        <w:rPr>
          <w:b/>
          <w:bCs/>
          <w:u w:val="single"/>
          <w:lang w:val="tr-TR"/>
        </w:rPr>
      </w:pPr>
    </w:p>
    <w:sectPr w:rsidR="00994C72" w:rsidRPr="005419F4" w:rsidSect="009229AB">
      <w:footerReference w:type="default" r:id="rId14"/>
      <w:headerReference w:type="first" r:id="rId15"/>
      <w:footerReference w:type="first" r:id="rId16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F86B" w14:textId="77777777" w:rsidR="00FD1477" w:rsidRDefault="00FD1477" w:rsidP="00764B8C">
      <w:pPr>
        <w:spacing w:after="0" w:line="240" w:lineRule="auto"/>
      </w:pPr>
      <w:r>
        <w:separator/>
      </w:r>
    </w:p>
  </w:endnote>
  <w:endnote w:type="continuationSeparator" w:id="0">
    <w:p w14:paraId="2BD876AB" w14:textId="77777777" w:rsidR="00FD1477" w:rsidRDefault="00FD1477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charset w:val="00"/>
    <w:family w:val="roman"/>
    <w:pitch w:val="variable"/>
    <w:sig w:usb0="A00002AF" w:usb1="5000205B" w:usb2="00000000" w:usb3="00000000" w:csb0="0000009F" w:csb1="00000000"/>
  </w:font>
  <w:font w:name="DaimlerCS-Light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altName w:val="Cambria"/>
    <w:charset w:val="00"/>
    <w:family w:val="roman"/>
    <w:pitch w:val="variable"/>
    <w:sig w:usb0="20000007" w:usb1="00000003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5D3B" w14:textId="77777777" w:rsidR="003C2AE4" w:rsidRPr="0033780C" w:rsidRDefault="003C2AE4" w:rsidP="00B00F20">
    <w:pPr>
      <w:pStyle w:val="D07Pagenumber"/>
      <w:framePr w:wrap="around"/>
    </w:pPr>
    <w:r>
      <w:t>Page</w:t>
    </w:r>
    <w:r w:rsidRPr="0033780C">
      <w:t xml:space="preserve">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3A9F8297" w14:textId="77777777" w:rsidR="003C2AE4" w:rsidRDefault="003C2AE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E4AF" w14:textId="77777777" w:rsidR="00B655EB" w:rsidRPr="00B655EB" w:rsidRDefault="00B655EB" w:rsidP="00B655EB">
    <w:pPr>
      <w:pStyle w:val="AltBilgi"/>
      <w:jc w:val="center"/>
      <w:rPr>
        <w:color w:val="808080" w:themeColor="background1" w:themeShade="80"/>
        <w:lang w:val="en-US"/>
      </w:rPr>
    </w:pPr>
    <w:r w:rsidRPr="00B655EB">
      <w:rPr>
        <w:color w:val="808080" w:themeColor="background1" w:themeShade="80"/>
        <w:lang w:val="en-US"/>
      </w:rPr>
      <w:t>Kurumsal İletişim Bölümü</w:t>
    </w:r>
  </w:p>
  <w:p w14:paraId="157C3D40" w14:textId="0165FD26" w:rsidR="003C2AE4" w:rsidRPr="00B655EB" w:rsidRDefault="00B655EB" w:rsidP="00B655EB">
    <w:pPr>
      <w:pStyle w:val="AltBilgi"/>
      <w:jc w:val="center"/>
      <w:rPr>
        <w:color w:val="808080" w:themeColor="background1" w:themeShade="80"/>
        <w:lang w:val="en-US"/>
      </w:rPr>
    </w:pPr>
    <w:r w:rsidRPr="00B655EB">
      <w:rPr>
        <w:color w:val="808080" w:themeColor="background1" w:themeShade="80"/>
        <w:lang w:val="en-US"/>
      </w:rPr>
      <w:t>Mercedes-Benz Otomotiv Ticaret ve Hizmetler A.Ş.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4463F73C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3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bookmarkEnd w:id="3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B8C0E78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718E332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086A5" w14:textId="77777777" w:rsidR="00FD1477" w:rsidRDefault="00FD1477" w:rsidP="00764B8C">
      <w:pPr>
        <w:spacing w:after="0" w:line="240" w:lineRule="auto"/>
      </w:pPr>
      <w:r>
        <w:separator/>
      </w:r>
    </w:p>
  </w:footnote>
  <w:footnote w:type="continuationSeparator" w:id="0">
    <w:p w14:paraId="714DEF16" w14:textId="77777777" w:rsidR="00FD1477" w:rsidRDefault="00FD1477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25B4" w14:textId="77777777" w:rsidR="003C2AE4" w:rsidRDefault="003C2AE4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842560" behindDoc="0" locked="0" layoutInCell="1" allowOverlap="1" wp14:anchorId="0236ADD0" wp14:editId="06B6A96E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338343298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none"/>
      </w:rPr>
      <w:drawing>
        <wp:anchor distT="0" distB="0" distL="114300" distR="114300" simplePos="0" relativeHeight="251843584" behindDoc="0" locked="0" layoutInCell="1" allowOverlap="1" wp14:anchorId="288EA287" wp14:editId="02FDDD0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442336215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C25889E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379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02FB8"/>
    <w:multiLevelType w:val="hybridMultilevel"/>
    <w:tmpl w:val="DD84A8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468C2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93EF3"/>
    <w:multiLevelType w:val="hybridMultilevel"/>
    <w:tmpl w:val="73FE67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6D76D6"/>
    <w:multiLevelType w:val="hybridMultilevel"/>
    <w:tmpl w:val="89A041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C027D"/>
    <w:multiLevelType w:val="hybridMultilevel"/>
    <w:tmpl w:val="0E80ADC8"/>
    <w:lvl w:ilvl="0" w:tplc="75B87B56">
      <w:start w:val="3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D4AF4"/>
    <w:multiLevelType w:val="hybridMultilevel"/>
    <w:tmpl w:val="5B2C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12"/>
  </w:num>
  <w:num w:numId="2" w16cid:durableId="1225332590">
    <w:abstractNumId w:val="8"/>
  </w:num>
  <w:num w:numId="3" w16cid:durableId="1060589554">
    <w:abstractNumId w:val="21"/>
  </w:num>
  <w:num w:numId="4" w16cid:durableId="107050651">
    <w:abstractNumId w:val="1"/>
  </w:num>
  <w:num w:numId="5" w16cid:durableId="620308451">
    <w:abstractNumId w:val="4"/>
  </w:num>
  <w:num w:numId="6" w16cid:durableId="1256015805">
    <w:abstractNumId w:val="5"/>
  </w:num>
  <w:num w:numId="7" w16cid:durableId="81420397">
    <w:abstractNumId w:val="11"/>
  </w:num>
  <w:num w:numId="8" w16cid:durableId="897666457">
    <w:abstractNumId w:val="10"/>
  </w:num>
  <w:num w:numId="9" w16cid:durableId="1894465082">
    <w:abstractNumId w:val="6"/>
  </w:num>
  <w:num w:numId="10" w16cid:durableId="1500928882">
    <w:abstractNumId w:val="19"/>
  </w:num>
  <w:num w:numId="11" w16cid:durableId="314843845">
    <w:abstractNumId w:val="15"/>
  </w:num>
  <w:num w:numId="12" w16cid:durableId="1674799497">
    <w:abstractNumId w:val="2"/>
  </w:num>
  <w:num w:numId="13" w16cid:durableId="774399931">
    <w:abstractNumId w:val="13"/>
  </w:num>
  <w:num w:numId="14" w16cid:durableId="233273124">
    <w:abstractNumId w:val="20"/>
  </w:num>
  <w:num w:numId="15" w16cid:durableId="1350838530">
    <w:abstractNumId w:val="9"/>
  </w:num>
  <w:num w:numId="16" w16cid:durableId="785344695">
    <w:abstractNumId w:val="7"/>
  </w:num>
  <w:num w:numId="17" w16cid:durableId="1996453382">
    <w:abstractNumId w:val="3"/>
  </w:num>
  <w:num w:numId="18" w16cid:durableId="587620059">
    <w:abstractNumId w:val="14"/>
  </w:num>
  <w:num w:numId="19" w16cid:durableId="1843398662">
    <w:abstractNumId w:val="0"/>
  </w:num>
  <w:num w:numId="20" w16cid:durableId="355543148">
    <w:abstractNumId w:val="18"/>
  </w:num>
  <w:num w:numId="21" w16cid:durableId="417143070">
    <w:abstractNumId w:val="17"/>
  </w:num>
  <w:num w:numId="22" w16cid:durableId="1237932400">
    <w:abstractNumId w:val="22"/>
  </w:num>
  <w:num w:numId="23" w16cid:durableId="902838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105"/>
    <w:rsid w:val="00000C4C"/>
    <w:rsid w:val="000013C4"/>
    <w:rsid w:val="00002924"/>
    <w:rsid w:val="00006315"/>
    <w:rsid w:val="00006498"/>
    <w:rsid w:val="000069DC"/>
    <w:rsid w:val="00007A45"/>
    <w:rsid w:val="00011F4F"/>
    <w:rsid w:val="00014BDF"/>
    <w:rsid w:val="0001654A"/>
    <w:rsid w:val="0002016F"/>
    <w:rsid w:val="0002300B"/>
    <w:rsid w:val="00024346"/>
    <w:rsid w:val="00024869"/>
    <w:rsid w:val="0002559E"/>
    <w:rsid w:val="00026384"/>
    <w:rsid w:val="0003022E"/>
    <w:rsid w:val="00030AD8"/>
    <w:rsid w:val="00031FDD"/>
    <w:rsid w:val="000329A7"/>
    <w:rsid w:val="000339E4"/>
    <w:rsid w:val="00033CCA"/>
    <w:rsid w:val="00036E5F"/>
    <w:rsid w:val="00037543"/>
    <w:rsid w:val="00037EF8"/>
    <w:rsid w:val="00041B92"/>
    <w:rsid w:val="000423C2"/>
    <w:rsid w:val="00043DB0"/>
    <w:rsid w:val="0004515D"/>
    <w:rsid w:val="00045A88"/>
    <w:rsid w:val="0005208C"/>
    <w:rsid w:val="00053CB6"/>
    <w:rsid w:val="000541EE"/>
    <w:rsid w:val="00054C50"/>
    <w:rsid w:val="00061649"/>
    <w:rsid w:val="0006172B"/>
    <w:rsid w:val="00061EFC"/>
    <w:rsid w:val="00065C50"/>
    <w:rsid w:val="00065E9F"/>
    <w:rsid w:val="00066F6B"/>
    <w:rsid w:val="000711D7"/>
    <w:rsid w:val="000740D5"/>
    <w:rsid w:val="00074CD2"/>
    <w:rsid w:val="000751AE"/>
    <w:rsid w:val="00077E47"/>
    <w:rsid w:val="00084F84"/>
    <w:rsid w:val="0008532E"/>
    <w:rsid w:val="00086DD0"/>
    <w:rsid w:val="000875EF"/>
    <w:rsid w:val="00087650"/>
    <w:rsid w:val="00087EDA"/>
    <w:rsid w:val="0009169A"/>
    <w:rsid w:val="000937DD"/>
    <w:rsid w:val="0009458E"/>
    <w:rsid w:val="000A1322"/>
    <w:rsid w:val="000A1BA4"/>
    <w:rsid w:val="000A4DA7"/>
    <w:rsid w:val="000A5071"/>
    <w:rsid w:val="000A5CF3"/>
    <w:rsid w:val="000A6E2E"/>
    <w:rsid w:val="000A786A"/>
    <w:rsid w:val="000B101B"/>
    <w:rsid w:val="000B321A"/>
    <w:rsid w:val="000B36B0"/>
    <w:rsid w:val="000B3942"/>
    <w:rsid w:val="000C24A7"/>
    <w:rsid w:val="000C4D4B"/>
    <w:rsid w:val="000C5689"/>
    <w:rsid w:val="000C61CD"/>
    <w:rsid w:val="000C6A17"/>
    <w:rsid w:val="000C6D81"/>
    <w:rsid w:val="000C7D15"/>
    <w:rsid w:val="000D0ED4"/>
    <w:rsid w:val="000D1317"/>
    <w:rsid w:val="000D131D"/>
    <w:rsid w:val="000D1E48"/>
    <w:rsid w:val="000D7C37"/>
    <w:rsid w:val="000E2725"/>
    <w:rsid w:val="000E32D3"/>
    <w:rsid w:val="000E79F2"/>
    <w:rsid w:val="000F246D"/>
    <w:rsid w:val="000F43F6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1F52"/>
    <w:rsid w:val="001228CA"/>
    <w:rsid w:val="001245A0"/>
    <w:rsid w:val="001247DC"/>
    <w:rsid w:val="001248AC"/>
    <w:rsid w:val="0012663F"/>
    <w:rsid w:val="00126894"/>
    <w:rsid w:val="00130332"/>
    <w:rsid w:val="00130D92"/>
    <w:rsid w:val="00133246"/>
    <w:rsid w:val="00134CCF"/>
    <w:rsid w:val="00137284"/>
    <w:rsid w:val="001374E3"/>
    <w:rsid w:val="00141C0F"/>
    <w:rsid w:val="00141DFB"/>
    <w:rsid w:val="0014338F"/>
    <w:rsid w:val="0014761D"/>
    <w:rsid w:val="00150C96"/>
    <w:rsid w:val="00150F7D"/>
    <w:rsid w:val="0015231A"/>
    <w:rsid w:val="00152610"/>
    <w:rsid w:val="00153058"/>
    <w:rsid w:val="00153164"/>
    <w:rsid w:val="00153B50"/>
    <w:rsid w:val="001549A1"/>
    <w:rsid w:val="001573B2"/>
    <w:rsid w:val="00157BCE"/>
    <w:rsid w:val="00163C65"/>
    <w:rsid w:val="00163ECA"/>
    <w:rsid w:val="0016546F"/>
    <w:rsid w:val="0016589F"/>
    <w:rsid w:val="0016657D"/>
    <w:rsid w:val="001673FE"/>
    <w:rsid w:val="0017080C"/>
    <w:rsid w:val="0017699C"/>
    <w:rsid w:val="00176FF1"/>
    <w:rsid w:val="0017763F"/>
    <w:rsid w:val="00182ADC"/>
    <w:rsid w:val="00182CF8"/>
    <w:rsid w:val="00183703"/>
    <w:rsid w:val="001850C2"/>
    <w:rsid w:val="00185B2E"/>
    <w:rsid w:val="00186034"/>
    <w:rsid w:val="00191B43"/>
    <w:rsid w:val="00193279"/>
    <w:rsid w:val="00193C40"/>
    <w:rsid w:val="00193DC4"/>
    <w:rsid w:val="00194017"/>
    <w:rsid w:val="0019518B"/>
    <w:rsid w:val="001A1EE5"/>
    <w:rsid w:val="001A200A"/>
    <w:rsid w:val="001A3F87"/>
    <w:rsid w:val="001A47D4"/>
    <w:rsid w:val="001A4B1E"/>
    <w:rsid w:val="001A59E4"/>
    <w:rsid w:val="001A5AB2"/>
    <w:rsid w:val="001B0BE5"/>
    <w:rsid w:val="001B2238"/>
    <w:rsid w:val="001B656D"/>
    <w:rsid w:val="001B6DEC"/>
    <w:rsid w:val="001C0F72"/>
    <w:rsid w:val="001C2E6F"/>
    <w:rsid w:val="001C2F59"/>
    <w:rsid w:val="001C38B2"/>
    <w:rsid w:val="001C39E9"/>
    <w:rsid w:val="001C3C95"/>
    <w:rsid w:val="001C69D1"/>
    <w:rsid w:val="001C791C"/>
    <w:rsid w:val="001D0858"/>
    <w:rsid w:val="001D1031"/>
    <w:rsid w:val="001D1341"/>
    <w:rsid w:val="001D13F5"/>
    <w:rsid w:val="001D190C"/>
    <w:rsid w:val="001D2B3A"/>
    <w:rsid w:val="001E044D"/>
    <w:rsid w:val="001E12AE"/>
    <w:rsid w:val="001E1D9F"/>
    <w:rsid w:val="001E361B"/>
    <w:rsid w:val="001E3C68"/>
    <w:rsid w:val="001E679A"/>
    <w:rsid w:val="001F1434"/>
    <w:rsid w:val="001F7C08"/>
    <w:rsid w:val="00200FBB"/>
    <w:rsid w:val="00201C01"/>
    <w:rsid w:val="0020438C"/>
    <w:rsid w:val="00205831"/>
    <w:rsid w:val="00206014"/>
    <w:rsid w:val="002068F7"/>
    <w:rsid w:val="002128E7"/>
    <w:rsid w:val="00217F1E"/>
    <w:rsid w:val="00220A16"/>
    <w:rsid w:val="00221027"/>
    <w:rsid w:val="00221213"/>
    <w:rsid w:val="002214DC"/>
    <w:rsid w:val="00221828"/>
    <w:rsid w:val="00221F93"/>
    <w:rsid w:val="002242CD"/>
    <w:rsid w:val="002252A4"/>
    <w:rsid w:val="00226DF8"/>
    <w:rsid w:val="00231D66"/>
    <w:rsid w:val="002346DE"/>
    <w:rsid w:val="002348CF"/>
    <w:rsid w:val="00234ADD"/>
    <w:rsid w:val="00234F12"/>
    <w:rsid w:val="00235021"/>
    <w:rsid w:val="002352F4"/>
    <w:rsid w:val="002364CE"/>
    <w:rsid w:val="00236584"/>
    <w:rsid w:val="002406E0"/>
    <w:rsid w:val="00241C7D"/>
    <w:rsid w:val="00241F0F"/>
    <w:rsid w:val="002439D6"/>
    <w:rsid w:val="00245F6F"/>
    <w:rsid w:val="00246564"/>
    <w:rsid w:val="0025082D"/>
    <w:rsid w:val="00251CC8"/>
    <w:rsid w:val="00252D83"/>
    <w:rsid w:val="00253F25"/>
    <w:rsid w:val="00254A7D"/>
    <w:rsid w:val="00260D65"/>
    <w:rsid w:val="00261B63"/>
    <w:rsid w:val="00261C0D"/>
    <w:rsid w:val="002630C1"/>
    <w:rsid w:val="00264B05"/>
    <w:rsid w:val="0026606D"/>
    <w:rsid w:val="00267242"/>
    <w:rsid w:val="002701E4"/>
    <w:rsid w:val="00273DB9"/>
    <w:rsid w:val="002747F7"/>
    <w:rsid w:val="0027569D"/>
    <w:rsid w:val="00277339"/>
    <w:rsid w:val="00277D35"/>
    <w:rsid w:val="00277FEB"/>
    <w:rsid w:val="00280C66"/>
    <w:rsid w:val="00282308"/>
    <w:rsid w:val="002864E2"/>
    <w:rsid w:val="002877A8"/>
    <w:rsid w:val="002879B3"/>
    <w:rsid w:val="002901C4"/>
    <w:rsid w:val="0029020D"/>
    <w:rsid w:val="00290476"/>
    <w:rsid w:val="002908FA"/>
    <w:rsid w:val="0029191E"/>
    <w:rsid w:val="00294228"/>
    <w:rsid w:val="002953D6"/>
    <w:rsid w:val="00295C42"/>
    <w:rsid w:val="002975CA"/>
    <w:rsid w:val="002A1E33"/>
    <w:rsid w:val="002A24DB"/>
    <w:rsid w:val="002A6C40"/>
    <w:rsid w:val="002A7BA0"/>
    <w:rsid w:val="002B113E"/>
    <w:rsid w:val="002B2EA7"/>
    <w:rsid w:val="002B3354"/>
    <w:rsid w:val="002B4FA0"/>
    <w:rsid w:val="002B75D4"/>
    <w:rsid w:val="002C4F1F"/>
    <w:rsid w:val="002D03A9"/>
    <w:rsid w:val="002D2C10"/>
    <w:rsid w:val="002D3797"/>
    <w:rsid w:val="002D3D23"/>
    <w:rsid w:val="002E15D4"/>
    <w:rsid w:val="002E30C7"/>
    <w:rsid w:val="002E5026"/>
    <w:rsid w:val="002E5BB6"/>
    <w:rsid w:val="002F1A4E"/>
    <w:rsid w:val="002F3AD9"/>
    <w:rsid w:val="002F3C43"/>
    <w:rsid w:val="00301CA3"/>
    <w:rsid w:val="00306AC6"/>
    <w:rsid w:val="00306CF0"/>
    <w:rsid w:val="00307E41"/>
    <w:rsid w:val="00313532"/>
    <w:rsid w:val="00315BB3"/>
    <w:rsid w:val="003161A0"/>
    <w:rsid w:val="00316E64"/>
    <w:rsid w:val="00323145"/>
    <w:rsid w:val="00323413"/>
    <w:rsid w:val="00324EE1"/>
    <w:rsid w:val="00325446"/>
    <w:rsid w:val="00331EB3"/>
    <w:rsid w:val="0033638C"/>
    <w:rsid w:val="00340944"/>
    <w:rsid w:val="00342B3A"/>
    <w:rsid w:val="003434B9"/>
    <w:rsid w:val="00347260"/>
    <w:rsid w:val="00347649"/>
    <w:rsid w:val="00347E18"/>
    <w:rsid w:val="003512B5"/>
    <w:rsid w:val="00352B0A"/>
    <w:rsid w:val="0035306F"/>
    <w:rsid w:val="00353DFB"/>
    <w:rsid w:val="003573CF"/>
    <w:rsid w:val="00357EDC"/>
    <w:rsid w:val="0036049B"/>
    <w:rsid w:val="0036100A"/>
    <w:rsid w:val="0036144B"/>
    <w:rsid w:val="00364FD5"/>
    <w:rsid w:val="00366FBC"/>
    <w:rsid w:val="00367078"/>
    <w:rsid w:val="0036734D"/>
    <w:rsid w:val="003679BA"/>
    <w:rsid w:val="003701CD"/>
    <w:rsid w:val="00370955"/>
    <w:rsid w:val="00370F0B"/>
    <w:rsid w:val="00372B3F"/>
    <w:rsid w:val="0037389D"/>
    <w:rsid w:val="003753CD"/>
    <w:rsid w:val="00375510"/>
    <w:rsid w:val="003827AC"/>
    <w:rsid w:val="00382BEA"/>
    <w:rsid w:val="003855D4"/>
    <w:rsid w:val="003867D6"/>
    <w:rsid w:val="00390C26"/>
    <w:rsid w:val="00390C8C"/>
    <w:rsid w:val="003930E7"/>
    <w:rsid w:val="003975AA"/>
    <w:rsid w:val="00397A74"/>
    <w:rsid w:val="003A01FF"/>
    <w:rsid w:val="003A045A"/>
    <w:rsid w:val="003A0B70"/>
    <w:rsid w:val="003A129E"/>
    <w:rsid w:val="003A3AFC"/>
    <w:rsid w:val="003A3BE6"/>
    <w:rsid w:val="003A3C46"/>
    <w:rsid w:val="003A4159"/>
    <w:rsid w:val="003B3767"/>
    <w:rsid w:val="003B383C"/>
    <w:rsid w:val="003B4231"/>
    <w:rsid w:val="003B5A16"/>
    <w:rsid w:val="003B5AEE"/>
    <w:rsid w:val="003B5F39"/>
    <w:rsid w:val="003C1BB9"/>
    <w:rsid w:val="003C2AE4"/>
    <w:rsid w:val="003C31E9"/>
    <w:rsid w:val="003C6ABD"/>
    <w:rsid w:val="003C6C66"/>
    <w:rsid w:val="003D1AC2"/>
    <w:rsid w:val="003D26E6"/>
    <w:rsid w:val="003D4469"/>
    <w:rsid w:val="003D4B4E"/>
    <w:rsid w:val="003D554F"/>
    <w:rsid w:val="003D5812"/>
    <w:rsid w:val="003D5F0F"/>
    <w:rsid w:val="003D7AB2"/>
    <w:rsid w:val="003E0250"/>
    <w:rsid w:val="003E02E7"/>
    <w:rsid w:val="003E0C3D"/>
    <w:rsid w:val="003E0EF8"/>
    <w:rsid w:val="003E2AA5"/>
    <w:rsid w:val="003E3588"/>
    <w:rsid w:val="003E404E"/>
    <w:rsid w:val="003E5DB1"/>
    <w:rsid w:val="003F16A9"/>
    <w:rsid w:val="003F2920"/>
    <w:rsid w:val="003F33E4"/>
    <w:rsid w:val="003F37A4"/>
    <w:rsid w:val="003F3859"/>
    <w:rsid w:val="003F4057"/>
    <w:rsid w:val="003F40EE"/>
    <w:rsid w:val="003F5469"/>
    <w:rsid w:val="00405980"/>
    <w:rsid w:val="00406126"/>
    <w:rsid w:val="00406312"/>
    <w:rsid w:val="004103B0"/>
    <w:rsid w:val="00415423"/>
    <w:rsid w:val="00416618"/>
    <w:rsid w:val="00417BD2"/>
    <w:rsid w:val="00422E2D"/>
    <w:rsid w:val="00424AAA"/>
    <w:rsid w:val="0042557D"/>
    <w:rsid w:val="00425AC3"/>
    <w:rsid w:val="0042781F"/>
    <w:rsid w:val="004325C8"/>
    <w:rsid w:val="00433875"/>
    <w:rsid w:val="00435EE8"/>
    <w:rsid w:val="00435F29"/>
    <w:rsid w:val="004361F4"/>
    <w:rsid w:val="004402DA"/>
    <w:rsid w:val="00451BDB"/>
    <w:rsid w:val="00452512"/>
    <w:rsid w:val="00452D55"/>
    <w:rsid w:val="00453E09"/>
    <w:rsid w:val="00455626"/>
    <w:rsid w:val="00455A3A"/>
    <w:rsid w:val="004562B2"/>
    <w:rsid w:val="004625B9"/>
    <w:rsid w:val="004643C5"/>
    <w:rsid w:val="00465ED6"/>
    <w:rsid w:val="00470394"/>
    <w:rsid w:val="004707CD"/>
    <w:rsid w:val="00473D0C"/>
    <w:rsid w:val="004744B3"/>
    <w:rsid w:val="00475814"/>
    <w:rsid w:val="00480BCD"/>
    <w:rsid w:val="00483AC7"/>
    <w:rsid w:val="00483BEF"/>
    <w:rsid w:val="0048422F"/>
    <w:rsid w:val="004876FB"/>
    <w:rsid w:val="004921AF"/>
    <w:rsid w:val="0049274B"/>
    <w:rsid w:val="00496814"/>
    <w:rsid w:val="004A07AA"/>
    <w:rsid w:val="004A12C4"/>
    <w:rsid w:val="004A3438"/>
    <w:rsid w:val="004A4B65"/>
    <w:rsid w:val="004B2D08"/>
    <w:rsid w:val="004B3EBC"/>
    <w:rsid w:val="004B5F24"/>
    <w:rsid w:val="004C0D47"/>
    <w:rsid w:val="004C22A4"/>
    <w:rsid w:val="004C27CF"/>
    <w:rsid w:val="004C2BA9"/>
    <w:rsid w:val="004C414A"/>
    <w:rsid w:val="004D0695"/>
    <w:rsid w:val="004D3732"/>
    <w:rsid w:val="004D3E8B"/>
    <w:rsid w:val="004D5FA5"/>
    <w:rsid w:val="004D6495"/>
    <w:rsid w:val="004D6B8C"/>
    <w:rsid w:val="004E5E61"/>
    <w:rsid w:val="004F002A"/>
    <w:rsid w:val="004F0A66"/>
    <w:rsid w:val="004F0D18"/>
    <w:rsid w:val="004F3F14"/>
    <w:rsid w:val="004F7F3C"/>
    <w:rsid w:val="00500F58"/>
    <w:rsid w:val="00504D0B"/>
    <w:rsid w:val="005054A6"/>
    <w:rsid w:val="00505B31"/>
    <w:rsid w:val="00506362"/>
    <w:rsid w:val="005108CE"/>
    <w:rsid w:val="00517797"/>
    <w:rsid w:val="00517F7D"/>
    <w:rsid w:val="00520052"/>
    <w:rsid w:val="00523559"/>
    <w:rsid w:val="00524B25"/>
    <w:rsid w:val="00525B17"/>
    <w:rsid w:val="00531213"/>
    <w:rsid w:val="00531697"/>
    <w:rsid w:val="00534576"/>
    <w:rsid w:val="00534A05"/>
    <w:rsid w:val="00535ACF"/>
    <w:rsid w:val="00535C5D"/>
    <w:rsid w:val="005375C0"/>
    <w:rsid w:val="00537E65"/>
    <w:rsid w:val="005419F4"/>
    <w:rsid w:val="00541A3A"/>
    <w:rsid w:val="005422FD"/>
    <w:rsid w:val="00547955"/>
    <w:rsid w:val="00547971"/>
    <w:rsid w:val="00550F46"/>
    <w:rsid w:val="005526B2"/>
    <w:rsid w:val="00553F7C"/>
    <w:rsid w:val="005545B0"/>
    <w:rsid w:val="0055578C"/>
    <w:rsid w:val="005572FA"/>
    <w:rsid w:val="005575B9"/>
    <w:rsid w:val="0056323D"/>
    <w:rsid w:val="0056480B"/>
    <w:rsid w:val="00564A80"/>
    <w:rsid w:val="00565087"/>
    <w:rsid w:val="00566C21"/>
    <w:rsid w:val="00567EEE"/>
    <w:rsid w:val="00571BA5"/>
    <w:rsid w:val="005732DC"/>
    <w:rsid w:val="00577D7B"/>
    <w:rsid w:val="005812CD"/>
    <w:rsid w:val="005815D3"/>
    <w:rsid w:val="005829B9"/>
    <w:rsid w:val="00582CEC"/>
    <w:rsid w:val="00583465"/>
    <w:rsid w:val="00583721"/>
    <w:rsid w:val="00590D0E"/>
    <w:rsid w:val="00590F52"/>
    <w:rsid w:val="0059134F"/>
    <w:rsid w:val="005959D1"/>
    <w:rsid w:val="005964FD"/>
    <w:rsid w:val="00596C0C"/>
    <w:rsid w:val="00597C57"/>
    <w:rsid w:val="005A696E"/>
    <w:rsid w:val="005B0520"/>
    <w:rsid w:val="005B1281"/>
    <w:rsid w:val="005B2C8D"/>
    <w:rsid w:val="005B3448"/>
    <w:rsid w:val="005B5001"/>
    <w:rsid w:val="005C1280"/>
    <w:rsid w:val="005C18BF"/>
    <w:rsid w:val="005C1E5A"/>
    <w:rsid w:val="005C43E5"/>
    <w:rsid w:val="005C4D76"/>
    <w:rsid w:val="005C5E67"/>
    <w:rsid w:val="005D48A4"/>
    <w:rsid w:val="005D5D66"/>
    <w:rsid w:val="005E0528"/>
    <w:rsid w:val="005E3322"/>
    <w:rsid w:val="005E415E"/>
    <w:rsid w:val="005E4752"/>
    <w:rsid w:val="005E4C6A"/>
    <w:rsid w:val="005E5752"/>
    <w:rsid w:val="005E6F99"/>
    <w:rsid w:val="005F13AB"/>
    <w:rsid w:val="005F13B3"/>
    <w:rsid w:val="005F29BC"/>
    <w:rsid w:val="005F33D9"/>
    <w:rsid w:val="005F6D0C"/>
    <w:rsid w:val="005F7DED"/>
    <w:rsid w:val="00602DB3"/>
    <w:rsid w:val="006030D1"/>
    <w:rsid w:val="00603403"/>
    <w:rsid w:val="00603B33"/>
    <w:rsid w:val="00604AF7"/>
    <w:rsid w:val="00605B1E"/>
    <w:rsid w:val="006069B3"/>
    <w:rsid w:val="00613E14"/>
    <w:rsid w:val="00615585"/>
    <w:rsid w:val="00615D46"/>
    <w:rsid w:val="0061613D"/>
    <w:rsid w:val="0062160A"/>
    <w:rsid w:val="00622F1C"/>
    <w:rsid w:val="00626910"/>
    <w:rsid w:val="006301DD"/>
    <w:rsid w:val="0063325B"/>
    <w:rsid w:val="006339EC"/>
    <w:rsid w:val="00633DC1"/>
    <w:rsid w:val="00635656"/>
    <w:rsid w:val="00635EB2"/>
    <w:rsid w:val="006365DC"/>
    <w:rsid w:val="006377AF"/>
    <w:rsid w:val="006410A3"/>
    <w:rsid w:val="0064209A"/>
    <w:rsid w:val="00645A3E"/>
    <w:rsid w:val="00645C6A"/>
    <w:rsid w:val="0064602D"/>
    <w:rsid w:val="00650675"/>
    <w:rsid w:val="00651E87"/>
    <w:rsid w:val="0065318E"/>
    <w:rsid w:val="006531D8"/>
    <w:rsid w:val="00654E43"/>
    <w:rsid w:val="0065524F"/>
    <w:rsid w:val="0065585D"/>
    <w:rsid w:val="006568AC"/>
    <w:rsid w:val="00657776"/>
    <w:rsid w:val="0066070D"/>
    <w:rsid w:val="006626FD"/>
    <w:rsid w:val="00662DCA"/>
    <w:rsid w:val="00664759"/>
    <w:rsid w:val="0066697C"/>
    <w:rsid w:val="00682ACB"/>
    <w:rsid w:val="006942A9"/>
    <w:rsid w:val="006A0657"/>
    <w:rsid w:val="006A0FAF"/>
    <w:rsid w:val="006A34A6"/>
    <w:rsid w:val="006A4628"/>
    <w:rsid w:val="006A4A56"/>
    <w:rsid w:val="006A6374"/>
    <w:rsid w:val="006A7BEF"/>
    <w:rsid w:val="006B29A2"/>
    <w:rsid w:val="006B617A"/>
    <w:rsid w:val="006B7636"/>
    <w:rsid w:val="006C0D3F"/>
    <w:rsid w:val="006C14AB"/>
    <w:rsid w:val="006C1592"/>
    <w:rsid w:val="006C2FC6"/>
    <w:rsid w:val="006C31BB"/>
    <w:rsid w:val="006C3353"/>
    <w:rsid w:val="006C60B3"/>
    <w:rsid w:val="006C687A"/>
    <w:rsid w:val="006C7757"/>
    <w:rsid w:val="006D1D22"/>
    <w:rsid w:val="006D2BFE"/>
    <w:rsid w:val="006D3D0A"/>
    <w:rsid w:val="006D427A"/>
    <w:rsid w:val="006D5321"/>
    <w:rsid w:val="006D555E"/>
    <w:rsid w:val="006D5923"/>
    <w:rsid w:val="006D5E0A"/>
    <w:rsid w:val="006D655A"/>
    <w:rsid w:val="006D65C4"/>
    <w:rsid w:val="006D6726"/>
    <w:rsid w:val="006E14BB"/>
    <w:rsid w:val="006E2A13"/>
    <w:rsid w:val="006E3A92"/>
    <w:rsid w:val="006E4B99"/>
    <w:rsid w:val="006F0F34"/>
    <w:rsid w:val="006F346A"/>
    <w:rsid w:val="006F379D"/>
    <w:rsid w:val="006F4555"/>
    <w:rsid w:val="006F7F67"/>
    <w:rsid w:val="007008FE"/>
    <w:rsid w:val="00704DEB"/>
    <w:rsid w:val="00705E7A"/>
    <w:rsid w:val="00706D8C"/>
    <w:rsid w:val="00707C17"/>
    <w:rsid w:val="0071205C"/>
    <w:rsid w:val="0071641D"/>
    <w:rsid w:val="00716A53"/>
    <w:rsid w:val="007173F9"/>
    <w:rsid w:val="007177B5"/>
    <w:rsid w:val="00717AE7"/>
    <w:rsid w:val="00717CBA"/>
    <w:rsid w:val="00720ABC"/>
    <w:rsid w:val="00726323"/>
    <w:rsid w:val="00731684"/>
    <w:rsid w:val="00731B08"/>
    <w:rsid w:val="00732E68"/>
    <w:rsid w:val="00733099"/>
    <w:rsid w:val="00734E72"/>
    <w:rsid w:val="00734EC6"/>
    <w:rsid w:val="00735229"/>
    <w:rsid w:val="00735384"/>
    <w:rsid w:val="007355F8"/>
    <w:rsid w:val="0074238E"/>
    <w:rsid w:val="00743592"/>
    <w:rsid w:val="007462C5"/>
    <w:rsid w:val="00750497"/>
    <w:rsid w:val="00751366"/>
    <w:rsid w:val="0075319A"/>
    <w:rsid w:val="00753AA5"/>
    <w:rsid w:val="007552F8"/>
    <w:rsid w:val="00755F24"/>
    <w:rsid w:val="007567EE"/>
    <w:rsid w:val="00760087"/>
    <w:rsid w:val="00764B8C"/>
    <w:rsid w:val="0076574D"/>
    <w:rsid w:val="00766818"/>
    <w:rsid w:val="00767476"/>
    <w:rsid w:val="00767B0E"/>
    <w:rsid w:val="00776740"/>
    <w:rsid w:val="00777269"/>
    <w:rsid w:val="00777C01"/>
    <w:rsid w:val="00783B1E"/>
    <w:rsid w:val="00784EEE"/>
    <w:rsid w:val="00785464"/>
    <w:rsid w:val="0078728B"/>
    <w:rsid w:val="00787643"/>
    <w:rsid w:val="00790380"/>
    <w:rsid w:val="00791BEB"/>
    <w:rsid w:val="00791DB1"/>
    <w:rsid w:val="0079472B"/>
    <w:rsid w:val="00794E3B"/>
    <w:rsid w:val="00796C03"/>
    <w:rsid w:val="007A0073"/>
    <w:rsid w:val="007A34CA"/>
    <w:rsid w:val="007A399D"/>
    <w:rsid w:val="007A501B"/>
    <w:rsid w:val="007A5AF3"/>
    <w:rsid w:val="007A6309"/>
    <w:rsid w:val="007B0C8E"/>
    <w:rsid w:val="007B18E8"/>
    <w:rsid w:val="007B36D5"/>
    <w:rsid w:val="007B53FD"/>
    <w:rsid w:val="007B5E78"/>
    <w:rsid w:val="007B75A1"/>
    <w:rsid w:val="007C109F"/>
    <w:rsid w:val="007C1A98"/>
    <w:rsid w:val="007C6B30"/>
    <w:rsid w:val="007C7044"/>
    <w:rsid w:val="007D284F"/>
    <w:rsid w:val="007D5C56"/>
    <w:rsid w:val="007E2337"/>
    <w:rsid w:val="007E3071"/>
    <w:rsid w:val="007E3285"/>
    <w:rsid w:val="007E55CC"/>
    <w:rsid w:val="007E594F"/>
    <w:rsid w:val="007E5FBC"/>
    <w:rsid w:val="007E6150"/>
    <w:rsid w:val="007E639B"/>
    <w:rsid w:val="007E6767"/>
    <w:rsid w:val="007E6A4F"/>
    <w:rsid w:val="007F3B90"/>
    <w:rsid w:val="007F4C82"/>
    <w:rsid w:val="007F63C8"/>
    <w:rsid w:val="007F7ABB"/>
    <w:rsid w:val="00800928"/>
    <w:rsid w:val="008017DA"/>
    <w:rsid w:val="00802FD5"/>
    <w:rsid w:val="00803B73"/>
    <w:rsid w:val="00810527"/>
    <w:rsid w:val="00813829"/>
    <w:rsid w:val="00815616"/>
    <w:rsid w:val="00817E34"/>
    <w:rsid w:val="0082129E"/>
    <w:rsid w:val="00821BBD"/>
    <w:rsid w:val="0082337D"/>
    <w:rsid w:val="00823482"/>
    <w:rsid w:val="008235BB"/>
    <w:rsid w:val="00824747"/>
    <w:rsid w:val="00824DE1"/>
    <w:rsid w:val="00825169"/>
    <w:rsid w:val="00830FB4"/>
    <w:rsid w:val="00831090"/>
    <w:rsid w:val="00832089"/>
    <w:rsid w:val="00834B47"/>
    <w:rsid w:val="008352CB"/>
    <w:rsid w:val="00837D87"/>
    <w:rsid w:val="00842C8A"/>
    <w:rsid w:val="008436BE"/>
    <w:rsid w:val="008445FE"/>
    <w:rsid w:val="008516D1"/>
    <w:rsid w:val="00853D7F"/>
    <w:rsid w:val="0085650B"/>
    <w:rsid w:val="0085785A"/>
    <w:rsid w:val="008578C6"/>
    <w:rsid w:val="00862A1D"/>
    <w:rsid w:val="008641FC"/>
    <w:rsid w:val="00864208"/>
    <w:rsid w:val="008646AB"/>
    <w:rsid w:val="00866849"/>
    <w:rsid w:val="008674CE"/>
    <w:rsid w:val="008716D9"/>
    <w:rsid w:val="00871CE1"/>
    <w:rsid w:val="008724E2"/>
    <w:rsid w:val="00873C21"/>
    <w:rsid w:val="00876A52"/>
    <w:rsid w:val="008771E1"/>
    <w:rsid w:val="00880145"/>
    <w:rsid w:val="00882657"/>
    <w:rsid w:val="008828B7"/>
    <w:rsid w:val="00885189"/>
    <w:rsid w:val="0088744F"/>
    <w:rsid w:val="008913B5"/>
    <w:rsid w:val="0089177F"/>
    <w:rsid w:val="00892AE1"/>
    <w:rsid w:val="00892BAC"/>
    <w:rsid w:val="00895DA1"/>
    <w:rsid w:val="008960DE"/>
    <w:rsid w:val="008962D2"/>
    <w:rsid w:val="00896BED"/>
    <w:rsid w:val="008A0A44"/>
    <w:rsid w:val="008A4E03"/>
    <w:rsid w:val="008A7B99"/>
    <w:rsid w:val="008B03FD"/>
    <w:rsid w:val="008B081D"/>
    <w:rsid w:val="008B4089"/>
    <w:rsid w:val="008C138F"/>
    <w:rsid w:val="008C32F7"/>
    <w:rsid w:val="008C4FFF"/>
    <w:rsid w:val="008C6C39"/>
    <w:rsid w:val="008C7E13"/>
    <w:rsid w:val="008D2E35"/>
    <w:rsid w:val="008D3220"/>
    <w:rsid w:val="008D5181"/>
    <w:rsid w:val="008D5A34"/>
    <w:rsid w:val="008D6904"/>
    <w:rsid w:val="008E2509"/>
    <w:rsid w:val="008E374A"/>
    <w:rsid w:val="008E3AED"/>
    <w:rsid w:val="008E3ED5"/>
    <w:rsid w:val="008E4730"/>
    <w:rsid w:val="008E4BB8"/>
    <w:rsid w:val="008F18FC"/>
    <w:rsid w:val="008F4504"/>
    <w:rsid w:val="008F4916"/>
    <w:rsid w:val="008F5281"/>
    <w:rsid w:val="008F58B1"/>
    <w:rsid w:val="008F66CB"/>
    <w:rsid w:val="008F7198"/>
    <w:rsid w:val="00901B16"/>
    <w:rsid w:val="009024CF"/>
    <w:rsid w:val="00902E8F"/>
    <w:rsid w:val="00903C24"/>
    <w:rsid w:val="009109C8"/>
    <w:rsid w:val="009125BE"/>
    <w:rsid w:val="00912FC9"/>
    <w:rsid w:val="00916F02"/>
    <w:rsid w:val="009209A2"/>
    <w:rsid w:val="009229AB"/>
    <w:rsid w:val="0092693A"/>
    <w:rsid w:val="00930AC5"/>
    <w:rsid w:val="00931C38"/>
    <w:rsid w:val="00933792"/>
    <w:rsid w:val="009379FF"/>
    <w:rsid w:val="00940AD7"/>
    <w:rsid w:val="0094173C"/>
    <w:rsid w:val="00943C98"/>
    <w:rsid w:val="009443A9"/>
    <w:rsid w:val="00944F5F"/>
    <w:rsid w:val="0094602E"/>
    <w:rsid w:val="00953742"/>
    <w:rsid w:val="00953A8F"/>
    <w:rsid w:val="00954F44"/>
    <w:rsid w:val="00955059"/>
    <w:rsid w:val="00957883"/>
    <w:rsid w:val="009613F9"/>
    <w:rsid w:val="00962F57"/>
    <w:rsid w:val="00963CA3"/>
    <w:rsid w:val="009640C7"/>
    <w:rsid w:val="00964409"/>
    <w:rsid w:val="00965C39"/>
    <w:rsid w:val="00971B98"/>
    <w:rsid w:val="00972555"/>
    <w:rsid w:val="00972E25"/>
    <w:rsid w:val="009749D3"/>
    <w:rsid w:val="00975948"/>
    <w:rsid w:val="009768FD"/>
    <w:rsid w:val="00977DC9"/>
    <w:rsid w:val="00977FE6"/>
    <w:rsid w:val="00981D67"/>
    <w:rsid w:val="00982B57"/>
    <w:rsid w:val="009832A0"/>
    <w:rsid w:val="009847CF"/>
    <w:rsid w:val="00985A5E"/>
    <w:rsid w:val="00990067"/>
    <w:rsid w:val="00992F82"/>
    <w:rsid w:val="009942AF"/>
    <w:rsid w:val="00994366"/>
    <w:rsid w:val="00994687"/>
    <w:rsid w:val="00994C72"/>
    <w:rsid w:val="009A1A64"/>
    <w:rsid w:val="009A283A"/>
    <w:rsid w:val="009A6259"/>
    <w:rsid w:val="009A7C96"/>
    <w:rsid w:val="009B15AC"/>
    <w:rsid w:val="009B22C6"/>
    <w:rsid w:val="009B30DE"/>
    <w:rsid w:val="009B364C"/>
    <w:rsid w:val="009B3C29"/>
    <w:rsid w:val="009B4B53"/>
    <w:rsid w:val="009B5245"/>
    <w:rsid w:val="009B581A"/>
    <w:rsid w:val="009B7392"/>
    <w:rsid w:val="009C0611"/>
    <w:rsid w:val="009C6072"/>
    <w:rsid w:val="009C69D1"/>
    <w:rsid w:val="009D2BD7"/>
    <w:rsid w:val="009D33E6"/>
    <w:rsid w:val="009D7DB0"/>
    <w:rsid w:val="009E18BE"/>
    <w:rsid w:val="009E2BC8"/>
    <w:rsid w:val="009E2FC9"/>
    <w:rsid w:val="009E4447"/>
    <w:rsid w:val="009E57FC"/>
    <w:rsid w:val="009E7721"/>
    <w:rsid w:val="009F0B10"/>
    <w:rsid w:val="009F6C5D"/>
    <w:rsid w:val="009F7011"/>
    <w:rsid w:val="00A005C4"/>
    <w:rsid w:val="00A008F2"/>
    <w:rsid w:val="00A01D7D"/>
    <w:rsid w:val="00A022E3"/>
    <w:rsid w:val="00A04555"/>
    <w:rsid w:val="00A051B7"/>
    <w:rsid w:val="00A05433"/>
    <w:rsid w:val="00A06613"/>
    <w:rsid w:val="00A11878"/>
    <w:rsid w:val="00A13649"/>
    <w:rsid w:val="00A13DDD"/>
    <w:rsid w:val="00A1406C"/>
    <w:rsid w:val="00A166D9"/>
    <w:rsid w:val="00A21169"/>
    <w:rsid w:val="00A2219D"/>
    <w:rsid w:val="00A22711"/>
    <w:rsid w:val="00A25D92"/>
    <w:rsid w:val="00A27391"/>
    <w:rsid w:val="00A31F81"/>
    <w:rsid w:val="00A34073"/>
    <w:rsid w:val="00A35E6A"/>
    <w:rsid w:val="00A37325"/>
    <w:rsid w:val="00A40210"/>
    <w:rsid w:val="00A40D7B"/>
    <w:rsid w:val="00A415BE"/>
    <w:rsid w:val="00A42A32"/>
    <w:rsid w:val="00A42C5A"/>
    <w:rsid w:val="00A42FFA"/>
    <w:rsid w:val="00A44A3B"/>
    <w:rsid w:val="00A46E60"/>
    <w:rsid w:val="00A47423"/>
    <w:rsid w:val="00A527C4"/>
    <w:rsid w:val="00A5566F"/>
    <w:rsid w:val="00A55AE2"/>
    <w:rsid w:val="00A563B8"/>
    <w:rsid w:val="00A568DC"/>
    <w:rsid w:val="00A56FDA"/>
    <w:rsid w:val="00A61B27"/>
    <w:rsid w:val="00A63313"/>
    <w:rsid w:val="00A63903"/>
    <w:rsid w:val="00A66AEE"/>
    <w:rsid w:val="00A6715B"/>
    <w:rsid w:val="00A7115F"/>
    <w:rsid w:val="00A717F4"/>
    <w:rsid w:val="00A71CD6"/>
    <w:rsid w:val="00A71D7F"/>
    <w:rsid w:val="00A733C8"/>
    <w:rsid w:val="00A75C1C"/>
    <w:rsid w:val="00A76529"/>
    <w:rsid w:val="00A80173"/>
    <w:rsid w:val="00A81483"/>
    <w:rsid w:val="00A818C0"/>
    <w:rsid w:val="00A830B3"/>
    <w:rsid w:val="00A8590F"/>
    <w:rsid w:val="00A86033"/>
    <w:rsid w:val="00A90449"/>
    <w:rsid w:val="00A90C71"/>
    <w:rsid w:val="00A916A8"/>
    <w:rsid w:val="00A9218E"/>
    <w:rsid w:val="00A92FCF"/>
    <w:rsid w:val="00A95589"/>
    <w:rsid w:val="00A966C8"/>
    <w:rsid w:val="00A97274"/>
    <w:rsid w:val="00A97B24"/>
    <w:rsid w:val="00AA4108"/>
    <w:rsid w:val="00AA6425"/>
    <w:rsid w:val="00AB2034"/>
    <w:rsid w:val="00AB4CF3"/>
    <w:rsid w:val="00AB5382"/>
    <w:rsid w:val="00AB5425"/>
    <w:rsid w:val="00AB5A13"/>
    <w:rsid w:val="00AB5F35"/>
    <w:rsid w:val="00AB6158"/>
    <w:rsid w:val="00AB7451"/>
    <w:rsid w:val="00AB7D65"/>
    <w:rsid w:val="00AC039A"/>
    <w:rsid w:val="00AC04CC"/>
    <w:rsid w:val="00AC34E7"/>
    <w:rsid w:val="00AC36F2"/>
    <w:rsid w:val="00AD0B23"/>
    <w:rsid w:val="00AD18F1"/>
    <w:rsid w:val="00AD19A9"/>
    <w:rsid w:val="00AD29BD"/>
    <w:rsid w:val="00AD57E0"/>
    <w:rsid w:val="00AD7320"/>
    <w:rsid w:val="00AE4A19"/>
    <w:rsid w:val="00AE7047"/>
    <w:rsid w:val="00AE7539"/>
    <w:rsid w:val="00AF0317"/>
    <w:rsid w:val="00AF3C83"/>
    <w:rsid w:val="00AF56BD"/>
    <w:rsid w:val="00AF6203"/>
    <w:rsid w:val="00AF7012"/>
    <w:rsid w:val="00B00F20"/>
    <w:rsid w:val="00B0190A"/>
    <w:rsid w:val="00B04124"/>
    <w:rsid w:val="00B048E6"/>
    <w:rsid w:val="00B04E41"/>
    <w:rsid w:val="00B05176"/>
    <w:rsid w:val="00B056E6"/>
    <w:rsid w:val="00B05C62"/>
    <w:rsid w:val="00B05CB8"/>
    <w:rsid w:val="00B05F07"/>
    <w:rsid w:val="00B067E3"/>
    <w:rsid w:val="00B0715D"/>
    <w:rsid w:val="00B108F9"/>
    <w:rsid w:val="00B10DB3"/>
    <w:rsid w:val="00B11BF0"/>
    <w:rsid w:val="00B123A9"/>
    <w:rsid w:val="00B22E1A"/>
    <w:rsid w:val="00B231AC"/>
    <w:rsid w:val="00B25686"/>
    <w:rsid w:val="00B25B27"/>
    <w:rsid w:val="00B264E5"/>
    <w:rsid w:val="00B302A3"/>
    <w:rsid w:val="00B31299"/>
    <w:rsid w:val="00B324E2"/>
    <w:rsid w:val="00B35A2F"/>
    <w:rsid w:val="00B363A7"/>
    <w:rsid w:val="00B37EF5"/>
    <w:rsid w:val="00B4042A"/>
    <w:rsid w:val="00B421B7"/>
    <w:rsid w:val="00B42491"/>
    <w:rsid w:val="00B4524B"/>
    <w:rsid w:val="00B4545C"/>
    <w:rsid w:val="00B54275"/>
    <w:rsid w:val="00B569E6"/>
    <w:rsid w:val="00B56B1E"/>
    <w:rsid w:val="00B63ADA"/>
    <w:rsid w:val="00B63D9E"/>
    <w:rsid w:val="00B655EB"/>
    <w:rsid w:val="00B70369"/>
    <w:rsid w:val="00B71305"/>
    <w:rsid w:val="00B72F06"/>
    <w:rsid w:val="00B81320"/>
    <w:rsid w:val="00B8227B"/>
    <w:rsid w:val="00B825E3"/>
    <w:rsid w:val="00B82BAE"/>
    <w:rsid w:val="00B86F46"/>
    <w:rsid w:val="00B875D9"/>
    <w:rsid w:val="00B910F8"/>
    <w:rsid w:val="00B92246"/>
    <w:rsid w:val="00B928D0"/>
    <w:rsid w:val="00B96E36"/>
    <w:rsid w:val="00BA058B"/>
    <w:rsid w:val="00BA06F6"/>
    <w:rsid w:val="00BA100D"/>
    <w:rsid w:val="00BA3464"/>
    <w:rsid w:val="00BA3D3C"/>
    <w:rsid w:val="00BA57C8"/>
    <w:rsid w:val="00BB111C"/>
    <w:rsid w:val="00BB19D8"/>
    <w:rsid w:val="00BB375C"/>
    <w:rsid w:val="00BB66AE"/>
    <w:rsid w:val="00BC0E30"/>
    <w:rsid w:val="00BC1C5D"/>
    <w:rsid w:val="00BC1C61"/>
    <w:rsid w:val="00BC337C"/>
    <w:rsid w:val="00BC3ABA"/>
    <w:rsid w:val="00BC3DA8"/>
    <w:rsid w:val="00BC405A"/>
    <w:rsid w:val="00BC4438"/>
    <w:rsid w:val="00BC4FD5"/>
    <w:rsid w:val="00BC625B"/>
    <w:rsid w:val="00BD389F"/>
    <w:rsid w:val="00BD46EA"/>
    <w:rsid w:val="00BD73E1"/>
    <w:rsid w:val="00BD7B46"/>
    <w:rsid w:val="00BE01DD"/>
    <w:rsid w:val="00BE0BDE"/>
    <w:rsid w:val="00BE0C7A"/>
    <w:rsid w:val="00BE3995"/>
    <w:rsid w:val="00BE3B7D"/>
    <w:rsid w:val="00BE51DC"/>
    <w:rsid w:val="00BE6B37"/>
    <w:rsid w:val="00BF1126"/>
    <w:rsid w:val="00BF299A"/>
    <w:rsid w:val="00BF299F"/>
    <w:rsid w:val="00BF3EAC"/>
    <w:rsid w:val="00BF68CC"/>
    <w:rsid w:val="00BF7917"/>
    <w:rsid w:val="00C00C07"/>
    <w:rsid w:val="00C01F4B"/>
    <w:rsid w:val="00C0478C"/>
    <w:rsid w:val="00C048FF"/>
    <w:rsid w:val="00C05C86"/>
    <w:rsid w:val="00C0608A"/>
    <w:rsid w:val="00C1125A"/>
    <w:rsid w:val="00C14AD9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CF0"/>
    <w:rsid w:val="00C376AE"/>
    <w:rsid w:val="00C408FF"/>
    <w:rsid w:val="00C414AD"/>
    <w:rsid w:val="00C440EC"/>
    <w:rsid w:val="00C472EF"/>
    <w:rsid w:val="00C47F94"/>
    <w:rsid w:val="00C518FD"/>
    <w:rsid w:val="00C51AAC"/>
    <w:rsid w:val="00C53BD5"/>
    <w:rsid w:val="00C54F3F"/>
    <w:rsid w:val="00C5528D"/>
    <w:rsid w:val="00C57A02"/>
    <w:rsid w:val="00C64AA4"/>
    <w:rsid w:val="00C67FEB"/>
    <w:rsid w:val="00C702D6"/>
    <w:rsid w:val="00C7190F"/>
    <w:rsid w:val="00C72C32"/>
    <w:rsid w:val="00C75004"/>
    <w:rsid w:val="00C75E94"/>
    <w:rsid w:val="00C76248"/>
    <w:rsid w:val="00C77D96"/>
    <w:rsid w:val="00C81CB8"/>
    <w:rsid w:val="00C825AE"/>
    <w:rsid w:val="00C83A69"/>
    <w:rsid w:val="00C9072A"/>
    <w:rsid w:val="00C92A3D"/>
    <w:rsid w:val="00C9351C"/>
    <w:rsid w:val="00C94888"/>
    <w:rsid w:val="00C975BA"/>
    <w:rsid w:val="00CA032A"/>
    <w:rsid w:val="00CA3EA3"/>
    <w:rsid w:val="00CA63CA"/>
    <w:rsid w:val="00CA74DB"/>
    <w:rsid w:val="00CA7B60"/>
    <w:rsid w:val="00CB3ABA"/>
    <w:rsid w:val="00CB4F9A"/>
    <w:rsid w:val="00CB6CE0"/>
    <w:rsid w:val="00CB76C1"/>
    <w:rsid w:val="00CC317C"/>
    <w:rsid w:val="00CC32CD"/>
    <w:rsid w:val="00CC33F5"/>
    <w:rsid w:val="00CC3880"/>
    <w:rsid w:val="00CC4D59"/>
    <w:rsid w:val="00CC64E4"/>
    <w:rsid w:val="00CC733F"/>
    <w:rsid w:val="00CD07CF"/>
    <w:rsid w:val="00CD1188"/>
    <w:rsid w:val="00CE0E0D"/>
    <w:rsid w:val="00CE2A40"/>
    <w:rsid w:val="00CE48A7"/>
    <w:rsid w:val="00CF0A4D"/>
    <w:rsid w:val="00CF2F83"/>
    <w:rsid w:val="00CF6C53"/>
    <w:rsid w:val="00D063CB"/>
    <w:rsid w:val="00D075CA"/>
    <w:rsid w:val="00D149A9"/>
    <w:rsid w:val="00D14A9C"/>
    <w:rsid w:val="00D16841"/>
    <w:rsid w:val="00D173D3"/>
    <w:rsid w:val="00D20480"/>
    <w:rsid w:val="00D207F6"/>
    <w:rsid w:val="00D225DB"/>
    <w:rsid w:val="00D22A43"/>
    <w:rsid w:val="00D30B4D"/>
    <w:rsid w:val="00D321E3"/>
    <w:rsid w:val="00D32BC7"/>
    <w:rsid w:val="00D40644"/>
    <w:rsid w:val="00D4391F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62058"/>
    <w:rsid w:val="00D67343"/>
    <w:rsid w:val="00D75007"/>
    <w:rsid w:val="00D757A4"/>
    <w:rsid w:val="00D76FAA"/>
    <w:rsid w:val="00D77C64"/>
    <w:rsid w:val="00D80C84"/>
    <w:rsid w:val="00D826CA"/>
    <w:rsid w:val="00D8467D"/>
    <w:rsid w:val="00D84C7F"/>
    <w:rsid w:val="00D8707C"/>
    <w:rsid w:val="00D874D9"/>
    <w:rsid w:val="00D87568"/>
    <w:rsid w:val="00D879D2"/>
    <w:rsid w:val="00D92C05"/>
    <w:rsid w:val="00D92F99"/>
    <w:rsid w:val="00D949E4"/>
    <w:rsid w:val="00D96E69"/>
    <w:rsid w:val="00DA16F3"/>
    <w:rsid w:val="00DA1D0B"/>
    <w:rsid w:val="00DA4F9E"/>
    <w:rsid w:val="00DA782B"/>
    <w:rsid w:val="00DB63D0"/>
    <w:rsid w:val="00DB76E0"/>
    <w:rsid w:val="00DC086A"/>
    <w:rsid w:val="00DC43F9"/>
    <w:rsid w:val="00DC4D82"/>
    <w:rsid w:val="00DC4FBC"/>
    <w:rsid w:val="00DC640C"/>
    <w:rsid w:val="00DC7872"/>
    <w:rsid w:val="00DC7C20"/>
    <w:rsid w:val="00DD29DE"/>
    <w:rsid w:val="00DD30CF"/>
    <w:rsid w:val="00DE0AF1"/>
    <w:rsid w:val="00DE1F9B"/>
    <w:rsid w:val="00DE3C3F"/>
    <w:rsid w:val="00DF04CF"/>
    <w:rsid w:val="00DF0EBB"/>
    <w:rsid w:val="00DF0F14"/>
    <w:rsid w:val="00DF37B0"/>
    <w:rsid w:val="00DF42CC"/>
    <w:rsid w:val="00DF4310"/>
    <w:rsid w:val="00DF463C"/>
    <w:rsid w:val="00DF5795"/>
    <w:rsid w:val="00DF580E"/>
    <w:rsid w:val="00DF6FDA"/>
    <w:rsid w:val="00E00AC0"/>
    <w:rsid w:val="00E00FC7"/>
    <w:rsid w:val="00E018A0"/>
    <w:rsid w:val="00E026DF"/>
    <w:rsid w:val="00E03612"/>
    <w:rsid w:val="00E059AD"/>
    <w:rsid w:val="00E06798"/>
    <w:rsid w:val="00E11DD9"/>
    <w:rsid w:val="00E13182"/>
    <w:rsid w:val="00E1351D"/>
    <w:rsid w:val="00E14388"/>
    <w:rsid w:val="00E15911"/>
    <w:rsid w:val="00E17ADC"/>
    <w:rsid w:val="00E208DE"/>
    <w:rsid w:val="00E20B98"/>
    <w:rsid w:val="00E2172A"/>
    <w:rsid w:val="00E23953"/>
    <w:rsid w:val="00E23FFE"/>
    <w:rsid w:val="00E30159"/>
    <w:rsid w:val="00E301EE"/>
    <w:rsid w:val="00E3092A"/>
    <w:rsid w:val="00E34323"/>
    <w:rsid w:val="00E35C27"/>
    <w:rsid w:val="00E35DC2"/>
    <w:rsid w:val="00E4115A"/>
    <w:rsid w:val="00E44DB7"/>
    <w:rsid w:val="00E500FE"/>
    <w:rsid w:val="00E50C75"/>
    <w:rsid w:val="00E51F40"/>
    <w:rsid w:val="00E5366C"/>
    <w:rsid w:val="00E53CFC"/>
    <w:rsid w:val="00E57272"/>
    <w:rsid w:val="00E60B94"/>
    <w:rsid w:val="00E60C3D"/>
    <w:rsid w:val="00E630AA"/>
    <w:rsid w:val="00E630EE"/>
    <w:rsid w:val="00E64F37"/>
    <w:rsid w:val="00E678AA"/>
    <w:rsid w:val="00E67E84"/>
    <w:rsid w:val="00E738D4"/>
    <w:rsid w:val="00E74AE1"/>
    <w:rsid w:val="00E75747"/>
    <w:rsid w:val="00E77C73"/>
    <w:rsid w:val="00E77E94"/>
    <w:rsid w:val="00E81035"/>
    <w:rsid w:val="00E81ABD"/>
    <w:rsid w:val="00E85430"/>
    <w:rsid w:val="00E876B2"/>
    <w:rsid w:val="00E909A4"/>
    <w:rsid w:val="00E95280"/>
    <w:rsid w:val="00E97531"/>
    <w:rsid w:val="00E977AC"/>
    <w:rsid w:val="00E97A10"/>
    <w:rsid w:val="00E97BFA"/>
    <w:rsid w:val="00EA16DE"/>
    <w:rsid w:val="00EA3756"/>
    <w:rsid w:val="00EA3E55"/>
    <w:rsid w:val="00EA4D35"/>
    <w:rsid w:val="00EA6922"/>
    <w:rsid w:val="00EA7AB5"/>
    <w:rsid w:val="00EB0086"/>
    <w:rsid w:val="00EB0764"/>
    <w:rsid w:val="00EB0CE7"/>
    <w:rsid w:val="00EB371B"/>
    <w:rsid w:val="00EB5859"/>
    <w:rsid w:val="00EB67FE"/>
    <w:rsid w:val="00EB685B"/>
    <w:rsid w:val="00EB783C"/>
    <w:rsid w:val="00EC0924"/>
    <w:rsid w:val="00EC1864"/>
    <w:rsid w:val="00EC2807"/>
    <w:rsid w:val="00EC45F8"/>
    <w:rsid w:val="00EC50D6"/>
    <w:rsid w:val="00ED080A"/>
    <w:rsid w:val="00ED0A81"/>
    <w:rsid w:val="00ED15FC"/>
    <w:rsid w:val="00ED2BE0"/>
    <w:rsid w:val="00EE3FB8"/>
    <w:rsid w:val="00EE4940"/>
    <w:rsid w:val="00EE5A7B"/>
    <w:rsid w:val="00EF1FCA"/>
    <w:rsid w:val="00EF5F7E"/>
    <w:rsid w:val="00EF763F"/>
    <w:rsid w:val="00F015FC"/>
    <w:rsid w:val="00F03A41"/>
    <w:rsid w:val="00F051F8"/>
    <w:rsid w:val="00F0686A"/>
    <w:rsid w:val="00F12A62"/>
    <w:rsid w:val="00F1354D"/>
    <w:rsid w:val="00F137F1"/>
    <w:rsid w:val="00F2239E"/>
    <w:rsid w:val="00F22843"/>
    <w:rsid w:val="00F2297B"/>
    <w:rsid w:val="00F22FBA"/>
    <w:rsid w:val="00F25775"/>
    <w:rsid w:val="00F25A9B"/>
    <w:rsid w:val="00F25F87"/>
    <w:rsid w:val="00F26A60"/>
    <w:rsid w:val="00F306F6"/>
    <w:rsid w:val="00F35BB5"/>
    <w:rsid w:val="00F40D8E"/>
    <w:rsid w:val="00F40E90"/>
    <w:rsid w:val="00F42321"/>
    <w:rsid w:val="00F435D2"/>
    <w:rsid w:val="00F437E4"/>
    <w:rsid w:val="00F43BFF"/>
    <w:rsid w:val="00F447A1"/>
    <w:rsid w:val="00F44C25"/>
    <w:rsid w:val="00F453D2"/>
    <w:rsid w:val="00F4686C"/>
    <w:rsid w:val="00F51C93"/>
    <w:rsid w:val="00F53B4D"/>
    <w:rsid w:val="00F54B38"/>
    <w:rsid w:val="00F54C40"/>
    <w:rsid w:val="00F55A85"/>
    <w:rsid w:val="00F64627"/>
    <w:rsid w:val="00F65B93"/>
    <w:rsid w:val="00F66C47"/>
    <w:rsid w:val="00F75A1C"/>
    <w:rsid w:val="00F77361"/>
    <w:rsid w:val="00F77E98"/>
    <w:rsid w:val="00F82176"/>
    <w:rsid w:val="00F86EF9"/>
    <w:rsid w:val="00F87216"/>
    <w:rsid w:val="00F9189F"/>
    <w:rsid w:val="00F92F05"/>
    <w:rsid w:val="00F97EB6"/>
    <w:rsid w:val="00FA0F7F"/>
    <w:rsid w:val="00FA12B8"/>
    <w:rsid w:val="00FA36F3"/>
    <w:rsid w:val="00FA68DE"/>
    <w:rsid w:val="00FB1EAB"/>
    <w:rsid w:val="00FB20F5"/>
    <w:rsid w:val="00FB30A9"/>
    <w:rsid w:val="00FB457C"/>
    <w:rsid w:val="00FB595D"/>
    <w:rsid w:val="00FC1DBB"/>
    <w:rsid w:val="00FC34AA"/>
    <w:rsid w:val="00FC392C"/>
    <w:rsid w:val="00FC39F3"/>
    <w:rsid w:val="00FC79A3"/>
    <w:rsid w:val="00FC7ADE"/>
    <w:rsid w:val="00FD09DC"/>
    <w:rsid w:val="00FD1477"/>
    <w:rsid w:val="00FD16BA"/>
    <w:rsid w:val="00FD4030"/>
    <w:rsid w:val="00FD5450"/>
    <w:rsid w:val="00FD586B"/>
    <w:rsid w:val="00FE193E"/>
    <w:rsid w:val="00FE211B"/>
    <w:rsid w:val="00FE3648"/>
    <w:rsid w:val="00FF297A"/>
    <w:rsid w:val="00FF6126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6B2E4F10-1A25-48C4-AE21-B6098264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aliases w:val="12_Fußnotentext"/>
    <w:basedOn w:val="Normal"/>
    <w:link w:val="DipnotMetniChar"/>
    <w:uiPriority w:val="99"/>
    <w:unhideWhenUsed/>
    <w:qFormat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aliases w:val="12_Fußnotentext Char"/>
    <w:basedOn w:val="VarsaylanParagrafYazTipi"/>
    <w:link w:val="DipnotMetni"/>
    <w:uiPriority w:val="99"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,112_Fußnotenzeichen Tabelle"/>
    <w:basedOn w:val="VarsaylanParagrafYazTipi"/>
    <w:uiPriority w:val="99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08Footerarea">
    <w:name w:val="08_Footer area"/>
    <w:basedOn w:val="Normal"/>
    <w:autoRedefine/>
    <w:uiPriority w:val="7"/>
    <w:qFormat/>
    <w:rsid w:val="006D2BFE"/>
    <w:pPr>
      <w:framePr w:wrap="around" w:vAnchor="page" w:hAnchor="margin" w:y="13830"/>
      <w:tabs>
        <w:tab w:val="center" w:pos="4536"/>
        <w:tab w:val="right" w:pos="9072"/>
      </w:tabs>
      <w:spacing w:after="0" w:line="170" w:lineRule="exact"/>
      <w:suppressOverlap/>
    </w:pPr>
    <w:rPr>
      <w:rFonts w:ascii="MB Corpo S Text Office Light" w:eastAsia="SimSun" w:hAnsi="MB Corpo S Text Office Light" w:cs="MB Corpo S Text Office Light"/>
      <w:sz w:val="15"/>
      <w:lang w:val="de-DE"/>
    </w:rPr>
  </w:style>
  <w:style w:type="paragraph" w:customStyle="1" w:styleId="Default">
    <w:name w:val="Default"/>
    <w:rsid w:val="007C109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tr-TR"/>
    </w:rPr>
  </w:style>
  <w:style w:type="paragraph" w:customStyle="1" w:styleId="elementtoproof">
    <w:name w:val="elementtoproof"/>
    <w:basedOn w:val="Normal"/>
    <w:rsid w:val="00133246"/>
    <w:pPr>
      <w:spacing w:before="100" w:beforeAutospacing="1" w:after="100" w:afterAutospacing="1" w:line="240" w:lineRule="auto"/>
    </w:pPr>
    <w:rPr>
      <w:rFonts w:ascii="Calibri" w:hAnsi="Calibri" w:cs="Calibri"/>
      <w:lang w:val="tr-TR"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3D5F0F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3D5F0F"/>
    <w:rPr>
      <w:rFonts w:ascii="Daimler CS Light" w:hAnsi="Daimler CS Light"/>
      <w:sz w:val="20"/>
      <w:szCs w:val="20"/>
    </w:rPr>
  </w:style>
  <w:style w:type="character" w:styleId="SonNotBavurusu">
    <w:name w:val="endnote reference"/>
    <w:basedOn w:val="VarsaylanParagrafYazTipi"/>
    <w:uiPriority w:val="99"/>
    <w:unhideWhenUsed/>
    <w:rsid w:val="003D5F0F"/>
    <w:rPr>
      <w:vertAlign w:val="superscript"/>
    </w:rPr>
  </w:style>
  <w:style w:type="paragraph" w:customStyle="1" w:styleId="A03Flietext">
    <w:name w:val="A03_Fließtext"/>
    <w:qFormat/>
    <w:rsid w:val="007A630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  <w:style w:type="paragraph" w:customStyle="1" w:styleId="A01berschrift1">
    <w:name w:val="A01_Überschrift 1"/>
    <w:basedOn w:val="Balk1"/>
    <w:qFormat/>
    <w:rsid w:val="007A6309"/>
    <w:pPr>
      <w:keepNext w:val="0"/>
      <w:keepLines w:val="0"/>
      <w:pageBreakBefore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val="de-DE" w:eastAsia="de-DE"/>
      <w14:ligatures w14:val="standardContextual"/>
    </w:rPr>
  </w:style>
  <w:style w:type="paragraph" w:customStyle="1" w:styleId="A05Zwischenberschrift">
    <w:name w:val="A05_Zwischenüberschrift"/>
    <w:next w:val="A03Flietext"/>
    <w:qFormat/>
    <w:rsid w:val="007A6309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de-DE" w:eastAsia="de-DE"/>
      <w14:ligatures w14:val="standardContextual"/>
    </w:rPr>
  </w:style>
  <w:style w:type="paragraph" w:customStyle="1" w:styleId="A03Copytext">
    <w:name w:val="A03_Copy text"/>
    <w:link w:val="A03CopytextZchn"/>
    <w:qFormat/>
    <w:rsid w:val="007A630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5Subheadline">
    <w:name w:val="A05_Subheadline"/>
    <w:next w:val="A03Copytext"/>
    <w:qFormat/>
    <w:rsid w:val="007A6309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A02Headline2">
    <w:name w:val="A02_Headline 2"/>
    <w:basedOn w:val="Balk2"/>
    <w:qFormat/>
    <w:rsid w:val="008674CE"/>
    <w:pPr>
      <w:spacing w:after="280" w:line="280" w:lineRule="exact"/>
    </w:pPr>
    <w:rPr>
      <w:rFonts w:ascii="MB Corpo S Text Office" w:hAnsi="MB Corpo S Text Office"/>
      <w:kern w:val="2"/>
      <w:lang w:eastAsia="de-DE"/>
      <w14:ligatures w14:val="standardContextual"/>
    </w:rPr>
  </w:style>
  <w:style w:type="paragraph" w:customStyle="1" w:styleId="D01Sperrfrist">
    <w:name w:val="D01_Sperrfrist"/>
    <w:qFormat/>
    <w:rsid w:val="00E3015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de-DE" w:eastAsia="de-DE"/>
      <w14:ligatures w14:val="standardContextual"/>
    </w:rPr>
  </w:style>
  <w:style w:type="paragraph" w:customStyle="1" w:styleId="01FlietextCopytext">
    <w:name w:val="01_Fließtext/Copy text"/>
    <w:basedOn w:val="Normal"/>
    <w:qFormat/>
    <w:rsid w:val="00930AC5"/>
    <w:pPr>
      <w:spacing w:after="0" w:line="280" w:lineRule="exact"/>
    </w:pPr>
    <w:rPr>
      <w:rFonts w:ascii="MB Corpo S Text Office Light" w:hAnsi="MB Corpo S Text Office Light"/>
      <w:sz w:val="21"/>
      <w:szCs w:val="21"/>
    </w:rPr>
  </w:style>
  <w:style w:type="paragraph" w:customStyle="1" w:styleId="D04Date">
    <w:name w:val="D04_Date"/>
    <w:qFormat/>
    <w:rsid w:val="003C2AE4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information">
    <w:name w:val="D03_Press information"/>
    <w:qFormat/>
    <w:rsid w:val="003C2AE4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ooter">
    <w:name w:val="D06_Footer"/>
    <w:basedOn w:val="AltBilgi"/>
    <w:uiPriority w:val="7"/>
    <w:qFormat/>
    <w:rsid w:val="003C2AE4"/>
    <w:pPr>
      <w:framePr w:wrap="around" w:vAnchor="page" w:hAnchor="margin" w:y="14796"/>
      <w:spacing w:line="170" w:lineRule="exact"/>
    </w:pPr>
    <w:rPr>
      <w:rFonts w:ascii="MB Corpo S Text Office Light" w:eastAsiaTheme="minorEastAsia" w:hAnsi="MB Corpo S Text Office Light" w:cs="MB Corpo S Text Office Light"/>
      <w:kern w:val="2"/>
      <w:sz w:val="15"/>
      <w:szCs w:val="24"/>
      <w:lang w:eastAsia="de-DE"/>
      <w14:ligatures w14:val="standardContextual"/>
    </w:rPr>
  </w:style>
  <w:style w:type="paragraph" w:customStyle="1" w:styleId="D07Pagenumber">
    <w:name w:val="D07_Page number"/>
    <w:basedOn w:val="MLStat"/>
    <w:rsid w:val="003C2AE4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C2AE4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paragraph" w:customStyle="1" w:styleId="A04List">
    <w:name w:val="A04_List"/>
    <w:basedOn w:val="A03Copytext"/>
    <w:qFormat/>
    <w:rsid w:val="003C2AE4"/>
    <w:pPr>
      <w:numPr>
        <w:numId w:val="22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C2AE4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D05Boilerplate">
    <w:name w:val="D05_Boilerplate"/>
    <w:basedOn w:val="A03Copytext"/>
    <w:qFormat/>
    <w:rsid w:val="003C2AE4"/>
    <w:pPr>
      <w:spacing w:line="170" w:lineRule="exact"/>
    </w:pPr>
    <w:rPr>
      <w:sz w:val="15"/>
    </w:rPr>
  </w:style>
  <w:style w:type="paragraph" w:customStyle="1" w:styleId="A01Headline1">
    <w:name w:val="A01_Headline 1"/>
    <w:basedOn w:val="Balk1"/>
    <w:qFormat/>
    <w:rsid w:val="003C2AE4"/>
    <w:pPr>
      <w:keepNext w:val="0"/>
      <w:keepLines w:val="0"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eastAsia="de-DE"/>
      <w14:ligatures w14:val="standardContextual"/>
    </w:rPr>
  </w:style>
  <w:style w:type="paragraph" w:customStyle="1" w:styleId="D01Blockingperiod">
    <w:name w:val="D01_Blocking period"/>
    <w:qFormat/>
    <w:rsid w:val="003C2AE4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character" w:customStyle="1" w:styleId="A03CopytextZchn">
    <w:name w:val="A03_Copy text Zchn"/>
    <w:basedOn w:val="VarsaylanParagrafYazTipi"/>
    <w:link w:val="A03Copytext"/>
    <w:rsid w:val="008B4089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5ee761ce6c6cc8b25ab3662546473159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6ba1dcf4855ab3e4b48b8b23f5fcdbea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295E02C0-87EF-4FFF-956E-6639275D3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BE252B-1B56-4CFF-8C6D-096B30888173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3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Irem Sekerci</cp:lastModifiedBy>
  <cp:revision>4</cp:revision>
  <cp:lastPrinted>2019-10-24T15:33:00Z</cp:lastPrinted>
  <dcterms:created xsi:type="dcterms:W3CDTF">2026-06-18T08:38:00Z</dcterms:created>
  <dcterms:modified xsi:type="dcterms:W3CDTF">2026-06-18T09:23:00Z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