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7C6ED0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7C6ED0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7C6ED0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7C6ED0" w:rsidRDefault="00B42491" w:rsidP="00B42491">
            <w:pPr>
              <w:spacing w:line="12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C76248" w:rsidRPr="007C6ED0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7C6ED0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7C6ED0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7C6ED0" w:rsidRDefault="00C76248" w:rsidP="00C76248">
            <w:pPr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</w:tbl>
    <w:p w14:paraId="022D2028" w14:textId="77777777" w:rsidR="004D75D7" w:rsidRPr="007C6ED0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4"/>
          <w:szCs w:val="24"/>
          <w:lang w:val="tr-TR"/>
        </w:rPr>
      </w:pPr>
    </w:p>
    <w:p w14:paraId="1CC22EDF" w14:textId="77777777" w:rsidR="004D75D7" w:rsidRPr="007C6ED0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4"/>
          <w:szCs w:val="24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7C6ED0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7C6ED0" w:rsidRDefault="004D75D7" w:rsidP="00136A6B">
            <w:pPr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7C6ED0" w:rsidRDefault="004D75D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07120825" w:rsidR="004D75D7" w:rsidRPr="007C6ED0" w:rsidRDefault="007C6ED0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  <w:r w:rsidRPr="007C6ED0">
              <w:rPr>
                <w:rFonts w:ascii="CorpoS" w:hAnsi="CorpoS"/>
                <w:sz w:val="24"/>
                <w:szCs w:val="24"/>
                <w:lang w:val="tr-TR"/>
              </w:rPr>
              <w:t>0</w:t>
            </w:r>
            <w:r w:rsidR="00C3419A">
              <w:rPr>
                <w:rFonts w:ascii="CorpoS" w:hAnsi="CorpoS"/>
                <w:sz w:val="24"/>
                <w:szCs w:val="24"/>
                <w:lang w:val="tr-TR"/>
              </w:rPr>
              <w:t>4</w:t>
            </w:r>
            <w:r w:rsidR="004D75D7" w:rsidRPr="007C6ED0">
              <w:rPr>
                <w:rFonts w:ascii="CorpoS" w:hAnsi="CorpoS"/>
                <w:sz w:val="24"/>
                <w:szCs w:val="24"/>
                <w:lang w:val="tr-TR"/>
              </w:rPr>
              <w:t>.</w:t>
            </w:r>
            <w:r w:rsidR="004C7B15" w:rsidRPr="007C6ED0">
              <w:rPr>
                <w:rFonts w:ascii="CorpoS" w:hAnsi="CorpoS"/>
                <w:sz w:val="24"/>
                <w:szCs w:val="24"/>
                <w:lang w:val="tr-TR"/>
              </w:rPr>
              <w:t>0</w:t>
            </w:r>
            <w:r w:rsidRPr="007C6ED0">
              <w:rPr>
                <w:rFonts w:ascii="CorpoS" w:hAnsi="CorpoS"/>
                <w:sz w:val="24"/>
                <w:szCs w:val="24"/>
                <w:lang w:val="tr-TR"/>
              </w:rPr>
              <w:t>7</w:t>
            </w:r>
            <w:r w:rsidR="004D75D7" w:rsidRPr="007C6ED0">
              <w:rPr>
                <w:rFonts w:ascii="CorpoS" w:hAnsi="CorpoS"/>
                <w:sz w:val="24"/>
                <w:szCs w:val="24"/>
                <w:lang w:val="tr-TR"/>
              </w:rPr>
              <w:t>.202</w:t>
            </w:r>
            <w:r w:rsidR="004C7B15" w:rsidRPr="007C6ED0">
              <w:rPr>
                <w:rFonts w:ascii="CorpoS" w:hAnsi="CorpoS"/>
                <w:sz w:val="24"/>
                <w:szCs w:val="24"/>
                <w:lang w:val="tr-TR"/>
              </w:rPr>
              <w:t>5</w:t>
            </w:r>
            <w:r w:rsidR="004D75D7" w:rsidRPr="007C6ED0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7C6ED0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751A02C9" w14:textId="39F216DF" w:rsidR="007C6E11" w:rsidRPr="007C6ED0" w:rsidRDefault="007C6ED0" w:rsidP="00707193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32"/>
          <w:szCs w:val="32"/>
          <w:lang w:val="tr-TR"/>
        </w:rPr>
      </w:pPr>
      <w:r w:rsidRPr="007C6ED0">
        <w:rPr>
          <w:rFonts w:ascii="CorpoS" w:hAnsi="CorpoS" w:cs="Calibri"/>
          <w:b/>
          <w:color w:val="000000"/>
          <w:sz w:val="32"/>
          <w:szCs w:val="32"/>
          <w:lang w:val="tr-TR"/>
        </w:rPr>
        <w:t xml:space="preserve">Mercedes-Benz’den </w:t>
      </w:r>
      <w:r w:rsidR="000404BC" w:rsidRPr="007C6ED0">
        <w:rPr>
          <w:rFonts w:ascii="CorpoS" w:hAnsi="CorpoS" w:cs="Calibri"/>
          <w:b/>
          <w:color w:val="000000"/>
          <w:sz w:val="32"/>
          <w:szCs w:val="32"/>
          <w:lang w:val="tr-TR"/>
        </w:rPr>
        <w:t>Akkurtlar</w:t>
      </w:r>
      <w:r w:rsidR="00B3030F" w:rsidRPr="007C6ED0">
        <w:rPr>
          <w:rFonts w:ascii="CorpoS" w:hAnsi="CorpoS" w:cs="Calibri"/>
          <w:b/>
          <w:color w:val="000000"/>
          <w:sz w:val="32"/>
          <w:szCs w:val="32"/>
          <w:lang w:val="tr-TR"/>
        </w:rPr>
        <w:t xml:space="preserve"> Turizm</w:t>
      </w:r>
      <w:r w:rsidRPr="007C6ED0">
        <w:rPr>
          <w:rFonts w:ascii="CorpoS" w:hAnsi="CorpoS" w:cs="Calibri"/>
          <w:b/>
          <w:color w:val="000000"/>
          <w:sz w:val="32"/>
          <w:szCs w:val="32"/>
          <w:lang w:val="tr-TR"/>
        </w:rPr>
        <w:t xml:space="preserve">’e </w:t>
      </w:r>
      <w:r w:rsidR="000404BC" w:rsidRPr="007C6ED0">
        <w:rPr>
          <w:rFonts w:ascii="CorpoS" w:hAnsi="CorpoS" w:cs="Calibri"/>
          <w:b/>
          <w:color w:val="000000"/>
          <w:sz w:val="32"/>
          <w:szCs w:val="32"/>
          <w:lang w:val="tr-TR"/>
        </w:rPr>
        <w:t>12</w:t>
      </w:r>
      <w:r w:rsidRPr="007C6ED0">
        <w:rPr>
          <w:rFonts w:ascii="CorpoS" w:hAnsi="CorpoS" w:cs="Calibri"/>
          <w:b/>
          <w:color w:val="000000"/>
          <w:sz w:val="32"/>
          <w:szCs w:val="32"/>
          <w:lang w:val="tr-TR"/>
        </w:rPr>
        <w:t xml:space="preserve">3 adet Mercedes-Benz Sprinter ve 5 adet Vito teslimatı </w:t>
      </w:r>
    </w:p>
    <w:p w14:paraId="193EC274" w14:textId="27252E8F" w:rsidR="00AB29D4" w:rsidRPr="007C6ED0" w:rsidRDefault="002B5230" w:rsidP="00614155">
      <w:pPr>
        <w:numPr>
          <w:ilvl w:val="0"/>
          <w:numId w:val="36"/>
        </w:numPr>
        <w:spacing w:after="0" w:line="280" w:lineRule="exact"/>
        <w:ind w:right="679"/>
        <w:jc w:val="both"/>
        <w:rPr>
          <w:rFonts w:ascii="CorpoS" w:hAnsi="CorpoS"/>
          <w:b/>
          <w:bCs/>
          <w:sz w:val="24"/>
          <w:szCs w:val="24"/>
          <w:lang w:val="tr-TR"/>
        </w:rPr>
      </w:pPr>
      <w:r w:rsidRPr="007C6ED0">
        <w:rPr>
          <w:rFonts w:ascii="CorpoS" w:hAnsi="CorpoS" w:cs="Calibri"/>
          <w:b/>
          <w:bCs/>
          <w:sz w:val="24"/>
          <w:szCs w:val="24"/>
          <w:lang w:val="tr-TR"/>
        </w:rPr>
        <w:t>Mercedes-Benz</w:t>
      </w:r>
      <w:r w:rsidR="000404BC" w:rsidRPr="007C6ED0">
        <w:rPr>
          <w:rFonts w:ascii="CorpoS" w:hAnsi="CorpoS" w:cs="Calibri"/>
          <w:b/>
          <w:bCs/>
          <w:sz w:val="24"/>
          <w:szCs w:val="24"/>
          <w:lang w:val="tr-TR"/>
        </w:rPr>
        <w:t>’in teslim et</w:t>
      </w:r>
      <w:r w:rsidR="0057368F" w:rsidRPr="007C6ED0">
        <w:rPr>
          <w:rFonts w:ascii="CorpoS" w:hAnsi="CorpoS" w:cs="Calibri"/>
          <w:b/>
          <w:bCs/>
          <w:sz w:val="24"/>
          <w:szCs w:val="24"/>
          <w:lang w:val="tr-TR"/>
        </w:rPr>
        <w:t>tiği ara</w:t>
      </w:r>
      <w:r w:rsidR="0057368F" w:rsidRPr="007C6ED0">
        <w:rPr>
          <w:rFonts w:ascii="CorpoS" w:hAnsi="CorpoS" w:cs="Segoe UI Historic"/>
          <w:b/>
          <w:bCs/>
          <w:sz w:val="24"/>
          <w:szCs w:val="24"/>
          <w:lang w:val="tr-TR"/>
        </w:rPr>
        <w:t>ç</w:t>
      </w:r>
      <w:r w:rsidR="0057368F" w:rsidRPr="007C6ED0">
        <w:rPr>
          <w:rFonts w:ascii="CorpoS" w:hAnsi="CorpoS" w:cs="Calibri"/>
          <w:b/>
          <w:bCs/>
          <w:sz w:val="24"/>
          <w:szCs w:val="24"/>
          <w:lang w:val="tr-TR"/>
        </w:rPr>
        <w:t>lar</w:t>
      </w:r>
      <w:r w:rsidR="000404BC" w:rsidRPr="007C6ED0">
        <w:rPr>
          <w:rFonts w:ascii="CorpoS" w:hAnsi="CorpoS" w:cs="Calibri"/>
          <w:b/>
          <w:bCs/>
          <w:sz w:val="24"/>
          <w:szCs w:val="24"/>
          <w:lang w:val="tr-TR"/>
        </w:rPr>
        <w:t xml:space="preserve"> ile </w:t>
      </w:r>
      <w:r w:rsidR="00E8522D">
        <w:rPr>
          <w:rFonts w:ascii="CorpoS" w:hAnsi="CorpoS" w:cs="Calibri"/>
          <w:b/>
          <w:bCs/>
          <w:sz w:val="24"/>
          <w:szCs w:val="24"/>
          <w:lang w:val="tr-TR"/>
        </w:rPr>
        <w:t xml:space="preserve">Akkurtlar Turizm filosundaki </w:t>
      </w:r>
      <w:r w:rsidR="000404BC" w:rsidRPr="007C6ED0">
        <w:rPr>
          <w:rFonts w:ascii="CorpoS" w:hAnsi="CorpoS" w:cs="Calibri"/>
          <w:b/>
          <w:bCs/>
          <w:sz w:val="24"/>
          <w:szCs w:val="24"/>
          <w:lang w:val="tr-TR"/>
        </w:rPr>
        <w:t xml:space="preserve">Mercedes-Benz </w:t>
      </w:r>
      <w:r w:rsidR="00E43BDF" w:rsidRPr="007C6ED0">
        <w:rPr>
          <w:rFonts w:ascii="CorpoS" w:hAnsi="CorpoS" w:cs="Calibri"/>
          <w:b/>
          <w:bCs/>
          <w:sz w:val="24"/>
          <w:szCs w:val="24"/>
          <w:lang w:val="tr-TR"/>
        </w:rPr>
        <w:t>araç</w:t>
      </w:r>
      <w:r w:rsidR="000404BC" w:rsidRPr="007C6ED0">
        <w:rPr>
          <w:rFonts w:ascii="CorpoS" w:hAnsi="CorpoS" w:cs="Calibri"/>
          <w:b/>
          <w:bCs/>
          <w:sz w:val="24"/>
          <w:szCs w:val="24"/>
          <w:lang w:val="tr-TR"/>
        </w:rPr>
        <w:t xml:space="preserve"> sayısı </w:t>
      </w:r>
      <w:r w:rsidR="00C31F12">
        <w:rPr>
          <w:rFonts w:ascii="CorpoS" w:hAnsi="CorpoS" w:cs="Calibri"/>
          <w:b/>
          <w:bCs/>
          <w:sz w:val="24"/>
          <w:szCs w:val="24"/>
          <w:lang w:val="tr-TR"/>
        </w:rPr>
        <w:t>159’a</w:t>
      </w:r>
      <w:r w:rsidR="000404BC" w:rsidRPr="007C6ED0">
        <w:rPr>
          <w:rFonts w:ascii="CorpoS" w:hAnsi="CorpoS" w:cs="Calibri"/>
          <w:b/>
          <w:bCs/>
          <w:sz w:val="24"/>
          <w:szCs w:val="24"/>
          <w:lang w:val="tr-TR"/>
        </w:rPr>
        <w:t xml:space="preserve"> ulaşt</w:t>
      </w:r>
      <w:r w:rsidR="000404BC" w:rsidRPr="007C6ED0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="000404BC" w:rsidRPr="007C6ED0">
        <w:rPr>
          <w:rFonts w:ascii="CorpoS" w:hAnsi="CorpoS" w:cs="Calibri"/>
          <w:b/>
          <w:bCs/>
          <w:sz w:val="24"/>
          <w:szCs w:val="24"/>
          <w:lang w:val="tr-TR"/>
        </w:rPr>
        <w:t xml:space="preserve">. </w:t>
      </w:r>
    </w:p>
    <w:p w14:paraId="6C4E8FBE" w14:textId="77777777" w:rsidR="00AB29D4" w:rsidRPr="007C6ED0" w:rsidRDefault="00AB29D4" w:rsidP="00AB29D4">
      <w:pPr>
        <w:pStyle w:val="07Subheadline"/>
        <w:rPr>
          <w:rFonts w:ascii="CorpoS" w:eastAsiaTheme="minorHAnsi" w:hAnsi="CorpoS" w:cstheme="minorBidi"/>
          <w:szCs w:val="24"/>
          <w:lang w:val="tr-TR"/>
        </w:rPr>
      </w:pPr>
    </w:p>
    <w:p w14:paraId="5D3BDB41" w14:textId="3945F489" w:rsidR="00E05895" w:rsidRPr="007C6ED0" w:rsidRDefault="00B608D3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  <w:r w:rsidRPr="007C6ED0">
        <w:rPr>
          <w:rFonts w:ascii="CorpoS" w:eastAsiaTheme="minorHAnsi" w:hAnsi="CorpoS" w:cs="Calibri"/>
          <w:szCs w:val="24"/>
          <w:lang w:val="tr-TR"/>
        </w:rPr>
        <w:t xml:space="preserve">İstanbul, Kocaeli ve İzmir’deki bölge 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>merkezlerinin</w:t>
      </w:r>
      <w:r w:rsidRPr="007C6ED0">
        <w:rPr>
          <w:rFonts w:ascii="CorpoS" w:eastAsiaTheme="minorHAnsi" w:hAnsi="CorpoS" w:cs="Calibri"/>
          <w:szCs w:val="24"/>
          <w:lang w:val="tr-TR"/>
        </w:rPr>
        <w:t xml:space="preserve"> yanı sıra Türkiye’nin birçok ilinde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>ki ofisleriyle</w:t>
      </w:r>
      <w:r w:rsidRPr="007C6ED0">
        <w:rPr>
          <w:rFonts w:ascii="CorpoS" w:eastAsiaTheme="minorHAnsi" w:hAnsi="CorpoS" w:cs="Calibri"/>
          <w:szCs w:val="24"/>
          <w:lang w:val="tr-TR"/>
        </w:rPr>
        <w:t xml:space="preserve"> kurum ve kuruluşlara personel taş</w:t>
      </w:r>
      <w:r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Pr="007C6ED0">
        <w:rPr>
          <w:rFonts w:ascii="CorpoS" w:eastAsiaTheme="minorHAnsi" w:hAnsi="CorpoS" w:cs="Calibri"/>
          <w:szCs w:val="24"/>
          <w:lang w:val="tr-TR"/>
        </w:rPr>
        <w:t>ma, öğrenci taş</w:t>
      </w:r>
      <w:r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Pr="007C6ED0">
        <w:rPr>
          <w:rFonts w:ascii="CorpoS" w:eastAsiaTheme="minorHAnsi" w:hAnsi="CorpoS" w:cs="Calibri"/>
          <w:szCs w:val="24"/>
          <w:lang w:val="tr-TR"/>
        </w:rPr>
        <w:t xml:space="preserve">ma, VIP transfer, araç kiralama ve organizasyon alanlarında hizmet veren Akkurtlar Turizm, </w:t>
      </w:r>
      <w:r w:rsidR="00EA798F" w:rsidRPr="007C6ED0">
        <w:rPr>
          <w:rFonts w:ascii="CorpoS" w:eastAsiaTheme="minorHAnsi" w:hAnsi="CorpoS" w:cs="Calibri"/>
          <w:szCs w:val="24"/>
          <w:lang w:val="tr-TR"/>
        </w:rPr>
        <w:t>Mercedes-Benz’den teslim aldığ</w:t>
      </w:r>
      <w:r w:rsidR="00EA798F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EA798F" w:rsidRPr="007C6ED0">
        <w:rPr>
          <w:rFonts w:ascii="CorpoS" w:eastAsiaTheme="minorHAnsi" w:hAnsi="CorpoS" w:cs="Calibri"/>
          <w:szCs w:val="24"/>
          <w:lang w:val="tr-TR"/>
        </w:rPr>
        <w:t xml:space="preserve"> </w:t>
      </w:r>
      <w:r w:rsidRPr="007C6ED0">
        <w:rPr>
          <w:rFonts w:ascii="CorpoS" w:eastAsiaTheme="minorHAnsi" w:hAnsi="CorpoS" w:cs="Calibri"/>
          <w:szCs w:val="24"/>
          <w:lang w:val="tr-TR"/>
        </w:rPr>
        <w:t xml:space="preserve">123 adet Sprinter ve 5 adet Vito ile filosundaki </w:t>
      </w:r>
      <w:r w:rsidR="00AC06EA">
        <w:rPr>
          <w:rFonts w:ascii="CorpoS" w:eastAsiaTheme="minorHAnsi" w:hAnsi="CorpoS" w:cs="Calibri"/>
          <w:szCs w:val="24"/>
          <w:lang w:val="tr-TR"/>
        </w:rPr>
        <w:t>Mercedes-Benz araç sayısını 159</w:t>
      </w:r>
      <w:r w:rsidR="00306F10">
        <w:rPr>
          <w:rFonts w:ascii="CorpoS" w:eastAsiaTheme="minorHAnsi" w:hAnsi="CorpoS" w:cs="Calibri"/>
          <w:szCs w:val="24"/>
          <w:lang w:val="tr-TR"/>
        </w:rPr>
        <w:t>’a</w:t>
      </w:r>
      <w:r w:rsidR="00AC06EA">
        <w:rPr>
          <w:rFonts w:ascii="CorpoS" w:eastAsiaTheme="minorHAnsi" w:hAnsi="CorpoS" w:cs="Calibri"/>
          <w:szCs w:val="24"/>
          <w:lang w:val="tr-TR"/>
        </w:rPr>
        <w:t xml:space="preserve">, toplam </w:t>
      </w:r>
      <w:r w:rsidRPr="007C6ED0">
        <w:rPr>
          <w:rFonts w:ascii="CorpoS" w:eastAsiaTheme="minorHAnsi" w:hAnsi="CorpoS" w:cs="Calibri"/>
          <w:szCs w:val="24"/>
          <w:lang w:val="tr-TR"/>
        </w:rPr>
        <w:t xml:space="preserve">araç sayısını </w:t>
      </w:r>
      <w:r w:rsidR="00306F10">
        <w:rPr>
          <w:rFonts w:ascii="CorpoS" w:eastAsiaTheme="minorHAnsi" w:hAnsi="CorpoS" w:cs="Calibri"/>
          <w:szCs w:val="24"/>
          <w:lang w:val="tr-TR"/>
        </w:rPr>
        <w:t xml:space="preserve">da </w:t>
      </w:r>
      <w:r w:rsidR="00C31F12">
        <w:rPr>
          <w:rFonts w:ascii="CorpoS" w:eastAsiaTheme="minorHAnsi" w:hAnsi="CorpoS" w:cs="Calibri"/>
          <w:szCs w:val="24"/>
          <w:lang w:val="tr-TR"/>
        </w:rPr>
        <w:t>338</w:t>
      </w:r>
      <w:r w:rsidRPr="007C6ED0">
        <w:rPr>
          <w:rFonts w:ascii="CorpoS" w:eastAsiaTheme="minorHAnsi" w:hAnsi="CorpoS" w:cs="Calibri"/>
          <w:szCs w:val="24"/>
          <w:lang w:val="tr-TR"/>
        </w:rPr>
        <w:t xml:space="preserve">’e yükseltti. </w:t>
      </w:r>
    </w:p>
    <w:p w14:paraId="0C08E3F1" w14:textId="77777777" w:rsidR="005A2195" w:rsidRPr="007C6ED0" w:rsidRDefault="005A2195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</w:p>
    <w:p w14:paraId="1B2CC8F8" w14:textId="4BC2FC78" w:rsidR="0097556C" w:rsidRPr="007C6ED0" w:rsidRDefault="0097556C" w:rsidP="0097556C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  <w:r w:rsidRPr="007C6ED0">
        <w:rPr>
          <w:rFonts w:ascii="CorpoS" w:eastAsiaTheme="minorHAnsi" w:hAnsi="CorpoS" w:cs="Calibri"/>
          <w:szCs w:val="24"/>
          <w:lang w:val="tr-TR"/>
        </w:rPr>
        <w:t xml:space="preserve">Teslimat töreni, </w:t>
      </w:r>
      <w:r w:rsidRPr="00AF5F0C">
        <w:rPr>
          <w:rFonts w:ascii="CorpoS" w:eastAsiaTheme="minorHAnsi" w:hAnsi="CorpoS" w:cs="Calibri"/>
          <w:szCs w:val="24"/>
          <w:lang w:val="tr-TR"/>
        </w:rPr>
        <w:t>Mercedes-Benz Otomotiv Hafif Ticari Araçlar Satış Müdürü Serdar Yaprak, Mercedes-Benz Otomotiv Hafif Ticari Araçlar 2. El Satış Müdürü Faruk Özer, Mercedes-Benz Otomotiv Hafif Ticari Araçlar Filo Satış Koordinatörü Coşkun Civan,</w:t>
      </w:r>
      <w:r>
        <w:rPr>
          <w:rFonts w:ascii="CorpoS" w:eastAsiaTheme="minorHAnsi" w:hAnsi="CorpoS" w:cs="Calibri"/>
          <w:szCs w:val="24"/>
          <w:lang w:val="tr-TR"/>
        </w:rPr>
        <w:t xml:space="preserve"> </w:t>
      </w:r>
      <w:r w:rsidRPr="007E0FCD">
        <w:rPr>
          <w:rFonts w:ascii="CorpoS" w:eastAsiaTheme="minorHAnsi" w:hAnsi="CorpoS" w:cs="Calibri"/>
          <w:szCs w:val="24"/>
          <w:lang w:val="tr-TR"/>
        </w:rPr>
        <w:t>Mercedes-Benz Finansal Hizmetler Satış ve Pazarlama Direktörü Meltem Gürsoy</w:t>
      </w:r>
      <w:r>
        <w:rPr>
          <w:rFonts w:ascii="CorpoS" w:eastAsiaTheme="minorHAnsi" w:hAnsi="CorpoS" w:cs="Calibri"/>
          <w:szCs w:val="24"/>
          <w:lang w:val="tr-TR"/>
        </w:rPr>
        <w:t>,</w:t>
      </w:r>
      <w:r w:rsidRPr="00AF5F0C">
        <w:rPr>
          <w:rFonts w:ascii="CorpoS" w:eastAsiaTheme="minorHAnsi" w:hAnsi="CorpoS" w:cs="Calibri"/>
          <w:szCs w:val="24"/>
          <w:lang w:val="tr-TR"/>
        </w:rPr>
        <w:t xml:space="preserve"> </w:t>
      </w:r>
      <w:r w:rsidRPr="000A2465">
        <w:rPr>
          <w:rFonts w:ascii="CorpoS" w:eastAsiaTheme="minorHAnsi" w:hAnsi="CorpoS" w:cs="Calibri"/>
          <w:szCs w:val="24"/>
          <w:lang w:val="tr-TR"/>
        </w:rPr>
        <w:t>Koluman Motorlu Araçlar</w:t>
      </w:r>
      <w:r>
        <w:rPr>
          <w:rFonts w:ascii="CorpoS" w:eastAsiaTheme="minorHAnsi" w:hAnsi="CorpoS" w:cs="Calibri"/>
          <w:szCs w:val="24"/>
          <w:lang w:val="tr-TR"/>
        </w:rPr>
        <w:t xml:space="preserve"> </w:t>
      </w:r>
      <w:r w:rsidRPr="000A2465">
        <w:rPr>
          <w:rFonts w:ascii="CorpoS" w:eastAsiaTheme="minorHAnsi" w:hAnsi="CorpoS" w:cs="Calibri"/>
          <w:szCs w:val="24"/>
          <w:lang w:val="tr-TR"/>
        </w:rPr>
        <w:t xml:space="preserve">Hafif Ticari Araçlar </w:t>
      </w:r>
      <w:r>
        <w:rPr>
          <w:rFonts w:ascii="CorpoS" w:eastAsiaTheme="minorHAnsi" w:hAnsi="CorpoS" w:cs="Calibri"/>
          <w:szCs w:val="24"/>
          <w:lang w:val="tr-TR"/>
        </w:rPr>
        <w:t xml:space="preserve">Grup </w:t>
      </w:r>
      <w:r w:rsidRPr="000A2465">
        <w:rPr>
          <w:rFonts w:ascii="CorpoS" w:eastAsiaTheme="minorHAnsi" w:hAnsi="CorpoS" w:cs="Calibri"/>
          <w:szCs w:val="24"/>
          <w:lang w:val="tr-TR"/>
        </w:rPr>
        <w:t>Satış Müdürü</w:t>
      </w:r>
      <w:r>
        <w:rPr>
          <w:rFonts w:ascii="CorpoS" w:eastAsiaTheme="minorHAnsi" w:hAnsi="CorpoS" w:cs="Calibri"/>
          <w:szCs w:val="24"/>
          <w:lang w:val="tr-TR"/>
        </w:rPr>
        <w:t xml:space="preserve"> Altuğ Şakaklı, Akkurtlar Turizm Yönetim Kurulu Başkanı Mahir Akkurt ve Akkurtlar Turizm Yönetim Kurulu Başkan Yardımcısı Emin Akkurt’un </w:t>
      </w:r>
      <w:r w:rsidRPr="007C6ED0">
        <w:rPr>
          <w:rFonts w:ascii="CorpoS" w:eastAsiaTheme="minorHAnsi" w:hAnsi="CorpoS" w:cs="Calibri"/>
          <w:szCs w:val="24"/>
          <w:lang w:val="tr-TR"/>
        </w:rPr>
        <w:t>katılımı ile İstanbul</w:t>
      </w:r>
      <w:r w:rsidRPr="000A2465">
        <w:rPr>
          <w:rFonts w:ascii="CorpoS" w:eastAsiaTheme="minorHAnsi" w:hAnsi="CorpoS" w:cs="Calibri"/>
          <w:szCs w:val="24"/>
          <w:lang w:val="tr-TR"/>
        </w:rPr>
        <w:t>’</w:t>
      </w:r>
      <w:r w:rsidRPr="007C6ED0">
        <w:rPr>
          <w:rFonts w:ascii="CorpoS" w:eastAsiaTheme="minorHAnsi" w:hAnsi="CorpoS" w:cs="Calibri"/>
          <w:szCs w:val="24"/>
          <w:lang w:val="tr-TR"/>
        </w:rPr>
        <w:t>da ger</w:t>
      </w:r>
      <w:r w:rsidRPr="000A2465">
        <w:rPr>
          <w:rFonts w:ascii="CorpoS" w:eastAsiaTheme="minorHAnsi" w:hAnsi="CorpoS" w:cs="Calibri"/>
          <w:szCs w:val="24"/>
          <w:lang w:val="tr-TR"/>
        </w:rPr>
        <w:t>ç</w:t>
      </w:r>
      <w:r w:rsidRPr="007C6ED0">
        <w:rPr>
          <w:rFonts w:ascii="CorpoS" w:eastAsiaTheme="minorHAnsi" w:hAnsi="CorpoS" w:cs="Calibri"/>
          <w:szCs w:val="24"/>
          <w:lang w:val="tr-TR"/>
        </w:rPr>
        <w:t>ekleşti.</w:t>
      </w:r>
    </w:p>
    <w:p w14:paraId="51368A7B" w14:textId="77777777" w:rsidR="00CA3F8B" w:rsidRPr="007C6ED0" w:rsidRDefault="00CA3F8B" w:rsidP="005964AB">
      <w:pPr>
        <w:pStyle w:val="07Subheadline"/>
        <w:jc w:val="both"/>
        <w:rPr>
          <w:rFonts w:ascii="CorpoS" w:eastAsiaTheme="minorHAnsi" w:hAnsi="CorpoS" w:cstheme="minorBidi"/>
          <w:szCs w:val="24"/>
          <w:lang w:val="tr-TR"/>
        </w:rPr>
      </w:pPr>
    </w:p>
    <w:p w14:paraId="42551ED6" w14:textId="18431CA0" w:rsidR="00DB22B6" w:rsidRPr="007C6ED0" w:rsidRDefault="00B37AEA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  <w:r w:rsidRPr="007C6ED0">
        <w:rPr>
          <w:rFonts w:ascii="CorpoS" w:eastAsiaTheme="minorHAnsi" w:hAnsi="CorpoS" w:cstheme="minorBidi"/>
          <w:szCs w:val="24"/>
          <w:lang w:val="tr-TR"/>
        </w:rPr>
        <w:t xml:space="preserve">Hafif ticari araç sektörünün son iki yılda </w:t>
      </w:r>
      <w:r w:rsidR="006B35E4" w:rsidRPr="007C6ED0">
        <w:rPr>
          <w:rFonts w:ascii="CorpoS" w:eastAsiaTheme="minorHAnsi" w:hAnsi="CorpoS" w:cstheme="minorBidi"/>
          <w:szCs w:val="24"/>
          <w:lang w:val="tr-TR"/>
        </w:rPr>
        <w:t>kendi rekorlarını geli</w:t>
      </w:r>
      <w:r w:rsidR="006B35E4" w:rsidRPr="007C6ED0">
        <w:rPr>
          <w:rFonts w:ascii="CorpoS" w:eastAsiaTheme="minorHAnsi" w:hAnsi="CorpoS" w:cs="Calibri"/>
          <w:szCs w:val="24"/>
          <w:lang w:val="tr-TR"/>
        </w:rPr>
        <w:t>ştirerek b</w:t>
      </w:r>
      <w:r w:rsidR="006B35E4" w:rsidRPr="007C6ED0">
        <w:rPr>
          <w:rFonts w:ascii="CorpoS" w:eastAsiaTheme="minorHAnsi" w:hAnsi="CorpoS" w:cs="Segoe UI Historic"/>
          <w:szCs w:val="24"/>
          <w:lang w:val="tr-TR"/>
        </w:rPr>
        <w:t>ü</w:t>
      </w:r>
      <w:r w:rsidR="006B35E4" w:rsidRPr="007C6ED0">
        <w:rPr>
          <w:rFonts w:ascii="CorpoS" w:eastAsiaTheme="minorHAnsi" w:hAnsi="CorpoS" w:cs="Calibri"/>
          <w:szCs w:val="24"/>
          <w:lang w:val="tr-TR"/>
        </w:rPr>
        <w:t>y</w:t>
      </w:r>
      <w:r w:rsidR="006B35E4" w:rsidRPr="007C6ED0">
        <w:rPr>
          <w:rFonts w:ascii="CorpoS" w:eastAsiaTheme="minorHAnsi" w:hAnsi="CorpoS" w:cs="Segoe UI Historic"/>
          <w:szCs w:val="24"/>
          <w:lang w:val="tr-TR"/>
        </w:rPr>
        <w:t>ü</w:t>
      </w:r>
      <w:r w:rsidR="006B35E4" w:rsidRPr="007C6ED0">
        <w:rPr>
          <w:rFonts w:ascii="CorpoS" w:eastAsiaTheme="minorHAnsi" w:hAnsi="CorpoS" w:cs="Calibri"/>
          <w:szCs w:val="24"/>
          <w:lang w:val="tr-TR"/>
        </w:rPr>
        <w:t>d</w:t>
      </w:r>
      <w:r w:rsidR="006B35E4" w:rsidRPr="007C6ED0">
        <w:rPr>
          <w:rFonts w:ascii="CorpoS" w:eastAsiaTheme="minorHAnsi" w:hAnsi="CorpoS" w:cs="Segoe UI Historic"/>
          <w:szCs w:val="24"/>
          <w:lang w:val="tr-TR"/>
        </w:rPr>
        <w:t>ü</w:t>
      </w:r>
      <w:r w:rsidR="006B35E4" w:rsidRPr="007C6ED0">
        <w:rPr>
          <w:rFonts w:ascii="CorpoS" w:eastAsiaTheme="minorHAnsi" w:hAnsi="CorpoS" w:cs="Calibri"/>
          <w:szCs w:val="24"/>
          <w:lang w:val="tr-TR"/>
        </w:rPr>
        <w:t>ğ</w:t>
      </w:r>
      <w:r w:rsidR="006B35E4" w:rsidRPr="007C6ED0">
        <w:rPr>
          <w:rFonts w:ascii="CorpoS" w:eastAsiaTheme="minorHAnsi" w:hAnsi="CorpoS" w:cs="Segoe UI Historic"/>
          <w:szCs w:val="24"/>
          <w:lang w:val="tr-TR"/>
        </w:rPr>
        <w:t>ü</w:t>
      </w:r>
      <w:r w:rsidR="006B35E4" w:rsidRPr="007C6ED0">
        <w:rPr>
          <w:rFonts w:ascii="CorpoS" w:eastAsiaTheme="minorHAnsi" w:hAnsi="CorpoS" w:cs="Calibri"/>
          <w:szCs w:val="24"/>
          <w:lang w:val="tr-TR"/>
        </w:rPr>
        <w:t>n</w:t>
      </w:r>
      <w:r w:rsidR="006B35E4" w:rsidRPr="007C6ED0">
        <w:rPr>
          <w:rFonts w:ascii="CorpoS" w:eastAsiaTheme="minorHAnsi" w:hAnsi="CorpoS" w:cs="Segoe UI Historic"/>
          <w:szCs w:val="24"/>
          <w:lang w:val="tr-TR"/>
        </w:rPr>
        <w:t>ü</w:t>
      </w:r>
      <w:r w:rsidR="006B35E4" w:rsidRPr="007C6ED0">
        <w:rPr>
          <w:rFonts w:ascii="CorpoS" w:eastAsiaTheme="minorHAnsi" w:hAnsi="CorpoS" w:cs="Calibri"/>
          <w:szCs w:val="24"/>
          <w:lang w:val="tr-TR"/>
        </w:rPr>
        <w:t>, Mercedes-Benz olarak da premium segmentte liderliklerini sürdür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ürken</w:t>
      </w:r>
      <w:r w:rsidR="006B35E4" w:rsidRPr="007C6ED0">
        <w:rPr>
          <w:rFonts w:ascii="CorpoS" w:eastAsiaTheme="minorHAnsi" w:hAnsi="CorpoS" w:cs="Calibri"/>
          <w:szCs w:val="24"/>
          <w:lang w:val="tr-TR"/>
        </w:rPr>
        <w:t xml:space="preserve"> kendilerine ait rekorları </w:t>
      </w:r>
      <w:r w:rsidR="00306F10">
        <w:rPr>
          <w:rFonts w:ascii="CorpoS" w:eastAsiaTheme="minorHAnsi" w:hAnsi="CorpoS" w:cs="Calibri"/>
          <w:szCs w:val="24"/>
          <w:lang w:val="tr-TR"/>
        </w:rPr>
        <w:t>da kır</w:t>
      </w:r>
      <w:r w:rsidR="00E8522D">
        <w:rPr>
          <w:rFonts w:ascii="CorpoS" w:eastAsiaTheme="minorHAnsi" w:hAnsi="CorpoS" w:cs="Calibri"/>
          <w:szCs w:val="24"/>
          <w:lang w:val="tr-TR"/>
        </w:rPr>
        <w:t>dıklarını</w:t>
      </w:r>
      <w:r w:rsidR="00306F10">
        <w:rPr>
          <w:rFonts w:ascii="CorpoS" w:eastAsiaTheme="minorHAnsi" w:hAnsi="CorpoS" w:cs="Calibri"/>
          <w:szCs w:val="24"/>
          <w:lang w:val="tr-TR"/>
        </w:rPr>
        <w:t xml:space="preserve"> </w:t>
      </w:r>
      <w:r w:rsidR="006B35E4" w:rsidRPr="007C6ED0">
        <w:rPr>
          <w:rFonts w:ascii="CorpoS" w:eastAsiaTheme="minorHAnsi" w:hAnsi="CorpoS" w:cs="Calibri"/>
          <w:szCs w:val="24"/>
          <w:lang w:val="tr-TR"/>
        </w:rPr>
        <w:t>s</w:t>
      </w:r>
      <w:r w:rsidR="006B35E4" w:rsidRPr="007C6ED0">
        <w:rPr>
          <w:rFonts w:ascii="CorpoS" w:eastAsiaTheme="minorHAnsi" w:hAnsi="CorpoS" w:cs="Segoe UI Historic"/>
          <w:szCs w:val="24"/>
          <w:lang w:val="tr-TR"/>
        </w:rPr>
        <w:t>ö</w:t>
      </w:r>
      <w:r w:rsidR="006B35E4" w:rsidRPr="007C6ED0">
        <w:rPr>
          <w:rFonts w:ascii="CorpoS" w:eastAsiaTheme="minorHAnsi" w:hAnsi="CorpoS" w:cs="Calibri"/>
          <w:szCs w:val="24"/>
          <w:lang w:val="tr-TR"/>
        </w:rPr>
        <w:t xml:space="preserve">yleyen </w:t>
      </w:r>
      <w:r w:rsidR="006B35E4" w:rsidRPr="007C6ED0">
        <w:rPr>
          <w:rFonts w:ascii="CorpoS" w:hAnsi="CorpoS"/>
          <w:b/>
          <w:bCs/>
          <w:szCs w:val="24"/>
          <w:lang w:val="tr-TR"/>
        </w:rPr>
        <w:t>Mercedes-Benz Otomotiv Hafif Ticari Araçlar</w:t>
      </w:r>
      <w:r w:rsidR="00AF5F0C">
        <w:rPr>
          <w:rFonts w:ascii="CorpoS" w:hAnsi="CorpoS"/>
          <w:b/>
          <w:bCs/>
          <w:szCs w:val="24"/>
          <w:lang w:val="tr-TR"/>
        </w:rPr>
        <w:t xml:space="preserve"> Satış Müdürü Serdar Yaprak</w:t>
      </w:r>
      <w:r w:rsidR="006B35E4" w:rsidRPr="007C6ED0">
        <w:rPr>
          <w:rFonts w:ascii="CorpoS" w:hAnsi="CorpoS"/>
          <w:b/>
          <w:bCs/>
          <w:szCs w:val="24"/>
          <w:lang w:val="tr-TR"/>
        </w:rPr>
        <w:t xml:space="preserve">, </w:t>
      </w:r>
      <w:r w:rsidR="00DB22B6" w:rsidRPr="007C6ED0">
        <w:rPr>
          <w:rFonts w:ascii="CorpoS" w:hAnsi="CorpoS"/>
          <w:szCs w:val="24"/>
          <w:lang w:val="tr-TR"/>
        </w:rPr>
        <w:t>bu ba</w:t>
      </w:r>
      <w:r w:rsidR="00DB22B6" w:rsidRPr="007C6ED0">
        <w:rPr>
          <w:rFonts w:ascii="CorpoS" w:hAnsi="CorpoS" w:cs="Calibri"/>
          <w:szCs w:val="24"/>
          <w:lang w:val="tr-TR"/>
        </w:rPr>
        <w:t>şar</w:t>
      </w:r>
      <w:r w:rsidR="00DB22B6" w:rsidRPr="007C6ED0">
        <w:rPr>
          <w:rFonts w:ascii="CorpoS" w:hAnsi="CorpoS" w:cs="Segoe UI Historic"/>
          <w:szCs w:val="24"/>
          <w:lang w:val="tr-TR"/>
        </w:rPr>
        <w:t>ı</w:t>
      </w:r>
      <w:r w:rsidR="00DB22B6" w:rsidRPr="007C6ED0">
        <w:rPr>
          <w:rFonts w:ascii="CorpoS" w:hAnsi="CorpoS" w:cs="Calibri"/>
          <w:szCs w:val="24"/>
          <w:lang w:val="tr-TR"/>
        </w:rPr>
        <w:t>lar</w:t>
      </w:r>
      <w:r w:rsidR="00DB22B6" w:rsidRPr="007C6ED0">
        <w:rPr>
          <w:rFonts w:ascii="CorpoS" w:hAnsi="CorpoS" w:cs="Segoe UI Historic"/>
          <w:szCs w:val="24"/>
          <w:lang w:val="tr-TR"/>
        </w:rPr>
        <w:t>ı</w:t>
      </w:r>
      <w:r w:rsidR="00DB22B6" w:rsidRPr="007C6ED0">
        <w:rPr>
          <w:rFonts w:ascii="CorpoS" w:hAnsi="CorpoS" w:cs="Calibri"/>
          <w:szCs w:val="24"/>
          <w:lang w:val="tr-TR"/>
        </w:rPr>
        <w:t>nın ardında yatan en büyük nedenin sektöre ve müşteriler</w:t>
      </w:r>
      <w:r w:rsidR="0057368F" w:rsidRPr="007C6ED0">
        <w:rPr>
          <w:rFonts w:ascii="CorpoS" w:hAnsi="CorpoS" w:cs="Calibri"/>
          <w:szCs w:val="24"/>
          <w:lang w:val="tr-TR"/>
        </w:rPr>
        <w:t xml:space="preserve">e sundukları farklılaşma </w:t>
      </w:r>
      <w:r w:rsidR="00DB22B6" w:rsidRPr="007C6ED0">
        <w:rPr>
          <w:rFonts w:ascii="CorpoS" w:hAnsi="CorpoS" w:cs="Calibri"/>
          <w:szCs w:val="24"/>
          <w:lang w:val="tr-TR"/>
        </w:rPr>
        <w:t xml:space="preserve">olduğunu belirterek </w:t>
      </w:r>
      <w:r w:rsidR="00601124" w:rsidRPr="007C6ED0">
        <w:rPr>
          <w:rFonts w:ascii="CorpoS" w:eastAsiaTheme="minorHAnsi" w:hAnsi="CorpoS" w:cs="Calibri"/>
          <w:szCs w:val="24"/>
          <w:lang w:val="tr-TR"/>
        </w:rPr>
        <w:t xml:space="preserve">“Mercedes-Benz olarak 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m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ü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şteri odakl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 xml:space="preserve"> bak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ş a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çı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m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z en g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üç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l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ü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 xml:space="preserve"> özelliklerimizden. Her sektörün ve her müşterinin bizden istediği kişiselleştirmeleri ara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ç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lar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m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za en doğru şekilde uyguluyoruz. Tüm bunları yaparken de Mercedes-Benz’in yüksek güvenlik, konfor, lüks ve üst düzey teknolojisinden</w:t>
      </w:r>
      <w:r w:rsidR="00306F10">
        <w:rPr>
          <w:rFonts w:ascii="CorpoS" w:eastAsiaTheme="minorHAnsi" w:hAnsi="CorpoS" w:cs="Calibri"/>
          <w:szCs w:val="24"/>
          <w:lang w:val="tr-TR"/>
        </w:rPr>
        <w:t xml:space="preserve"> 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 xml:space="preserve">ödün vermiyoruz. </w:t>
      </w:r>
      <w:r w:rsidR="00381154">
        <w:rPr>
          <w:rFonts w:ascii="CorpoS" w:eastAsiaTheme="minorHAnsi" w:hAnsi="CorpoS" w:cs="Calibri"/>
          <w:szCs w:val="24"/>
          <w:lang w:val="tr-TR"/>
        </w:rPr>
        <w:t xml:space="preserve">Uzun yıllardır 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birlikte çalışt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ğ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m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>z Akkurtlar Turizm de filosuna kattığ</w:t>
      </w:r>
      <w:r w:rsidR="00DB22B6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 xml:space="preserve"> 12</w:t>
      </w:r>
      <w:r w:rsidR="007C6ED0">
        <w:rPr>
          <w:rFonts w:ascii="CorpoS" w:eastAsiaTheme="minorHAnsi" w:hAnsi="CorpoS" w:cs="Calibri"/>
          <w:szCs w:val="24"/>
          <w:lang w:val="tr-TR"/>
        </w:rPr>
        <w:t>3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 xml:space="preserve"> adet Sprinter ve </w:t>
      </w:r>
      <w:r w:rsidR="007C6ED0">
        <w:rPr>
          <w:rFonts w:ascii="CorpoS" w:eastAsiaTheme="minorHAnsi" w:hAnsi="CorpoS" w:cs="Calibri"/>
          <w:szCs w:val="24"/>
          <w:lang w:val="tr-TR"/>
        </w:rPr>
        <w:t xml:space="preserve">5 adet </w:t>
      </w:r>
      <w:r w:rsidR="00DB22B6" w:rsidRPr="007C6ED0">
        <w:rPr>
          <w:rFonts w:ascii="CorpoS" w:eastAsiaTheme="minorHAnsi" w:hAnsi="CorpoS" w:cs="Calibri"/>
          <w:szCs w:val="24"/>
          <w:lang w:val="tr-TR"/>
        </w:rPr>
        <w:t xml:space="preserve">Vito ile Mercedes-Benz’in 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hem şirketlerine hem de m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ü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şterilerine katt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ğ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 xml:space="preserve"> değerden ne kadar memnun kaldığ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n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 xml:space="preserve"> g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ö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steriyor.” dedi.</w:t>
      </w:r>
    </w:p>
    <w:p w14:paraId="70ABA6BA" w14:textId="77777777" w:rsidR="00D57CDB" w:rsidRPr="007C6ED0" w:rsidRDefault="00D57CDB" w:rsidP="005964AB">
      <w:pPr>
        <w:pStyle w:val="07Subheadline"/>
        <w:jc w:val="both"/>
        <w:rPr>
          <w:rFonts w:ascii="CorpoS" w:hAnsi="CorpoS" w:cs="Calibri"/>
          <w:szCs w:val="24"/>
          <w:lang w:val="tr-TR"/>
        </w:rPr>
      </w:pPr>
    </w:p>
    <w:p w14:paraId="46E17E66" w14:textId="6844F032" w:rsidR="006852F7" w:rsidRPr="007C6ED0" w:rsidRDefault="005A2195" w:rsidP="0057368F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  <w:r w:rsidRPr="007C6ED0">
        <w:rPr>
          <w:rFonts w:ascii="CorpoS" w:eastAsiaTheme="minorHAnsi" w:hAnsi="CorpoS" w:cs="Calibri"/>
          <w:szCs w:val="24"/>
          <w:lang w:val="tr-TR"/>
        </w:rPr>
        <w:t>Araçları</w:t>
      </w:r>
      <w:r w:rsidR="00D57CDB" w:rsidRPr="007C6ED0">
        <w:rPr>
          <w:rFonts w:ascii="CorpoS" w:eastAsiaTheme="minorHAnsi" w:hAnsi="CorpoS" w:cs="Calibri"/>
          <w:szCs w:val="24"/>
          <w:lang w:val="tr-TR"/>
        </w:rPr>
        <w:t xml:space="preserve"> teslim alan </w:t>
      </w:r>
      <w:r w:rsidR="00F61D34" w:rsidRPr="00F61D34">
        <w:rPr>
          <w:rFonts w:ascii="CorpoS" w:hAnsi="CorpoS" w:cs="Calibri"/>
          <w:b/>
          <w:bCs/>
          <w:szCs w:val="24"/>
          <w:lang w:val="tr-TR"/>
        </w:rPr>
        <w:t>Akkurtlar Turizm Yönetim Kurulu Başkanı Mahir Akkurt ve Akkurtlar Turizm Yönetim Kurulu Başkan Yardımcısı Emin Akkurt</w:t>
      </w:r>
      <w:r w:rsidR="00D57CDB" w:rsidRPr="007C6ED0">
        <w:rPr>
          <w:rFonts w:ascii="CorpoS" w:eastAsiaTheme="minorHAnsi" w:hAnsi="CorpoS" w:cs="Calibri"/>
          <w:b/>
          <w:bCs/>
          <w:szCs w:val="24"/>
          <w:lang w:val="tr-TR"/>
        </w:rPr>
        <w:t>,</w:t>
      </w:r>
      <w:r w:rsidR="00743B01" w:rsidRPr="007C6ED0">
        <w:rPr>
          <w:rFonts w:ascii="CorpoS" w:eastAsiaTheme="minorHAnsi" w:hAnsi="CorpoS" w:cs="Calibri"/>
          <w:b/>
          <w:bCs/>
          <w:szCs w:val="24"/>
          <w:lang w:val="tr-TR"/>
        </w:rPr>
        <w:t xml:space="preserve"> 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taş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mac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l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k alanında çok hızlı bir değişimin yaşand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ğ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n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, kendilerinin de bu değişime ayak uydurabilme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>k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 xml:space="preserve"> için mevcut hizmetlerini sürekli geliştirdiklerini vurgulayarak “Verdiğimiz hizmetin sorumluluğun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>un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 xml:space="preserve"> bilincindeyiz. </w:t>
      </w:r>
      <w:r w:rsidR="00306F10">
        <w:rPr>
          <w:rFonts w:ascii="CorpoS" w:eastAsiaTheme="minorHAnsi" w:hAnsi="CorpoS" w:cs="Calibri"/>
          <w:szCs w:val="24"/>
          <w:lang w:val="tr-TR"/>
        </w:rPr>
        <w:t>Faaliyet gösterdi</w:t>
      </w:r>
      <w:r w:rsidR="00306F10">
        <w:rPr>
          <w:rFonts w:ascii="Calibri" w:eastAsiaTheme="minorHAnsi" w:hAnsi="Calibri" w:cs="Calibri"/>
          <w:szCs w:val="24"/>
          <w:lang w:val="tr-TR"/>
        </w:rPr>
        <w:t xml:space="preserve">ğimiz 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>şehirlerde müşterilerimizin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 xml:space="preserve"> </w:t>
      </w:r>
      <w:r w:rsidR="00306F10">
        <w:rPr>
          <w:rFonts w:ascii="CorpoS" w:eastAsiaTheme="minorHAnsi" w:hAnsi="CorpoS" w:cs="Calibri"/>
          <w:szCs w:val="24"/>
          <w:lang w:val="tr-TR"/>
        </w:rPr>
        <w:t xml:space="preserve">günlük 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hayatlar</w:t>
      </w:r>
      <w:r w:rsidR="00562825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>nda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 xml:space="preserve"> verimliliklerin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 xml:space="preserve">i artırmalarına 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lastRenderedPageBreak/>
        <w:t>yardımcı olma hedefiyle hareket ediyoruz. Bu nedenle de bunu en iyi şekilde sağlayacağ</w:t>
      </w:r>
      <w:r w:rsidR="0057368F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>na emin olduğumuz 123 adet Mercedes-Benz Sprinter ve 5 adet Vito ile filomuzu yeniledik</w:t>
      </w:r>
      <w:r w:rsidR="0097556C">
        <w:rPr>
          <w:rFonts w:ascii="CorpoS" w:eastAsiaTheme="minorHAnsi" w:hAnsi="CorpoS" w:cs="Calibri"/>
          <w:szCs w:val="24"/>
          <w:lang w:val="tr-TR"/>
        </w:rPr>
        <w:t>.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>” diyerek Mercedes-Benz’le iş birliklerini geliştir</w:t>
      </w:r>
      <w:r w:rsidR="00306F10">
        <w:rPr>
          <w:rFonts w:ascii="CorpoS" w:eastAsiaTheme="minorHAnsi" w:hAnsi="CorpoS" w:cs="Calibri"/>
          <w:szCs w:val="24"/>
          <w:lang w:val="tr-TR"/>
        </w:rPr>
        <w:t>meye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 xml:space="preserve"> </w:t>
      </w:r>
      <w:r w:rsidR="00306F10">
        <w:rPr>
          <w:rFonts w:ascii="CorpoS" w:eastAsiaTheme="minorHAnsi" w:hAnsi="CorpoS" w:cs="Calibri"/>
          <w:szCs w:val="24"/>
          <w:lang w:val="tr-TR"/>
        </w:rPr>
        <w:t>devam edeceklerini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 xml:space="preserve"> s</w:t>
      </w:r>
      <w:r w:rsidR="0057368F" w:rsidRPr="007C6ED0">
        <w:rPr>
          <w:rFonts w:ascii="CorpoS" w:eastAsiaTheme="minorHAnsi" w:hAnsi="CorpoS" w:cs="Segoe UI Historic"/>
          <w:szCs w:val="24"/>
          <w:lang w:val="tr-TR"/>
        </w:rPr>
        <w:t>ö</w:t>
      </w:r>
      <w:r w:rsidR="0057368F" w:rsidRPr="007C6ED0">
        <w:rPr>
          <w:rFonts w:ascii="CorpoS" w:eastAsiaTheme="minorHAnsi" w:hAnsi="CorpoS" w:cs="Calibri"/>
          <w:szCs w:val="24"/>
          <w:lang w:val="tr-TR"/>
        </w:rPr>
        <w:t xml:space="preserve">yledi. </w:t>
      </w:r>
    </w:p>
    <w:p w14:paraId="7B34586E" w14:textId="77777777" w:rsidR="004316E0" w:rsidRPr="007C6ED0" w:rsidRDefault="004316E0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</w:p>
    <w:p w14:paraId="5E8CFDA4" w14:textId="77777777" w:rsidR="004316E0" w:rsidRPr="007C6ED0" w:rsidRDefault="004316E0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</w:p>
    <w:p w14:paraId="6C29762F" w14:textId="77777777" w:rsidR="0018519F" w:rsidRPr="007C6ED0" w:rsidRDefault="0018519F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</w:p>
    <w:p w14:paraId="44296F00" w14:textId="77777777" w:rsidR="006852F7" w:rsidRPr="007C6ED0" w:rsidRDefault="006852F7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</w:p>
    <w:p w14:paraId="6DCF9D82" w14:textId="46DBEC8E" w:rsidR="00C412EE" w:rsidRPr="007C6ED0" w:rsidRDefault="00C412EE" w:rsidP="00AB29D4">
      <w:pPr>
        <w:spacing w:before="120" w:after="120" w:line="360" w:lineRule="auto"/>
        <w:ind w:right="340"/>
        <w:rPr>
          <w:rFonts w:ascii="CorpoS" w:hAnsi="CorpoS" w:cs="Calibri"/>
          <w:sz w:val="24"/>
          <w:szCs w:val="24"/>
          <w:lang w:val="tr-TR"/>
        </w:rPr>
      </w:pPr>
    </w:p>
    <w:sectPr w:rsidR="00C412EE" w:rsidRPr="007C6ED0" w:rsidSect="007E1A2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8B366" w14:textId="77777777" w:rsidR="00AB458A" w:rsidRDefault="00AB458A" w:rsidP="00764B8C">
      <w:pPr>
        <w:spacing w:after="0" w:line="240" w:lineRule="auto"/>
      </w:pPr>
      <w:r>
        <w:separator/>
      </w:r>
    </w:p>
  </w:endnote>
  <w:endnote w:type="continuationSeparator" w:id="0">
    <w:p w14:paraId="6C008766" w14:textId="77777777" w:rsidR="00AB458A" w:rsidRDefault="00AB458A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mbria"/>
    <w:charset w:val="A2"/>
    <w:family w:val="swiss"/>
    <w:pitch w:val="variable"/>
    <w:sig w:usb0="20000007" w:usb1="00000003" w:usb2="00000000" w:usb3="00000000" w:csb0="00000193" w:csb1="00000000"/>
  </w:font>
  <w:font w:name="MB Corpo S Text Office"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9BC67" w14:textId="77777777" w:rsidR="00AB458A" w:rsidRDefault="00AB458A" w:rsidP="00764B8C">
      <w:pPr>
        <w:spacing w:after="0" w:line="240" w:lineRule="auto"/>
      </w:pPr>
      <w:r>
        <w:separator/>
      </w:r>
    </w:p>
  </w:footnote>
  <w:footnote w:type="continuationSeparator" w:id="0">
    <w:p w14:paraId="436816DA" w14:textId="77777777" w:rsidR="00AB458A" w:rsidRDefault="00AB458A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D716" w14:textId="49120098" w:rsidR="00F26C07" w:rsidRDefault="00F26C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pic="http://schemas.openxmlformats.org/drawingml/2006/picture" xmlns:a14="http://schemas.microsoft.com/office/drawing/2010/main" xmlns:a="http://schemas.openxmlformats.org/drawingml/2006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8"/>
  </w:num>
  <w:num w:numId="3" w16cid:durableId="1712463306">
    <w:abstractNumId w:val="33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19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4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756903287">
    <w:abstractNumId w:val="20"/>
  </w:num>
  <w:num w:numId="36" w16cid:durableId="9471557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tr-TR" w:vendorID="64" w:dllVersion="4096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964"/>
    <w:rsid w:val="00011F4F"/>
    <w:rsid w:val="00013D02"/>
    <w:rsid w:val="00014D82"/>
    <w:rsid w:val="0001654A"/>
    <w:rsid w:val="0002016F"/>
    <w:rsid w:val="00020A01"/>
    <w:rsid w:val="0003022E"/>
    <w:rsid w:val="00030538"/>
    <w:rsid w:val="00033CCA"/>
    <w:rsid w:val="000404BC"/>
    <w:rsid w:val="00041FE2"/>
    <w:rsid w:val="0004504D"/>
    <w:rsid w:val="00045A88"/>
    <w:rsid w:val="00053ACC"/>
    <w:rsid w:val="00053B64"/>
    <w:rsid w:val="000605A5"/>
    <w:rsid w:val="00061649"/>
    <w:rsid w:val="000659A4"/>
    <w:rsid w:val="0006649D"/>
    <w:rsid w:val="00066F6B"/>
    <w:rsid w:val="0007115E"/>
    <w:rsid w:val="00072020"/>
    <w:rsid w:val="000751AE"/>
    <w:rsid w:val="00084317"/>
    <w:rsid w:val="000875EF"/>
    <w:rsid w:val="00087EDA"/>
    <w:rsid w:val="00090EED"/>
    <w:rsid w:val="0009169A"/>
    <w:rsid w:val="00093FC6"/>
    <w:rsid w:val="0009458E"/>
    <w:rsid w:val="00097FB7"/>
    <w:rsid w:val="000A1322"/>
    <w:rsid w:val="000A1BA4"/>
    <w:rsid w:val="000A2465"/>
    <w:rsid w:val="000A3A18"/>
    <w:rsid w:val="000A4DA7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3269"/>
    <w:rsid w:val="000E32D3"/>
    <w:rsid w:val="000E5367"/>
    <w:rsid w:val="000E7770"/>
    <w:rsid w:val="000F048C"/>
    <w:rsid w:val="000F0E24"/>
    <w:rsid w:val="000F101B"/>
    <w:rsid w:val="000F1085"/>
    <w:rsid w:val="000F2619"/>
    <w:rsid w:val="000F4E5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6D1"/>
    <w:rsid w:val="00121A19"/>
    <w:rsid w:val="00123739"/>
    <w:rsid w:val="00123A5D"/>
    <w:rsid w:val="001245A0"/>
    <w:rsid w:val="001247DC"/>
    <w:rsid w:val="001248A5"/>
    <w:rsid w:val="00136A6B"/>
    <w:rsid w:val="00136F5E"/>
    <w:rsid w:val="001412CC"/>
    <w:rsid w:val="00144F8D"/>
    <w:rsid w:val="00150F7D"/>
    <w:rsid w:val="00154498"/>
    <w:rsid w:val="0015655C"/>
    <w:rsid w:val="001573B2"/>
    <w:rsid w:val="00157BCE"/>
    <w:rsid w:val="00160FAB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19F"/>
    <w:rsid w:val="00185B2E"/>
    <w:rsid w:val="00191B43"/>
    <w:rsid w:val="001952CD"/>
    <w:rsid w:val="001957D3"/>
    <w:rsid w:val="001962B7"/>
    <w:rsid w:val="00196ECC"/>
    <w:rsid w:val="00197E65"/>
    <w:rsid w:val="001A28A7"/>
    <w:rsid w:val="001A47D4"/>
    <w:rsid w:val="001A4B1E"/>
    <w:rsid w:val="001A4E7C"/>
    <w:rsid w:val="001A59E4"/>
    <w:rsid w:val="001B2699"/>
    <w:rsid w:val="001B6DEC"/>
    <w:rsid w:val="001B6EA3"/>
    <w:rsid w:val="001C39E9"/>
    <w:rsid w:val="001C4B56"/>
    <w:rsid w:val="001C785E"/>
    <w:rsid w:val="001D2A46"/>
    <w:rsid w:val="001D2C90"/>
    <w:rsid w:val="001D5491"/>
    <w:rsid w:val="001D641B"/>
    <w:rsid w:val="001E010F"/>
    <w:rsid w:val="001E044D"/>
    <w:rsid w:val="001E3C69"/>
    <w:rsid w:val="001E4A43"/>
    <w:rsid w:val="001E5215"/>
    <w:rsid w:val="001E6FE5"/>
    <w:rsid w:val="001F0D5E"/>
    <w:rsid w:val="001F1B26"/>
    <w:rsid w:val="001F6247"/>
    <w:rsid w:val="00200FBB"/>
    <w:rsid w:val="00203BD9"/>
    <w:rsid w:val="00205771"/>
    <w:rsid w:val="002068F7"/>
    <w:rsid w:val="00206B6F"/>
    <w:rsid w:val="00211BA4"/>
    <w:rsid w:val="00214FE2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64CE"/>
    <w:rsid w:val="00240DB2"/>
    <w:rsid w:val="002418AB"/>
    <w:rsid w:val="0024365B"/>
    <w:rsid w:val="00245E78"/>
    <w:rsid w:val="00245F6F"/>
    <w:rsid w:val="00246564"/>
    <w:rsid w:val="00246B36"/>
    <w:rsid w:val="00250427"/>
    <w:rsid w:val="00253F25"/>
    <w:rsid w:val="00260D65"/>
    <w:rsid w:val="002630C1"/>
    <w:rsid w:val="00273DB9"/>
    <w:rsid w:val="00275C16"/>
    <w:rsid w:val="00277339"/>
    <w:rsid w:val="002776AE"/>
    <w:rsid w:val="00277A8A"/>
    <w:rsid w:val="00277D35"/>
    <w:rsid w:val="00280434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4B6E"/>
    <w:rsid w:val="002A6C40"/>
    <w:rsid w:val="002B0EAC"/>
    <w:rsid w:val="002B113E"/>
    <w:rsid w:val="002B5230"/>
    <w:rsid w:val="002B7120"/>
    <w:rsid w:val="002B72C2"/>
    <w:rsid w:val="002B75D4"/>
    <w:rsid w:val="002B7B1D"/>
    <w:rsid w:val="002C255A"/>
    <w:rsid w:val="002C7C09"/>
    <w:rsid w:val="002D3797"/>
    <w:rsid w:val="002D3D23"/>
    <w:rsid w:val="002E15D4"/>
    <w:rsid w:val="002E318F"/>
    <w:rsid w:val="002F20C8"/>
    <w:rsid w:val="002F3AD9"/>
    <w:rsid w:val="002F4C1B"/>
    <w:rsid w:val="002F6A4F"/>
    <w:rsid w:val="00300BA1"/>
    <w:rsid w:val="003037F8"/>
    <w:rsid w:val="003059A7"/>
    <w:rsid w:val="00306F10"/>
    <w:rsid w:val="00307E41"/>
    <w:rsid w:val="00314D9D"/>
    <w:rsid w:val="00315081"/>
    <w:rsid w:val="00316120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2645"/>
    <w:rsid w:val="0035306F"/>
    <w:rsid w:val="0036100A"/>
    <w:rsid w:val="00363106"/>
    <w:rsid w:val="0036734D"/>
    <w:rsid w:val="00374069"/>
    <w:rsid w:val="003753CD"/>
    <w:rsid w:val="00380660"/>
    <w:rsid w:val="003807E9"/>
    <w:rsid w:val="0038090E"/>
    <w:rsid w:val="00381154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133D"/>
    <w:rsid w:val="003C29CF"/>
    <w:rsid w:val="003C31E9"/>
    <w:rsid w:val="003C6B50"/>
    <w:rsid w:val="003D0214"/>
    <w:rsid w:val="003D1AC2"/>
    <w:rsid w:val="003D50C3"/>
    <w:rsid w:val="003E017D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4820"/>
    <w:rsid w:val="004045DF"/>
    <w:rsid w:val="00405A67"/>
    <w:rsid w:val="00406312"/>
    <w:rsid w:val="0041052E"/>
    <w:rsid w:val="004121AB"/>
    <w:rsid w:val="00415423"/>
    <w:rsid w:val="00417BD2"/>
    <w:rsid w:val="0042781F"/>
    <w:rsid w:val="004316E0"/>
    <w:rsid w:val="00434265"/>
    <w:rsid w:val="004361F4"/>
    <w:rsid w:val="0044148F"/>
    <w:rsid w:val="004417B6"/>
    <w:rsid w:val="00442D97"/>
    <w:rsid w:val="00443AED"/>
    <w:rsid w:val="0044464F"/>
    <w:rsid w:val="00445EB1"/>
    <w:rsid w:val="004469C0"/>
    <w:rsid w:val="00455210"/>
    <w:rsid w:val="00457209"/>
    <w:rsid w:val="004610A9"/>
    <w:rsid w:val="00462440"/>
    <w:rsid w:val="004625A1"/>
    <w:rsid w:val="004625B9"/>
    <w:rsid w:val="004643C5"/>
    <w:rsid w:val="00484793"/>
    <w:rsid w:val="004902BF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C7B15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4F791C"/>
    <w:rsid w:val="00500907"/>
    <w:rsid w:val="00502B75"/>
    <w:rsid w:val="005054A6"/>
    <w:rsid w:val="00506C0A"/>
    <w:rsid w:val="00507BDA"/>
    <w:rsid w:val="005108CE"/>
    <w:rsid w:val="00517603"/>
    <w:rsid w:val="00524706"/>
    <w:rsid w:val="00525B17"/>
    <w:rsid w:val="005272CC"/>
    <w:rsid w:val="00531514"/>
    <w:rsid w:val="00531697"/>
    <w:rsid w:val="00535ACF"/>
    <w:rsid w:val="005375C0"/>
    <w:rsid w:val="0053772C"/>
    <w:rsid w:val="0054175D"/>
    <w:rsid w:val="005422FD"/>
    <w:rsid w:val="00546AC5"/>
    <w:rsid w:val="0055161F"/>
    <w:rsid w:val="0055578C"/>
    <w:rsid w:val="005566D0"/>
    <w:rsid w:val="00556A2A"/>
    <w:rsid w:val="00556EB2"/>
    <w:rsid w:val="0055709A"/>
    <w:rsid w:val="005576B5"/>
    <w:rsid w:val="0056120D"/>
    <w:rsid w:val="00562825"/>
    <w:rsid w:val="00562C83"/>
    <w:rsid w:val="00563A17"/>
    <w:rsid w:val="0056480B"/>
    <w:rsid w:val="0057368F"/>
    <w:rsid w:val="00573A7C"/>
    <w:rsid w:val="00574317"/>
    <w:rsid w:val="00574786"/>
    <w:rsid w:val="005769DE"/>
    <w:rsid w:val="0058117F"/>
    <w:rsid w:val="005812CD"/>
    <w:rsid w:val="005815D3"/>
    <w:rsid w:val="00583465"/>
    <w:rsid w:val="00584953"/>
    <w:rsid w:val="0059069F"/>
    <w:rsid w:val="0059134F"/>
    <w:rsid w:val="005964AB"/>
    <w:rsid w:val="005A2195"/>
    <w:rsid w:val="005B24D3"/>
    <w:rsid w:val="005B3448"/>
    <w:rsid w:val="005C1280"/>
    <w:rsid w:val="005C18BF"/>
    <w:rsid w:val="005C4256"/>
    <w:rsid w:val="005C43E5"/>
    <w:rsid w:val="005C669C"/>
    <w:rsid w:val="005C7E71"/>
    <w:rsid w:val="005D29D4"/>
    <w:rsid w:val="005D3408"/>
    <w:rsid w:val="005D48A4"/>
    <w:rsid w:val="005E0528"/>
    <w:rsid w:val="005E3322"/>
    <w:rsid w:val="005E4752"/>
    <w:rsid w:val="005E4C6A"/>
    <w:rsid w:val="005E795E"/>
    <w:rsid w:val="005F29BC"/>
    <w:rsid w:val="005F6D0C"/>
    <w:rsid w:val="00601124"/>
    <w:rsid w:val="00602DB3"/>
    <w:rsid w:val="00606824"/>
    <w:rsid w:val="00607C97"/>
    <w:rsid w:val="00610D08"/>
    <w:rsid w:val="00613E14"/>
    <w:rsid w:val="00614155"/>
    <w:rsid w:val="0061669C"/>
    <w:rsid w:val="006255B9"/>
    <w:rsid w:val="00630540"/>
    <w:rsid w:val="00630C04"/>
    <w:rsid w:val="006365DC"/>
    <w:rsid w:val="00636D3B"/>
    <w:rsid w:val="00636ECC"/>
    <w:rsid w:val="006377AF"/>
    <w:rsid w:val="00641168"/>
    <w:rsid w:val="0064209A"/>
    <w:rsid w:val="006425EA"/>
    <w:rsid w:val="00643577"/>
    <w:rsid w:val="00645A3E"/>
    <w:rsid w:val="00645F60"/>
    <w:rsid w:val="0064602D"/>
    <w:rsid w:val="00650675"/>
    <w:rsid w:val="00657776"/>
    <w:rsid w:val="0066070D"/>
    <w:rsid w:val="006618CB"/>
    <w:rsid w:val="00662DCA"/>
    <w:rsid w:val="00672B62"/>
    <w:rsid w:val="00672CF8"/>
    <w:rsid w:val="00683EBD"/>
    <w:rsid w:val="00684F7C"/>
    <w:rsid w:val="006852F7"/>
    <w:rsid w:val="00691CF6"/>
    <w:rsid w:val="00692D3A"/>
    <w:rsid w:val="00697164"/>
    <w:rsid w:val="006A1BF0"/>
    <w:rsid w:val="006A1D66"/>
    <w:rsid w:val="006A34A6"/>
    <w:rsid w:val="006A4628"/>
    <w:rsid w:val="006A4BD2"/>
    <w:rsid w:val="006A6374"/>
    <w:rsid w:val="006B0296"/>
    <w:rsid w:val="006B35E4"/>
    <w:rsid w:val="006B617A"/>
    <w:rsid w:val="006C14AB"/>
    <w:rsid w:val="006C1679"/>
    <w:rsid w:val="006C1E95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7F67"/>
    <w:rsid w:val="00702136"/>
    <w:rsid w:val="00705E7A"/>
    <w:rsid w:val="00707193"/>
    <w:rsid w:val="00714505"/>
    <w:rsid w:val="00716FEA"/>
    <w:rsid w:val="00717CBA"/>
    <w:rsid w:val="00723AEF"/>
    <w:rsid w:val="00731B08"/>
    <w:rsid w:val="00734900"/>
    <w:rsid w:val="00734AA0"/>
    <w:rsid w:val="00735384"/>
    <w:rsid w:val="007402F1"/>
    <w:rsid w:val="00740771"/>
    <w:rsid w:val="00741201"/>
    <w:rsid w:val="007413A0"/>
    <w:rsid w:val="00743A2F"/>
    <w:rsid w:val="00743B01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3563"/>
    <w:rsid w:val="00774A18"/>
    <w:rsid w:val="007805DC"/>
    <w:rsid w:val="00783A5D"/>
    <w:rsid w:val="00783BA9"/>
    <w:rsid w:val="007878AE"/>
    <w:rsid w:val="00787B6D"/>
    <w:rsid w:val="007914C1"/>
    <w:rsid w:val="00794E3B"/>
    <w:rsid w:val="00797050"/>
    <w:rsid w:val="007A399D"/>
    <w:rsid w:val="007A5C39"/>
    <w:rsid w:val="007A73C2"/>
    <w:rsid w:val="007B028C"/>
    <w:rsid w:val="007B0ABC"/>
    <w:rsid w:val="007B586F"/>
    <w:rsid w:val="007B6941"/>
    <w:rsid w:val="007C2264"/>
    <w:rsid w:val="007C6E11"/>
    <w:rsid w:val="007C6ED0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07B48"/>
    <w:rsid w:val="00813A8F"/>
    <w:rsid w:val="008160D8"/>
    <w:rsid w:val="00821BBD"/>
    <w:rsid w:val="00824747"/>
    <w:rsid w:val="00825E2F"/>
    <w:rsid w:val="008268AE"/>
    <w:rsid w:val="008314E9"/>
    <w:rsid w:val="008422FA"/>
    <w:rsid w:val="00842A9F"/>
    <w:rsid w:val="00842C8A"/>
    <w:rsid w:val="008436BE"/>
    <w:rsid w:val="00847235"/>
    <w:rsid w:val="008516D1"/>
    <w:rsid w:val="008523CE"/>
    <w:rsid w:val="00856406"/>
    <w:rsid w:val="00856D6E"/>
    <w:rsid w:val="0086348D"/>
    <w:rsid w:val="0087128F"/>
    <w:rsid w:val="008713D8"/>
    <w:rsid w:val="00876A52"/>
    <w:rsid w:val="0087709F"/>
    <w:rsid w:val="00880145"/>
    <w:rsid w:val="008813AC"/>
    <w:rsid w:val="00884D6A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E19C0"/>
    <w:rsid w:val="008E4BB8"/>
    <w:rsid w:val="008E5577"/>
    <w:rsid w:val="008E5958"/>
    <w:rsid w:val="008F5281"/>
    <w:rsid w:val="008F66CB"/>
    <w:rsid w:val="008F7198"/>
    <w:rsid w:val="00900428"/>
    <w:rsid w:val="0090108C"/>
    <w:rsid w:val="009023DF"/>
    <w:rsid w:val="00902E8F"/>
    <w:rsid w:val="00911A48"/>
    <w:rsid w:val="00911C54"/>
    <w:rsid w:val="00912FC9"/>
    <w:rsid w:val="009142AC"/>
    <w:rsid w:val="0091738F"/>
    <w:rsid w:val="009209A2"/>
    <w:rsid w:val="00925075"/>
    <w:rsid w:val="00930A0F"/>
    <w:rsid w:val="00934422"/>
    <w:rsid w:val="009379FF"/>
    <w:rsid w:val="00941D83"/>
    <w:rsid w:val="00943C98"/>
    <w:rsid w:val="009443A9"/>
    <w:rsid w:val="00944FF9"/>
    <w:rsid w:val="00947616"/>
    <w:rsid w:val="00947FC1"/>
    <w:rsid w:val="00953742"/>
    <w:rsid w:val="00957424"/>
    <w:rsid w:val="00957626"/>
    <w:rsid w:val="00957883"/>
    <w:rsid w:val="009613F9"/>
    <w:rsid w:val="00964409"/>
    <w:rsid w:val="00965C39"/>
    <w:rsid w:val="00967A3C"/>
    <w:rsid w:val="00971A35"/>
    <w:rsid w:val="00971B98"/>
    <w:rsid w:val="00972E25"/>
    <w:rsid w:val="00973100"/>
    <w:rsid w:val="009749D3"/>
    <w:rsid w:val="0097556C"/>
    <w:rsid w:val="00983BAA"/>
    <w:rsid w:val="0098444B"/>
    <w:rsid w:val="00987B75"/>
    <w:rsid w:val="00991E72"/>
    <w:rsid w:val="009942AF"/>
    <w:rsid w:val="00994687"/>
    <w:rsid w:val="00994D42"/>
    <w:rsid w:val="009A02FD"/>
    <w:rsid w:val="009A1A64"/>
    <w:rsid w:val="009A24CD"/>
    <w:rsid w:val="009A26D7"/>
    <w:rsid w:val="009A4DB9"/>
    <w:rsid w:val="009A6259"/>
    <w:rsid w:val="009B15AC"/>
    <w:rsid w:val="009B5245"/>
    <w:rsid w:val="009B581A"/>
    <w:rsid w:val="009C265F"/>
    <w:rsid w:val="009C36BC"/>
    <w:rsid w:val="009C391B"/>
    <w:rsid w:val="009C4B64"/>
    <w:rsid w:val="009C6072"/>
    <w:rsid w:val="009D079D"/>
    <w:rsid w:val="009D2BD7"/>
    <w:rsid w:val="009D33E6"/>
    <w:rsid w:val="009D56BF"/>
    <w:rsid w:val="009E2BC8"/>
    <w:rsid w:val="009E47EB"/>
    <w:rsid w:val="009E5FBB"/>
    <w:rsid w:val="009F0E70"/>
    <w:rsid w:val="009F5C0B"/>
    <w:rsid w:val="009F5D8B"/>
    <w:rsid w:val="009F6226"/>
    <w:rsid w:val="00A008F2"/>
    <w:rsid w:val="00A02813"/>
    <w:rsid w:val="00A13649"/>
    <w:rsid w:val="00A1406C"/>
    <w:rsid w:val="00A1549E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924"/>
    <w:rsid w:val="00A51EDC"/>
    <w:rsid w:val="00A527C4"/>
    <w:rsid w:val="00A539AD"/>
    <w:rsid w:val="00A54141"/>
    <w:rsid w:val="00A55184"/>
    <w:rsid w:val="00A5566F"/>
    <w:rsid w:val="00A56FDA"/>
    <w:rsid w:val="00A615F5"/>
    <w:rsid w:val="00A61F84"/>
    <w:rsid w:val="00A63313"/>
    <w:rsid w:val="00A6715B"/>
    <w:rsid w:val="00A67D79"/>
    <w:rsid w:val="00A720AC"/>
    <w:rsid w:val="00A73E27"/>
    <w:rsid w:val="00A80F3F"/>
    <w:rsid w:val="00A84852"/>
    <w:rsid w:val="00A8590F"/>
    <w:rsid w:val="00A86033"/>
    <w:rsid w:val="00A93D90"/>
    <w:rsid w:val="00AA0F73"/>
    <w:rsid w:val="00AA2234"/>
    <w:rsid w:val="00AA5C15"/>
    <w:rsid w:val="00AB0AFE"/>
    <w:rsid w:val="00AB29D4"/>
    <w:rsid w:val="00AB458A"/>
    <w:rsid w:val="00AC039A"/>
    <w:rsid w:val="00AC06EA"/>
    <w:rsid w:val="00AC17B0"/>
    <w:rsid w:val="00AC36F2"/>
    <w:rsid w:val="00AC4D95"/>
    <w:rsid w:val="00AD05F3"/>
    <w:rsid w:val="00AD30B4"/>
    <w:rsid w:val="00AD57E0"/>
    <w:rsid w:val="00AD6322"/>
    <w:rsid w:val="00AE276A"/>
    <w:rsid w:val="00AE4862"/>
    <w:rsid w:val="00AE4A19"/>
    <w:rsid w:val="00AE7047"/>
    <w:rsid w:val="00AF0317"/>
    <w:rsid w:val="00AF5F0C"/>
    <w:rsid w:val="00AF7012"/>
    <w:rsid w:val="00B00F20"/>
    <w:rsid w:val="00B01002"/>
    <w:rsid w:val="00B01193"/>
    <w:rsid w:val="00B012E9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23626"/>
    <w:rsid w:val="00B264E5"/>
    <w:rsid w:val="00B302A3"/>
    <w:rsid w:val="00B3030F"/>
    <w:rsid w:val="00B31299"/>
    <w:rsid w:val="00B33FB5"/>
    <w:rsid w:val="00B34BAD"/>
    <w:rsid w:val="00B3689B"/>
    <w:rsid w:val="00B37241"/>
    <w:rsid w:val="00B37AEA"/>
    <w:rsid w:val="00B421B7"/>
    <w:rsid w:val="00B42491"/>
    <w:rsid w:val="00B43927"/>
    <w:rsid w:val="00B46044"/>
    <w:rsid w:val="00B47855"/>
    <w:rsid w:val="00B55DFA"/>
    <w:rsid w:val="00B608D3"/>
    <w:rsid w:val="00B61074"/>
    <w:rsid w:val="00B63151"/>
    <w:rsid w:val="00B63710"/>
    <w:rsid w:val="00B63D9E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94B10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D290A"/>
    <w:rsid w:val="00BD31D2"/>
    <w:rsid w:val="00BD46EA"/>
    <w:rsid w:val="00BD73E1"/>
    <w:rsid w:val="00BF1126"/>
    <w:rsid w:val="00BF1871"/>
    <w:rsid w:val="00BF1FA1"/>
    <w:rsid w:val="00BF3EAC"/>
    <w:rsid w:val="00BF62BA"/>
    <w:rsid w:val="00C00C07"/>
    <w:rsid w:val="00C0478C"/>
    <w:rsid w:val="00C16186"/>
    <w:rsid w:val="00C17998"/>
    <w:rsid w:val="00C20633"/>
    <w:rsid w:val="00C20F0F"/>
    <w:rsid w:val="00C22B2B"/>
    <w:rsid w:val="00C22FB2"/>
    <w:rsid w:val="00C23FA9"/>
    <w:rsid w:val="00C303A7"/>
    <w:rsid w:val="00C31F12"/>
    <w:rsid w:val="00C32C41"/>
    <w:rsid w:val="00C3419A"/>
    <w:rsid w:val="00C376AE"/>
    <w:rsid w:val="00C412EE"/>
    <w:rsid w:val="00C42400"/>
    <w:rsid w:val="00C46073"/>
    <w:rsid w:val="00C47F94"/>
    <w:rsid w:val="00C51AAC"/>
    <w:rsid w:val="00C5528D"/>
    <w:rsid w:val="00C5535A"/>
    <w:rsid w:val="00C55744"/>
    <w:rsid w:val="00C60204"/>
    <w:rsid w:val="00C62906"/>
    <w:rsid w:val="00C64AA4"/>
    <w:rsid w:val="00C714FB"/>
    <w:rsid w:val="00C72C32"/>
    <w:rsid w:val="00C73B47"/>
    <w:rsid w:val="00C75004"/>
    <w:rsid w:val="00C76248"/>
    <w:rsid w:val="00C77AC8"/>
    <w:rsid w:val="00C9072A"/>
    <w:rsid w:val="00C9368C"/>
    <w:rsid w:val="00C953EE"/>
    <w:rsid w:val="00C9654F"/>
    <w:rsid w:val="00CA0FF0"/>
    <w:rsid w:val="00CA3F8B"/>
    <w:rsid w:val="00CB54E2"/>
    <w:rsid w:val="00CB6168"/>
    <w:rsid w:val="00CB6CE0"/>
    <w:rsid w:val="00CC317C"/>
    <w:rsid w:val="00CC33F5"/>
    <w:rsid w:val="00CC4D59"/>
    <w:rsid w:val="00CC733F"/>
    <w:rsid w:val="00CD1D2C"/>
    <w:rsid w:val="00CD7E54"/>
    <w:rsid w:val="00CE66A7"/>
    <w:rsid w:val="00CF2F83"/>
    <w:rsid w:val="00CF5942"/>
    <w:rsid w:val="00D02818"/>
    <w:rsid w:val="00D063CB"/>
    <w:rsid w:val="00D07E0F"/>
    <w:rsid w:val="00D16841"/>
    <w:rsid w:val="00D222ED"/>
    <w:rsid w:val="00D23353"/>
    <w:rsid w:val="00D30BBF"/>
    <w:rsid w:val="00D45324"/>
    <w:rsid w:val="00D535DE"/>
    <w:rsid w:val="00D54036"/>
    <w:rsid w:val="00D542E8"/>
    <w:rsid w:val="00D56638"/>
    <w:rsid w:val="00D56753"/>
    <w:rsid w:val="00D57CDB"/>
    <w:rsid w:val="00D60214"/>
    <w:rsid w:val="00D602E9"/>
    <w:rsid w:val="00D611B4"/>
    <w:rsid w:val="00D61D1D"/>
    <w:rsid w:val="00D6326A"/>
    <w:rsid w:val="00D64D36"/>
    <w:rsid w:val="00D74C7D"/>
    <w:rsid w:val="00D75D9D"/>
    <w:rsid w:val="00D76B89"/>
    <w:rsid w:val="00D76FAA"/>
    <w:rsid w:val="00D84C7F"/>
    <w:rsid w:val="00D84FC6"/>
    <w:rsid w:val="00D949E4"/>
    <w:rsid w:val="00D96E69"/>
    <w:rsid w:val="00DA233F"/>
    <w:rsid w:val="00DA4F9E"/>
    <w:rsid w:val="00DB1BA2"/>
    <w:rsid w:val="00DB1DE7"/>
    <w:rsid w:val="00DB22B6"/>
    <w:rsid w:val="00DC1BCD"/>
    <w:rsid w:val="00DC4663"/>
    <w:rsid w:val="00DC4D82"/>
    <w:rsid w:val="00DC4FBC"/>
    <w:rsid w:val="00DC640C"/>
    <w:rsid w:val="00DD30CF"/>
    <w:rsid w:val="00DD401E"/>
    <w:rsid w:val="00DE3C3F"/>
    <w:rsid w:val="00DF37B0"/>
    <w:rsid w:val="00DF463C"/>
    <w:rsid w:val="00DF7FD0"/>
    <w:rsid w:val="00E02D5B"/>
    <w:rsid w:val="00E03612"/>
    <w:rsid w:val="00E03F34"/>
    <w:rsid w:val="00E05895"/>
    <w:rsid w:val="00E06798"/>
    <w:rsid w:val="00E118C5"/>
    <w:rsid w:val="00E13182"/>
    <w:rsid w:val="00E16764"/>
    <w:rsid w:val="00E23FFE"/>
    <w:rsid w:val="00E2453F"/>
    <w:rsid w:val="00E25674"/>
    <w:rsid w:val="00E264FC"/>
    <w:rsid w:val="00E3744D"/>
    <w:rsid w:val="00E4285E"/>
    <w:rsid w:val="00E43BDF"/>
    <w:rsid w:val="00E44DB7"/>
    <w:rsid w:val="00E5006E"/>
    <w:rsid w:val="00E500D5"/>
    <w:rsid w:val="00E60B94"/>
    <w:rsid w:val="00E6164C"/>
    <w:rsid w:val="00E61C0C"/>
    <w:rsid w:val="00E631F2"/>
    <w:rsid w:val="00E655B9"/>
    <w:rsid w:val="00E7481E"/>
    <w:rsid w:val="00E81ABD"/>
    <w:rsid w:val="00E8522D"/>
    <w:rsid w:val="00E85430"/>
    <w:rsid w:val="00E9040A"/>
    <w:rsid w:val="00E94293"/>
    <w:rsid w:val="00E94884"/>
    <w:rsid w:val="00E977AC"/>
    <w:rsid w:val="00E97A10"/>
    <w:rsid w:val="00EA3930"/>
    <w:rsid w:val="00EA3E55"/>
    <w:rsid w:val="00EA6922"/>
    <w:rsid w:val="00EA798F"/>
    <w:rsid w:val="00EB371B"/>
    <w:rsid w:val="00EB5859"/>
    <w:rsid w:val="00EB5D89"/>
    <w:rsid w:val="00EB67FE"/>
    <w:rsid w:val="00EC1864"/>
    <w:rsid w:val="00EC3897"/>
    <w:rsid w:val="00ED0A81"/>
    <w:rsid w:val="00ED15FC"/>
    <w:rsid w:val="00ED2BE0"/>
    <w:rsid w:val="00ED44A0"/>
    <w:rsid w:val="00EE3FB8"/>
    <w:rsid w:val="00EE4940"/>
    <w:rsid w:val="00EE5A7B"/>
    <w:rsid w:val="00F03A41"/>
    <w:rsid w:val="00F03F7B"/>
    <w:rsid w:val="00F06B5A"/>
    <w:rsid w:val="00F1354D"/>
    <w:rsid w:val="00F1389F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57B04"/>
    <w:rsid w:val="00F60E15"/>
    <w:rsid w:val="00F6194E"/>
    <w:rsid w:val="00F61D34"/>
    <w:rsid w:val="00F641A4"/>
    <w:rsid w:val="00F64D22"/>
    <w:rsid w:val="00F670CC"/>
    <w:rsid w:val="00F77361"/>
    <w:rsid w:val="00F80B23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ECF781-98A7-45C9-8B8C-649F19FDC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8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Civan, Coskun (401)</dc:creator>
  <cp:lastModifiedBy>Irem Sekerci</cp:lastModifiedBy>
  <cp:revision>4</cp:revision>
  <cp:lastPrinted>2019-10-24T15:33:00Z</cp:lastPrinted>
  <dcterms:created xsi:type="dcterms:W3CDTF">2025-07-01T08:06:00Z</dcterms:created>
  <dcterms:modified xsi:type="dcterms:W3CDTF">2025-07-03T08:24:00Z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13" name="bjDocumentLabelXML-0">
    <vt:lpwstr>ames.com/2008/01/sie/internal/label"&gt;&lt;element uid="id_classification_yesunclassified" value="" &gt;&lt;/element&gt;&lt;/sisl&gt;</vt:lpwstr>
  </property>
  <property fmtid="{D5CDD505-2E9C-101B-9397-08002B2CF9AE}" pid="14" name="bjLabelRefreshRequired">
    <vt:lpwstr>FileClassifier</vt:lpwstr>
  </property>
</Properties>
</file>