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2" w:rightFromText="142" w:vertAnchor="page" w:horzAnchor="margin" w:tblpY="2326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2526"/>
        <w:gridCol w:w="2710"/>
      </w:tblGrid>
      <w:tr w:rsidR="00C76248" w:rsidRPr="00D47860" w14:paraId="4B64D9EB" w14:textId="77777777" w:rsidTr="00AF7012">
        <w:trPr>
          <w:trHeight w:hRule="exact" w:val="195"/>
        </w:trPr>
        <w:tc>
          <w:tcPr>
            <w:tcW w:w="4672" w:type="dxa"/>
            <w:tcMar>
              <w:left w:w="0" w:type="dxa"/>
              <w:right w:w="0" w:type="dxa"/>
            </w:tcMar>
          </w:tcPr>
          <w:p w14:paraId="13E1466D" w14:textId="77777777" w:rsidR="00C76248" w:rsidRPr="00D47860" w:rsidRDefault="00C76248" w:rsidP="00D47860">
            <w:pPr>
              <w:pStyle w:val="03Absender"/>
              <w:framePr w:hSpace="0" w:wrap="auto" w:vAnchor="margin" w:hAnchor="text" w:yAlign="inline"/>
              <w:jc w:val="both"/>
              <w:rPr>
                <w:rFonts w:ascii="CorpoS" w:hAnsi="CorpoS"/>
                <w:lang w:val="tr-TR"/>
              </w:rPr>
            </w:pPr>
          </w:p>
        </w:tc>
        <w:tc>
          <w:tcPr>
            <w:tcW w:w="2525" w:type="dxa"/>
            <w:vMerge w:val="restart"/>
          </w:tcPr>
          <w:p w14:paraId="44577C78" w14:textId="77777777" w:rsidR="00C76248" w:rsidRPr="00D47860" w:rsidRDefault="00C76248" w:rsidP="00D47860">
            <w:pPr>
              <w:pStyle w:val="03Absender"/>
              <w:framePr w:hSpace="0" w:wrap="auto" w:vAnchor="margin" w:hAnchor="text" w:yAlign="inline"/>
              <w:jc w:val="both"/>
              <w:rPr>
                <w:rFonts w:ascii="CorpoS" w:hAnsi="CorpoS"/>
                <w:lang w:val="tr-TR"/>
              </w:rPr>
            </w:pPr>
          </w:p>
        </w:tc>
        <w:tc>
          <w:tcPr>
            <w:tcW w:w="2710" w:type="dxa"/>
            <w:vMerge w:val="restart"/>
            <w:tcMar>
              <w:left w:w="0" w:type="dxa"/>
              <w:right w:w="0" w:type="dxa"/>
            </w:tcMar>
            <w:vAlign w:val="bottom"/>
          </w:tcPr>
          <w:p w14:paraId="6B4EDC43" w14:textId="77777777" w:rsidR="00B42491" w:rsidRPr="00D47860" w:rsidRDefault="00B42491" w:rsidP="00D47860">
            <w:pPr>
              <w:spacing w:line="120" w:lineRule="exact"/>
              <w:jc w:val="both"/>
              <w:rPr>
                <w:rFonts w:ascii="CorpoS" w:hAnsi="CorpoS"/>
                <w:sz w:val="12"/>
                <w:szCs w:val="12"/>
                <w:lang w:val="tr-TR"/>
              </w:rPr>
            </w:pPr>
          </w:p>
        </w:tc>
      </w:tr>
      <w:tr w:rsidR="00C76248" w:rsidRPr="00D47860" w14:paraId="0B1E746E" w14:textId="77777777" w:rsidTr="00AF7012">
        <w:trPr>
          <w:trHeight w:hRule="exact" w:val="195"/>
        </w:trPr>
        <w:tc>
          <w:tcPr>
            <w:tcW w:w="4672" w:type="dxa"/>
            <w:tcMar>
              <w:left w:w="0" w:type="dxa"/>
              <w:right w:w="0" w:type="dxa"/>
            </w:tcMar>
          </w:tcPr>
          <w:p w14:paraId="7708F5A4" w14:textId="77777777" w:rsidR="00C76248" w:rsidRPr="00D47860" w:rsidRDefault="00C76248" w:rsidP="00D47860">
            <w:pPr>
              <w:pStyle w:val="03Absender"/>
              <w:framePr w:hSpace="0" w:wrap="auto" w:vAnchor="margin" w:hAnchor="text" w:yAlign="inline"/>
              <w:jc w:val="both"/>
              <w:rPr>
                <w:rFonts w:ascii="CorpoS" w:hAnsi="CorpoS"/>
                <w:lang w:val="tr-TR"/>
              </w:rPr>
            </w:pPr>
          </w:p>
        </w:tc>
        <w:tc>
          <w:tcPr>
            <w:tcW w:w="2525" w:type="dxa"/>
            <w:vMerge/>
          </w:tcPr>
          <w:p w14:paraId="2DC49CA6" w14:textId="77777777" w:rsidR="00C76248" w:rsidRPr="00D47860" w:rsidRDefault="00C76248" w:rsidP="00D47860">
            <w:pPr>
              <w:pStyle w:val="03Absender"/>
              <w:framePr w:hSpace="0" w:wrap="auto" w:vAnchor="margin" w:hAnchor="text" w:yAlign="inline"/>
              <w:jc w:val="both"/>
              <w:rPr>
                <w:rFonts w:ascii="CorpoS" w:hAnsi="CorpoS"/>
                <w:lang w:val="tr-TR"/>
              </w:rPr>
            </w:pPr>
          </w:p>
        </w:tc>
        <w:tc>
          <w:tcPr>
            <w:tcW w:w="2710" w:type="dxa"/>
            <w:vMerge/>
            <w:tcMar>
              <w:left w:w="0" w:type="dxa"/>
              <w:right w:w="0" w:type="dxa"/>
            </w:tcMar>
          </w:tcPr>
          <w:p w14:paraId="6ABA60BF" w14:textId="77777777" w:rsidR="00C76248" w:rsidRPr="00D47860" w:rsidRDefault="00C76248" w:rsidP="00D47860">
            <w:pPr>
              <w:spacing w:line="260" w:lineRule="exact"/>
              <w:jc w:val="both"/>
              <w:rPr>
                <w:rFonts w:ascii="CorpoS" w:hAnsi="CorpoS"/>
                <w:sz w:val="24"/>
                <w:szCs w:val="24"/>
                <w:lang w:val="tr-TR"/>
              </w:rPr>
            </w:pPr>
          </w:p>
        </w:tc>
      </w:tr>
      <w:tr w:rsidR="003C31E9" w:rsidRPr="00D47860" w14:paraId="0452E000" w14:textId="77777777" w:rsidTr="00AF7012">
        <w:trPr>
          <w:trHeight w:val="532"/>
        </w:trPr>
        <w:tc>
          <w:tcPr>
            <w:tcW w:w="7198" w:type="dxa"/>
            <w:gridSpan w:val="2"/>
            <w:tcMar>
              <w:left w:w="0" w:type="dxa"/>
              <w:right w:w="0" w:type="dxa"/>
            </w:tcMar>
          </w:tcPr>
          <w:p w14:paraId="2A6548CC" w14:textId="77777777" w:rsidR="003C31E9" w:rsidRPr="00D47860" w:rsidRDefault="003C31E9" w:rsidP="00D47860">
            <w:pPr>
              <w:jc w:val="both"/>
              <w:rPr>
                <w:rFonts w:ascii="CorpoS" w:hAnsi="CorpoS"/>
                <w:sz w:val="18"/>
                <w:szCs w:val="18"/>
                <w:lang w:val="tr-TR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337E0357" w14:textId="7BF79B82" w:rsidR="003C31E9" w:rsidRPr="00D47860" w:rsidRDefault="00FE2DE0" w:rsidP="00D47860">
            <w:pPr>
              <w:pStyle w:val="05Funktion"/>
              <w:framePr w:hSpace="0" w:wrap="auto" w:vAnchor="margin" w:hAnchor="text" w:yAlign="inline"/>
              <w:spacing w:line="260" w:lineRule="exact"/>
              <w:jc w:val="both"/>
              <w:rPr>
                <w:rFonts w:ascii="CorpoS" w:hAnsi="CorpoS"/>
                <w:sz w:val="20"/>
                <w:szCs w:val="20"/>
                <w:lang w:val="tr-TR"/>
              </w:rPr>
            </w:pPr>
            <w:r w:rsidRPr="00D47860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0</w:t>
            </w:r>
            <w:r w:rsidR="00A31C7F" w:rsidRPr="00D47860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6</w:t>
            </w:r>
            <w:r w:rsidR="00D063CB" w:rsidRPr="00D47860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.</w:t>
            </w:r>
            <w:r w:rsidR="00A4248A" w:rsidRPr="00D47860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1</w:t>
            </w:r>
            <w:r w:rsidR="00A31C7F" w:rsidRPr="00D47860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1</w:t>
            </w:r>
            <w:r w:rsidR="00D063CB" w:rsidRPr="00D47860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.202</w:t>
            </w:r>
            <w:r w:rsidR="002030F8" w:rsidRPr="00D47860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6</w:t>
            </w:r>
          </w:p>
        </w:tc>
      </w:tr>
    </w:tbl>
    <w:p w14:paraId="1CAC6B94" w14:textId="77777777" w:rsidR="00833FF1" w:rsidRPr="00D47860" w:rsidRDefault="00833FF1" w:rsidP="00D47860">
      <w:pPr>
        <w:tabs>
          <w:tab w:val="left" w:pos="6740"/>
        </w:tabs>
        <w:spacing w:line="276" w:lineRule="auto"/>
        <w:ind w:right="340"/>
        <w:jc w:val="both"/>
        <w:rPr>
          <w:rFonts w:ascii="CorpoS" w:hAnsi="CorpoS" w:cs="Arial"/>
          <w:b/>
          <w:bCs/>
          <w:sz w:val="28"/>
          <w:szCs w:val="28"/>
          <w:u w:val="single"/>
          <w:lang w:val="tr-TR"/>
        </w:rPr>
      </w:pPr>
    </w:p>
    <w:p w14:paraId="25AE811E" w14:textId="77777777" w:rsidR="001D7C5B" w:rsidRPr="00D47860" w:rsidRDefault="001D7C5B" w:rsidP="00D47860">
      <w:pPr>
        <w:tabs>
          <w:tab w:val="left" w:pos="6740"/>
        </w:tabs>
        <w:spacing w:line="276" w:lineRule="auto"/>
        <w:ind w:right="340"/>
        <w:jc w:val="both"/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</w:pPr>
    </w:p>
    <w:p w14:paraId="56EC2B48" w14:textId="77777777" w:rsidR="00292861" w:rsidRPr="00D47860" w:rsidRDefault="001D7C5B" w:rsidP="00D47860">
      <w:pPr>
        <w:tabs>
          <w:tab w:val="left" w:pos="6740"/>
        </w:tabs>
        <w:spacing w:line="276" w:lineRule="auto"/>
        <w:ind w:right="340"/>
        <w:jc w:val="center"/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</w:pPr>
      <w:bookmarkStart w:id="0" w:name="_Hlk231463450"/>
      <w:r w:rsidRPr="00D47860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Mercedes</w:t>
      </w:r>
      <w:r w:rsidR="00F92832" w:rsidRPr="00D47860"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  <w:t>-</w:t>
      </w:r>
      <w:r w:rsidRPr="00D47860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Benz</w:t>
      </w:r>
      <w:r w:rsidRPr="00D47860">
        <w:rPr>
          <w:rStyle w:val="normaltextrun"/>
          <w:rFonts w:ascii="CorpoS" w:hAnsi="CorpoS" w:cs="Segoe UI Historic"/>
          <w:b/>
          <w:bCs/>
          <w:color w:val="000000"/>
          <w:sz w:val="36"/>
          <w:szCs w:val="36"/>
          <w:shd w:val="clear" w:color="auto" w:fill="FFFFFF"/>
          <w:lang w:val="tr-TR"/>
        </w:rPr>
        <w:t>’</w:t>
      </w:r>
      <w:r w:rsidRPr="00D47860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den</w:t>
      </w:r>
      <w:r w:rsidRPr="00D47860"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  <w:t> </w:t>
      </w:r>
    </w:p>
    <w:p w14:paraId="3E179855" w14:textId="7AD79982" w:rsidR="00C33B6C" w:rsidRPr="00D47860" w:rsidRDefault="00A31C7F" w:rsidP="00D47860">
      <w:pPr>
        <w:tabs>
          <w:tab w:val="left" w:pos="6740"/>
        </w:tabs>
        <w:spacing w:line="276" w:lineRule="auto"/>
        <w:ind w:right="340"/>
        <w:jc w:val="center"/>
        <w:rPr>
          <w:rFonts w:ascii="CorpoS" w:hAnsi="CorpoS" w:cs="Arial"/>
          <w:b/>
          <w:bCs/>
          <w:sz w:val="28"/>
          <w:szCs w:val="28"/>
          <w:u w:val="single"/>
          <w:lang w:val="tr-TR"/>
        </w:rPr>
      </w:pPr>
      <w:r w:rsidRPr="00D47860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Kasım</w:t>
      </w:r>
      <w:r w:rsidR="001D7C5B" w:rsidRPr="00D47860"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  <w:t> </w:t>
      </w:r>
      <w:r w:rsidR="001D7C5B" w:rsidRPr="00D47860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Ay</w:t>
      </w:r>
      <w:r w:rsidR="001D7C5B" w:rsidRPr="00D47860">
        <w:rPr>
          <w:rStyle w:val="normaltextrun"/>
          <w:rFonts w:ascii="CorpoS" w:hAnsi="CorpoS" w:cs="Segoe UI Historic"/>
          <w:b/>
          <w:bCs/>
          <w:color w:val="000000"/>
          <w:sz w:val="36"/>
          <w:szCs w:val="36"/>
          <w:shd w:val="clear" w:color="auto" w:fill="FFFFFF"/>
          <w:lang w:val="tr-TR"/>
        </w:rPr>
        <w:t>ı</w:t>
      </w:r>
      <w:r w:rsidR="001D7C5B" w:rsidRPr="00D47860"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  <w:t> </w:t>
      </w:r>
      <w:r w:rsidR="001D7C5B" w:rsidRPr="00D47860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Finansman</w:t>
      </w:r>
      <w:r w:rsidR="001D7C5B" w:rsidRPr="00D47860"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  <w:t> </w:t>
      </w:r>
      <w:r w:rsidR="001D7C5B" w:rsidRPr="00D47860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Kampanyaları</w:t>
      </w:r>
    </w:p>
    <w:p w14:paraId="5BDF541A" w14:textId="412AF46D" w:rsidR="00A4248A" w:rsidRPr="00D47860" w:rsidRDefault="00A4248A" w:rsidP="00D47860">
      <w:pPr>
        <w:jc w:val="both"/>
        <w:rPr>
          <w:rFonts w:ascii="CorpoS" w:hAnsi="CorpoS"/>
          <w:sz w:val="24"/>
          <w:szCs w:val="24"/>
          <w:lang w:val="tr-TR"/>
        </w:rPr>
      </w:pPr>
      <w:r w:rsidRPr="00D47860">
        <w:rPr>
          <w:rFonts w:ascii="CorpoS" w:hAnsi="CorpoS"/>
          <w:sz w:val="24"/>
          <w:szCs w:val="24"/>
          <w:lang w:val="tr-TR"/>
        </w:rPr>
        <w:t xml:space="preserve">Mercedes-Benz Otomotiv ve Mercedes-Benz Finansal Hizmetler yeni otomobil ve hafif ticari araç alımlarında </w:t>
      </w:r>
      <w:r w:rsidR="00A31C7F" w:rsidRPr="00D47860">
        <w:rPr>
          <w:rFonts w:ascii="CorpoS" w:hAnsi="CorpoS"/>
          <w:sz w:val="24"/>
          <w:szCs w:val="24"/>
          <w:lang w:val="tr-TR"/>
        </w:rPr>
        <w:t>Kasım</w:t>
      </w:r>
      <w:r w:rsidRPr="00D47860">
        <w:rPr>
          <w:rFonts w:ascii="CorpoS" w:hAnsi="CorpoS"/>
          <w:sz w:val="24"/>
          <w:szCs w:val="24"/>
          <w:lang w:val="tr-TR"/>
        </w:rPr>
        <w:t xml:space="preserve"> ayına özel finansman seçenekleri sunuyor.</w:t>
      </w:r>
    </w:p>
    <w:p w14:paraId="69551AAB" w14:textId="77777777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Gl"/>
          <w:rFonts w:ascii="CorpoS" w:hAnsi="CorpoS" w:cs="Arial"/>
          <w:b w:val="0"/>
          <w:bCs w:val="0"/>
          <w:color w:val="333333"/>
          <w:spacing w:val="-5"/>
          <w:u w:val="single"/>
          <w:lang w:val="tr-TR"/>
        </w:rPr>
      </w:pPr>
      <w:r w:rsidRPr="00D47860">
        <w:rPr>
          <w:rStyle w:val="Gl"/>
          <w:rFonts w:ascii="CorpoS" w:hAnsi="CorpoS" w:cs="Arial"/>
          <w:color w:val="333333"/>
          <w:spacing w:val="-5"/>
          <w:u w:val="single"/>
          <w:lang w:val="tr-TR"/>
        </w:rPr>
        <w:t xml:space="preserve">Mercedes-Benz </w:t>
      </w:r>
      <w:proofErr w:type="spellStart"/>
      <w:r w:rsidRPr="00D47860">
        <w:rPr>
          <w:rStyle w:val="Gl"/>
          <w:rFonts w:ascii="CorpoS" w:hAnsi="CorpoS" w:cs="Arial"/>
          <w:color w:val="333333"/>
          <w:spacing w:val="-5"/>
          <w:u w:val="single"/>
          <w:lang w:val="tr-TR"/>
        </w:rPr>
        <w:t>Kasko’yu</w:t>
      </w:r>
      <w:proofErr w:type="spellEnd"/>
      <w:r w:rsidRPr="00D47860">
        <w:rPr>
          <w:rStyle w:val="Gl"/>
          <w:rFonts w:ascii="CorpoS" w:hAnsi="CorpoS" w:cs="Arial"/>
          <w:b w:val="0"/>
          <w:bCs w:val="0"/>
          <w:color w:val="333333"/>
          <w:spacing w:val="-5"/>
          <w:u w:val="single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u w:val="single"/>
          <w:lang w:val="tr-TR"/>
        </w:rPr>
        <w:t>tercih eden kurumsal müşterilere özel otomobillerde cazip finansman kampanyaları</w:t>
      </w:r>
    </w:p>
    <w:p w14:paraId="00ED00CB" w14:textId="77777777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Gl"/>
          <w:rFonts w:ascii="CorpoS" w:hAnsi="CorpoS" w:cs="Arial"/>
          <w:color w:val="333333"/>
          <w:spacing w:val="-5"/>
          <w:lang w:val="tr-TR"/>
        </w:rPr>
      </w:pPr>
      <w:r w:rsidRPr="00D47860">
        <w:rPr>
          <w:rFonts w:ascii="CorpoS" w:hAnsi="CorpoS" w:cs="Arial"/>
          <w:color w:val="333333"/>
          <w:spacing w:val="-5"/>
          <w:lang w:val="tr-TR"/>
        </w:rPr>
        <w:t>Tüm modellerde ve her vadede, araç bedelinin %100’üne kadar kredi imkânı ve müşterilerimizin tercihlerine göre şekillendirilebilen finansman planları, Finansal Hizmetler ayrıcalığıyla sunulmaktadır.</w:t>
      </w:r>
    </w:p>
    <w:p w14:paraId="1F442A17" w14:textId="79E4347A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b/>
          <w:bCs/>
          <w:color w:val="333333"/>
          <w:spacing w:val="-5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>Tüm model</w:t>
      </w:r>
      <w:r w:rsidRPr="00D47860">
        <w:rPr>
          <w:rFonts w:ascii="CorpoS" w:hAnsi="CorpoS"/>
          <w:b/>
          <w:bCs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 xml:space="preserve">ve kredi tutarlarında 36 ay vadede geçerli %3,45 faiz oranı ile avantajlı finansman </w:t>
      </w:r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>imkânı</w:t>
      </w:r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 xml:space="preserve"> ve ayrıca;</w:t>
      </w:r>
    </w:p>
    <w:p w14:paraId="150F6CA1" w14:textId="0C183D64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G 580: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Aracınızın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%100’üne kadar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!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  8.000.000 TL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krediye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6 ay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vadede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%2,79 faiz oranı</w:t>
      </w:r>
    </w:p>
    <w:p w14:paraId="0BC72B47" w14:textId="2AB3660A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CLA 200: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Aracınızın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%100’üne kadar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!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  2.000.000 TL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krediye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6 ay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vadede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%2,29 faiz oranı</w:t>
      </w:r>
    </w:p>
    <w:p w14:paraId="72D40943" w14:textId="7B0C4AEC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EQS 500 4MATIC: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Aracınızın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%100’üne kadar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 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5.000.000 TL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krediye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6 ay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vadede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%2,39 faiz oranı</w:t>
      </w:r>
    </w:p>
    <w:p w14:paraId="4B7435F4" w14:textId="457736EE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CLA 220 4MATIC, CLA 220 4MATIC </w:t>
      </w:r>
      <w:proofErr w:type="spellStart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Shooting</w:t>
      </w:r>
      <w:proofErr w:type="spellEnd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proofErr w:type="spellStart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Brake</w:t>
      </w:r>
      <w:proofErr w:type="spellEnd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Aracınızın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%100’üne kadar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3.500.000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TL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krediye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36 ay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vadede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%3,45 faiz oranı</w:t>
      </w:r>
    </w:p>
    <w:p w14:paraId="4446B55F" w14:textId="1CD5A855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GLA 200 FL: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Aracınızın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%100’üne kadar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3.000.000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TL </w:t>
      </w:r>
      <w:r w:rsidRPr="00D47860">
        <w:rPr>
          <w:rFonts w:ascii="CorpoS" w:hAnsi="CorpoS"/>
          <w:sz w:val="24"/>
          <w:szCs w:val="24"/>
          <w:lang w:val="tr-TR"/>
        </w:rPr>
        <w:t xml:space="preserve">krediye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D47860">
        <w:rPr>
          <w:rFonts w:ascii="CorpoS" w:hAnsi="CorpoS"/>
          <w:sz w:val="24"/>
          <w:szCs w:val="24"/>
          <w:lang w:val="tr-TR"/>
        </w:rPr>
        <w:t xml:space="preserve"> vadede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%3,45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faiz oranı</w:t>
      </w:r>
      <w:r w:rsidRPr="00D47860">
        <w:rPr>
          <w:rFonts w:ascii="CorpoS" w:hAnsi="CorpoS"/>
          <w:color w:val="333333"/>
          <w:spacing w:val="-5"/>
          <w:sz w:val="24"/>
          <w:szCs w:val="24"/>
          <w:shd w:val="clear" w:color="auto" w:fill="FFFF00"/>
          <w:lang w:val="tr-TR"/>
        </w:rPr>
        <w:t xml:space="preserve"> </w:t>
      </w:r>
    </w:p>
    <w:p w14:paraId="67A8CE48" w14:textId="37FA6415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GLB 220 4MATIC, GLB 20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0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+: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Aracınızın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%100’üne kadar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3.500.000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TL </w:t>
      </w:r>
      <w:r w:rsidRPr="00D47860">
        <w:rPr>
          <w:rFonts w:ascii="CorpoS" w:hAnsi="CorpoS"/>
          <w:sz w:val="24"/>
          <w:szCs w:val="24"/>
          <w:lang w:val="tr-TR"/>
        </w:rPr>
        <w:t xml:space="preserve">krediye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D47860">
        <w:rPr>
          <w:rFonts w:ascii="CorpoS" w:hAnsi="CorpoS"/>
          <w:sz w:val="24"/>
          <w:szCs w:val="24"/>
          <w:lang w:val="tr-TR"/>
        </w:rPr>
        <w:t xml:space="preserve"> vadede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%3,45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faiz oranı</w:t>
      </w:r>
    </w:p>
    <w:p w14:paraId="51FE9904" w14:textId="77201155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EQE 280: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Aracınızın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%100’üne kadar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3.500.000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TL </w:t>
      </w:r>
      <w:r w:rsidRPr="00D47860">
        <w:rPr>
          <w:rFonts w:ascii="CorpoS" w:hAnsi="CorpoS"/>
          <w:sz w:val="24"/>
          <w:szCs w:val="24"/>
          <w:lang w:val="tr-TR"/>
        </w:rPr>
        <w:t xml:space="preserve">krediye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D47860">
        <w:rPr>
          <w:rFonts w:ascii="CorpoS" w:hAnsi="CorpoS"/>
          <w:sz w:val="24"/>
          <w:szCs w:val="24"/>
          <w:lang w:val="tr-TR"/>
        </w:rPr>
        <w:t xml:space="preserve"> vadede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%3,45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faiz oranı</w:t>
      </w:r>
    </w:p>
    <w:p w14:paraId="2F4107C5" w14:textId="2D30E330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A 200 FL: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Aracınızın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%100’üne kadar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2.500.000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TL </w:t>
      </w:r>
      <w:r w:rsidRPr="00D47860">
        <w:rPr>
          <w:rFonts w:ascii="CorpoS" w:hAnsi="CorpoS"/>
          <w:sz w:val="24"/>
          <w:szCs w:val="24"/>
          <w:lang w:val="tr-TR"/>
        </w:rPr>
        <w:t xml:space="preserve">krediye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D47860">
        <w:rPr>
          <w:rFonts w:ascii="CorpoS" w:hAnsi="CorpoS"/>
          <w:sz w:val="24"/>
          <w:szCs w:val="24"/>
          <w:lang w:val="tr-TR"/>
        </w:rPr>
        <w:t xml:space="preserve"> vadede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%3,45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faiz oranı</w:t>
      </w:r>
    </w:p>
    <w:p w14:paraId="6CD3D7D2" w14:textId="66540517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C 200 4MATIC: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Aracınızın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%100’üne kadar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4.000.000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TL </w:t>
      </w:r>
      <w:r w:rsidRPr="00D47860">
        <w:rPr>
          <w:rFonts w:ascii="CorpoS" w:hAnsi="CorpoS"/>
          <w:sz w:val="24"/>
          <w:szCs w:val="24"/>
          <w:lang w:val="tr-TR"/>
        </w:rPr>
        <w:t xml:space="preserve">krediye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D47860">
        <w:rPr>
          <w:rFonts w:ascii="CorpoS" w:hAnsi="CorpoS"/>
          <w:sz w:val="24"/>
          <w:szCs w:val="24"/>
          <w:lang w:val="tr-TR"/>
        </w:rPr>
        <w:t xml:space="preserve"> vadede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%3,45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faiz oranı</w:t>
      </w:r>
    </w:p>
    <w:p w14:paraId="160B8987" w14:textId="41104373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color w:val="333333"/>
          <w:spacing w:val="-5"/>
          <w:sz w:val="24"/>
          <w:szCs w:val="24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E 180: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Aracınızın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%100’üne kadar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6.000.000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TL </w:t>
      </w:r>
      <w:r w:rsidRPr="00D47860">
        <w:rPr>
          <w:rFonts w:ascii="CorpoS" w:hAnsi="CorpoS"/>
          <w:sz w:val="24"/>
          <w:szCs w:val="24"/>
          <w:lang w:val="tr-TR"/>
        </w:rPr>
        <w:t xml:space="preserve">krediye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D47860">
        <w:rPr>
          <w:rFonts w:ascii="CorpoS" w:hAnsi="CorpoS"/>
          <w:sz w:val="24"/>
          <w:szCs w:val="24"/>
          <w:lang w:val="tr-TR"/>
        </w:rPr>
        <w:t xml:space="preserve"> vadede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%3,45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faiz oranı</w:t>
      </w:r>
    </w:p>
    <w:p w14:paraId="53A7CBCB" w14:textId="38A415AA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color w:val="333333"/>
          <w:spacing w:val="-5"/>
          <w:sz w:val="24"/>
          <w:szCs w:val="24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GLC 180, GLC 180 </w:t>
      </w:r>
      <w:proofErr w:type="spellStart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Coupé</w:t>
      </w:r>
      <w:proofErr w:type="spellEnd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Aracınızın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%100’üne kadar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4.900.000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TL </w:t>
      </w:r>
      <w:r w:rsidRPr="00D47860">
        <w:rPr>
          <w:rFonts w:ascii="CorpoS" w:hAnsi="CorpoS"/>
          <w:sz w:val="24"/>
          <w:szCs w:val="24"/>
          <w:lang w:val="tr-TR"/>
        </w:rPr>
        <w:t xml:space="preserve">krediye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D47860">
        <w:rPr>
          <w:rFonts w:ascii="CorpoS" w:hAnsi="CorpoS"/>
          <w:sz w:val="24"/>
          <w:szCs w:val="24"/>
          <w:lang w:val="tr-TR"/>
        </w:rPr>
        <w:t xml:space="preserve"> vadede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%3,45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faiz oranı</w:t>
      </w:r>
    </w:p>
    <w:p w14:paraId="67421D16" w14:textId="4D3E8E07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GLC 300 d 4MATIC: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Aracınızın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%100’üne kadar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6.500.000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TL </w:t>
      </w:r>
      <w:r w:rsidRPr="00D47860">
        <w:rPr>
          <w:rFonts w:ascii="CorpoS" w:hAnsi="CorpoS"/>
          <w:sz w:val="24"/>
          <w:szCs w:val="24"/>
          <w:lang w:val="tr-TR"/>
        </w:rPr>
        <w:t xml:space="preserve">krediye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D47860">
        <w:rPr>
          <w:rFonts w:ascii="CorpoS" w:hAnsi="CorpoS"/>
          <w:sz w:val="24"/>
          <w:szCs w:val="24"/>
          <w:lang w:val="tr-TR"/>
        </w:rPr>
        <w:t xml:space="preserve"> vadede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%3,45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faiz oranı</w:t>
      </w:r>
    </w:p>
    <w:p w14:paraId="6E62B5DF" w14:textId="55D9F8CD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lastRenderedPageBreak/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GLE 300 d 4MATIC FL: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Aracınızın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%100’üne kadar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imkânı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!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10.000.000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TL </w:t>
      </w:r>
      <w:r w:rsidRPr="00D47860">
        <w:rPr>
          <w:rFonts w:ascii="CorpoS" w:hAnsi="CorpoS"/>
          <w:sz w:val="24"/>
          <w:szCs w:val="24"/>
          <w:lang w:val="tr-TR"/>
        </w:rPr>
        <w:t xml:space="preserve">krediye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D47860">
        <w:rPr>
          <w:rFonts w:ascii="CorpoS" w:hAnsi="CorpoS"/>
          <w:sz w:val="24"/>
          <w:szCs w:val="24"/>
          <w:lang w:val="tr-TR"/>
        </w:rPr>
        <w:t xml:space="preserve"> vadede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%3,45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faiz oranı</w:t>
      </w:r>
      <w:r w:rsidRPr="00D47860">
        <w:rPr>
          <w:rFonts w:ascii="CorpoS" w:hAnsi="CorpoS"/>
          <w:color w:val="333333"/>
          <w:spacing w:val="-5"/>
          <w:sz w:val="24"/>
          <w:szCs w:val="24"/>
          <w:shd w:val="clear" w:color="auto" w:fill="FFFF00"/>
          <w:lang w:val="tr-TR"/>
        </w:rPr>
        <w:t xml:space="preserve"> </w:t>
      </w:r>
    </w:p>
    <w:p w14:paraId="7428F4D5" w14:textId="6690D4C4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color w:val="333333"/>
          <w:spacing w:val="-5"/>
          <w:sz w:val="24"/>
          <w:szCs w:val="24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Mercedes-Benz </w:t>
      </w:r>
      <w:proofErr w:type="spellStart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Certified</w:t>
      </w:r>
      <w:proofErr w:type="spellEnd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Kullanılmış Otomobiller: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400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.000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TL </w:t>
      </w:r>
      <w:r w:rsidRPr="00D47860">
        <w:rPr>
          <w:rFonts w:ascii="CorpoS" w:hAnsi="CorpoS"/>
          <w:sz w:val="24"/>
          <w:szCs w:val="24"/>
          <w:lang w:val="tr-TR"/>
        </w:rPr>
        <w:t xml:space="preserve">krediye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D47860">
        <w:rPr>
          <w:rFonts w:ascii="CorpoS" w:hAnsi="CorpoS"/>
          <w:sz w:val="24"/>
          <w:szCs w:val="24"/>
          <w:lang w:val="tr-TR"/>
        </w:rPr>
        <w:t xml:space="preserve"> vadede </w:t>
      </w:r>
      <w:r w:rsidRPr="00D47860">
        <w:rPr>
          <w:rFonts w:ascii="CorpoS" w:hAnsi="CorpoS"/>
          <w:b/>
          <w:bCs/>
          <w:sz w:val="24"/>
          <w:szCs w:val="24"/>
          <w:lang w:val="tr-TR"/>
        </w:rPr>
        <w:t xml:space="preserve">%3,45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faiz oranı</w:t>
      </w:r>
      <w:r w:rsidRPr="00D47860">
        <w:rPr>
          <w:rFonts w:ascii="CorpoS" w:hAnsi="CorpoS"/>
          <w:color w:val="333333"/>
          <w:spacing w:val="-5"/>
          <w:sz w:val="24"/>
          <w:szCs w:val="24"/>
          <w:shd w:val="clear" w:color="auto" w:fill="FFFF00"/>
          <w:lang w:val="tr-TR"/>
        </w:rPr>
        <w:t xml:space="preserve"> </w:t>
      </w:r>
    </w:p>
    <w:p w14:paraId="624580D2" w14:textId="50F7DA38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b/>
          <w:bCs/>
          <w:color w:val="333333"/>
          <w:spacing w:val="-5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>Perakende indirimi ile yukarıda belirtilen faiz oranları kullanılabilmektedir.</w:t>
      </w:r>
    </w:p>
    <w:p w14:paraId="06748D26" w14:textId="4F7B6AF0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color w:val="333333"/>
          <w:spacing w:val="-5"/>
          <w:lang w:val="tr-TR"/>
        </w:rPr>
      </w:pPr>
      <w:r w:rsidRPr="00D47860">
        <w:rPr>
          <w:rFonts w:ascii="CorpoS" w:hAnsi="CorpoS" w:cs="Arial"/>
          <w:color w:val="333333"/>
          <w:spacing w:val="-5"/>
          <w:lang w:val="tr-TR"/>
        </w:rPr>
        <w:t xml:space="preserve">Tüm müşteriler </w:t>
      </w:r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 xml:space="preserve">CLE 300 </w:t>
      </w:r>
      <w:proofErr w:type="spellStart"/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>Coupe</w:t>
      </w:r>
      <w:proofErr w:type="spellEnd"/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>, E 180, GLE 300d</w:t>
      </w:r>
      <w:r w:rsidRPr="00D47860">
        <w:rPr>
          <w:rFonts w:ascii="CorpoS" w:hAnsi="CorpoS" w:cs="Arial"/>
          <w:color w:val="333333"/>
          <w:spacing w:val="-5"/>
          <w:lang w:val="tr-TR"/>
        </w:rPr>
        <w:t xml:space="preserve"> ve </w:t>
      </w:r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 xml:space="preserve">GLE 300d </w:t>
      </w:r>
      <w:proofErr w:type="spellStart"/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>Coupe</w:t>
      </w:r>
      <w:proofErr w:type="spellEnd"/>
      <w:r w:rsidRPr="00D47860">
        <w:rPr>
          <w:rFonts w:ascii="CorpoS" w:hAnsi="CorpoS" w:cs="Arial"/>
          <w:color w:val="333333"/>
          <w:spacing w:val="-5"/>
          <w:lang w:val="tr-TR"/>
        </w:rPr>
        <w:t xml:space="preserve"> modelleri için sunulan </w:t>
      </w:r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 xml:space="preserve">Kasım </w:t>
      </w:r>
      <w:r w:rsidRPr="00D47860">
        <w:rPr>
          <w:rFonts w:ascii="CorpoS" w:hAnsi="CorpoS" w:cs="Arial"/>
          <w:color w:val="333333"/>
          <w:spacing w:val="-5"/>
          <w:lang w:val="tr-TR"/>
        </w:rPr>
        <w:t>ayına özel fiyat avantajları hakkında daha fazla bilgiyi Mercedes-Benz acentelerinden edinebilir.</w:t>
      </w:r>
    </w:p>
    <w:p w14:paraId="5662606E" w14:textId="77777777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color w:val="333333"/>
          <w:spacing w:val="-5"/>
          <w:lang w:val="tr-TR"/>
        </w:rPr>
      </w:pPr>
    </w:p>
    <w:p w14:paraId="40578D59" w14:textId="77777777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color w:val="333333"/>
          <w:spacing w:val="-5"/>
          <w:lang w:val="tr-TR"/>
        </w:rPr>
      </w:pPr>
      <w:r w:rsidRPr="00D47860">
        <w:rPr>
          <w:rStyle w:val="Gl"/>
          <w:rFonts w:ascii="CorpoS" w:hAnsi="CorpoS" w:cs="Arial"/>
          <w:color w:val="333333"/>
          <w:spacing w:val="-5"/>
          <w:lang w:val="tr-TR"/>
        </w:rPr>
        <w:t>Mercedes-Benz Kasko ile kurumsal müşterilere özel hafif ticari araç kampanyaları</w:t>
      </w:r>
    </w:p>
    <w:p w14:paraId="79D65F0D" w14:textId="6B87376E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proofErr w:type="spellStart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Vito</w:t>
      </w:r>
      <w:proofErr w:type="spellEnd"/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: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1.000.000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TL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krediye 8 ay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vadede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%0 faiz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veya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36 ay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vadede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1.000.000 TL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krediye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%2,49 faiz oranı</w:t>
      </w:r>
      <w:r w:rsidRPr="00D47860">
        <w:rPr>
          <w:rFonts w:ascii="CorpoS" w:hAnsi="CorpoS"/>
          <w:color w:val="333333"/>
          <w:spacing w:val="-5"/>
          <w:sz w:val="24"/>
          <w:szCs w:val="24"/>
          <w:shd w:val="clear" w:color="auto" w:fill="FFFF00"/>
          <w:lang w:val="tr-TR"/>
        </w:rPr>
        <w:t xml:space="preserve"> </w:t>
      </w:r>
    </w:p>
    <w:p w14:paraId="3009801E" w14:textId="100353EB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Sprinter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: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1.000.000 TL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krediye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10 ay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vadede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0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faiz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veya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36 ay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vadede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1.000.000 TL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krediye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%2,29 faiz oranı </w:t>
      </w:r>
    </w:p>
    <w:p w14:paraId="7784C541" w14:textId="08404634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EQV: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1.000.000 TL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krediy</w:t>
      </w:r>
      <w:r w:rsidR="00D47860"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e 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8 ay</w:t>
      </w:r>
      <w:r w:rsidR="00D47860"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vadede 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%0 faiz oranı</w:t>
      </w:r>
    </w:p>
    <w:p w14:paraId="3B903DF5" w14:textId="5385F72A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V-Class: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1.000.000 TL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krediy</w:t>
      </w:r>
      <w:r w:rsidR="00D47860"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e 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8 ay</w:t>
      </w:r>
      <w:r w:rsidR="00D47860"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vadede 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%0 faiz oranı</w:t>
      </w:r>
    </w:p>
    <w:p w14:paraId="27A5B6D9" w14:textId="5567ED82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sz w:val="24"/>
          <w:szCs w:val="24"/>
          <w:u w:val="single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proofErr w:type="spellStart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eSprinter</w:t>
      </w:r>
      <w:proofErr w:type="spellEnd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: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1.000.000 TL 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krediye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10 ay</w:t>
      </w:r>
      <w:r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 xml:space="preserve"> vadede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%0 faiz oranı</w:t>
      </w:r>
    </w:p>
    <w:p w14:paraId="764F63D7" w14:textId="5012A250" w:rsidR="00A31C7F" w:rsidRPr="00D47860" w:rsidRDefault="00A31C7F" w:rsidP="00D47860">
      <w:pPr>
        <w:shd w:val="clear" w:color="auto" w:fill="FFFFFF"/>
        <w:jc w:val="both"/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-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Mercedes-Benz </w:t>
      </w:r>
      <w:proofErr w:type="spellStart"/>
      <w:r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Certifie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>d</w:t>
      </w:r>
      <w:proofErr w:type="spellEnd"/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Kullanılmış Araçlar: 750.000 TL </w:t>
      </w:r>
      <w:r w:rsidR="00D47860"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krediye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5 ay </w:t>
      </w:r>
      <w:r w:rsidR="00D47860" w:rsidRPr="00D47860">
        <w:rPr>
          <w:rFonts w:ascii="CorpoS" w:hAnsi="CorpoS" w:cs="Arial"/>
          <w:color w:val="333333"/>
          <w:spacing w:val="-5"/>
          <w:sz w:val="24"/>
          <w:szCs w:val="24"/>
          <w:lang w:val="tr-TR"/>
        </w:rPr>
        <w:t>vadede</w:t>
      </w:r>
      <w:r w:rsidR="00D47860" w:rsidRPr="00D47860">
        <w:rPr>
          <w:rFonts w:ascii="CorpoS" w:hAnsi="CorpoS" w:cs="Arial"/>
          <w:b/>
          <w:bCs/>
          <w:color w:val="333333"/>
          <w:spacing w:val="-5"/>
          <w:sz w:val="24"/>
          <w:szCs w:val="24"/>
          <w:lang w:val="tr-TR"/>
        </w:rPr>
        <w:t xml:space="preserve"> %0 faiz oranı</w:t>
      </w:r>
    </w:p>
    <w:p w14:paraId="5EB614B5" w14:textId="77777777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color w:val="333333"/>
          <w:spacing w:val="-5"/>
          <w:lang w:val="tr-TR"/>
        </w:rPr>
      </w:pPr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 xml:space="preserve">Tüm </w:t>
      </w:r>
      <w:proofErr w:type="spellStart"/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>Vito</w:t>
      </w:r>
      <w:proofErr w:type="spellEnd"/>
      <w:r w:rsidRPr="00D47860">
        <w:rPr>
          <w:rFonts w:ascii="CorpoS" w:hAnsi="CorpoS" w:cs="Arial"/>
          <w:b/>
          <w:bCs/>
          <w:color w:val="333333"/>
          <w:spacing w:val="-5"/>
          <w:lang w:val="tr-TR"/>
        </w:rPr>
        <w:t xml:space="preserve"> modelleri kampanya kapsamına dahildir.</w:t>
      </w:r>
    </w:p>
    <w:p w14:paraId="22B86E22" w14:textId="77777777" w:rsidR="00D47860" w:rsidRPr="00D47860" w:rsidRDefault="00D47860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color w:val="333333"/>
          <w:spacing w:val="-5"/>
          <w:lang w:val="tr-TR"/>
        </w:rPr>
      </w:pPr>
    </w:p>
    <w:p w14:paraId="0A454949" w14:textId="75E9BB04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color w:val="333333"/>
          <w:spacing w:val="-5"/>
          <w:lang w:val="tr-TR"/>
        </w:rPr>
      </w:pPr>
      <w:r w:rsidRPr="00D47860">
        <w:rPr>
          <w:rFonts w:ascii="CorpoS" w:hAnsi="CorpoS" w:cs="Arial"/>
          <w:color w:val="333333"/>
          <w:spacing w:val="-5"/>
          <w:lang w:val="tr-TR"/>
        </w:rPr>
        <w:t>Otomobil ve hafif ticari araç</w:t>
      </w:r>
      <w:r w:rsidRPr="00D47860">
        <w:rPr>
          <w:rStyle w:val="Gl"/>
          <w:rFonts w:ascii="CorpoS" w:hAnsi="CorpoS" w:cs="Arial"/>
          <w:b w:val="0"/>
          <w:bCs w:val="0"/>
          <w:color w:val="333333"/>
          <w:spacing w:val="-5"/>
          <w:lang w:val="tr-TR"/>
        </w:rPr>
        <w:t> </w:t>
      </w:r>
      <w:r w:rsidRPr="00D47860">
        <w:rPr>
          <w:rFonts w:ascii="CorpoS" w:hAnsi="CorpoS" w:cs="Arial"/>
          <w:color w:val="333333"/>
          <w:spacing w:val="-5"/>
          <w:lang w:val="tr-TR"/>
        </w:rPr>
        <w:t>satın alımlarında</w:t>
      </w:r>
      <w:r w:rsidRPr="00D47860">
        <w:rPr>
          <w:rStyle w:val="Gl"/>
          <w:rFonts w:ascii="CorpoS" w:hAnsi="CorpoS" w:cs="Arial"/>
          <w:b w:val="0"/>
          <w:bCs w:val="0"/>
          <w:color w:val="333333"/>
          <w:spacing w:val="-5"/>
          <w:lang w:val="tr-TR"/>
        </w:rPr>
        <w:t> </w:t>
      </w:r>
      <w:r w:rsidRPr="00D47860">
        <w:rPr>
          <w:rFonts w:ascii="CorpoS" w:hAnsi="CorpoS" w:cs="Arial"/>
          <w:color w:val="333333"/>
          <w:spacing w:val="-5"/>
          <w:lang w:val="tr-TR"/>
        </w:rPr>
        <w:t>faiz oranları, kredi tutarı ve vadeye göre değişiklik gösterir.  </w:t>
      </w:r>
    </w:p>
    <w:p w14:paraId="1F192DB8" w14:textId="0FC2A8FF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color w:val="333333"/>
          <w:spacing w:val="-5"/>
          <w:lang w:val="tr-TR"/>
        </w:rPr>
      </w:pPr>
      <w:r w:rsidRPr="00D47860">
        <w:rPr>
          <w:rFonts w:ascii="CorpoS" w:hAnsi="CorpoS" w:cs="Arial"/>
          <w:color w:val="333333"/>
          <w:spacing w:val="-5"/>
          <w:lang w:val="tr-TR"/>
        </w:rPr>
        <w:t>Kampanyalar 30.11.2026’</w:t>
      </w:r>
      <w:r w:rsidR="00D47860" w:rsidRPr="00D47860">
        <w:rPr>
          <w:rFonts w:ascii="CorpoS" w:hAnsi="CorpoS" w:cs="Arial"/>
          <w:color w:val="333333"/>
          <w:spacing w:val="-5"/>
          <w:lang w:val="tr-TR"/>
        </w:rPr>
        <w:t>ya</w:t>
      </w:r>
      <w:r w:rsidRPr="00D47860">
        <w:rPr>
          <w:rFonts w:ascii="CorpoS" w:hAnsi="CorpoS" w:cs="Arial"/>
          <w:color w:val="333333"/>
          <w:spacing w:val="-5"/>
          <w:lang w:val="tr-TR"/>
        </w:rPr>
        <w:t xml:space="preserve"> kadar geçerli olup Mercedes-Benz Finansman Türk A.Ş., piyasa koşullarına göre faiz oranlarını değiştirme hakkına sahiptir. Kredi Mercedes-Benz Finansman Türk A.Ş. tarafından sağlanmaktadır. Mercedes Benz Otomotiv Ticaret ve Hizmetler A.Ş. kredi başvuru ve değerlendirme sürecinde söz ve sorumluluk sahibi değildir.</w:t>
      </w:r>
    </w:p>
    <w:p w14:paraId="23FBA82A" w14:textId="77777777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color w:val="333333"/>
          <w:spacing w:val="-5"/>
          <w:lang w:val="tr-TR"/>
        </w:rPr>
      </w:pPr>
      <w:r w:rsidRPr="00D47860">
        <w:rPr>
          <w:rFonts w:ascii="CorpoS" w:hAnsi="CorpoS" w:cs="Arial"/>
          <w:color w:val="333333"/>
          <w:spacing w:val="-5"/>
          <w:lang w:val="tr-TR"/>
        </w:rPr>
        <w:t>Detaylar için </w:t>
      </w:r>
      <w:hyperlink r:id="rId11" w:history="1">
        <w:r w:rsidRPr="00D47860">
          <w:rPr>
            <w:rStyle w:val="Kpr"/>
            <w:rFonts w:ascii="CorpoS" w:hAnsi="CorpoS" w:cs="Arial"/>
            <w:color w:val="000000"/>
            <w:spacing w:val="-5"/>
            <w:lang w:val="tr-TR"/>
          </w:rPr>
          <w:t>www.mbfh.com.tr</w:t>
        </w:r>
      </w:hyperlink>
      <w:r w:rsidRPr="00D47860">
        <w:rPr>
          <w:rFonts w:ascii="CorpoS" w:hAnsi="CorpoS" w:cs="Arial"/>
          <w:color w:val="333333"/>
          <w:spacing w:val="-5"/>
          <w:lang w:val="tr-TR"/>
        </w:rPr>
        <w:t> sayfasının yanı sıra en yakın Mercedes-Benz acentesine danışılabilir.</w:t>
      </w:r>
    </w:p>
    <w:p w14:paraId="086F0F34" w14:textId="77777777" w:rsidR="00A31C7F" w:rsidRPr="00D47860" w:rsidRDefault="00A31C7F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CorpoS" w:hAnsi="CorpoS" w:cs="Arial"/>
          <w:b/>
          <w:bCs/>
          <w:u w:val="single"/>
          <w:lang w:val="tr-TR"/>
        </w:rPr>
      </w:pPr>
      <w:r w:rsidRPr="00D47860">
        <w:rPr>
          <w:rFonts w:ascii="CorpoS" w:hAnsi="CorpoS" w:cs="Arial"/>
          <w:color w:val="333333"/>
          <w:spacing w:val="-5"/>
          <w:lang w:val="tr-TR"/>
        </w:rPr>
        <w:t>Mercedes-Benz Finansman Türk A.Ş. ve Mercedes-Benz Otomotiv Ticaret ve Hizmetler A.Ş. kampanya içeriğini değiştirme hakkını saklı tutar.</w:t>
      </w:r>
    </w:p>
    <w:p w14:paraId="593CC539" w14:textId="77777777" w:rsidR="00A4248A" w:rsidRPr="00D47860" w:rsidRDefault="00A4248A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Gl"/>
          <w:rFonts w:ascii="CorpoS" w:hAnsi="CorpoS" w:cs="Arial"/>
          <w:b w:val="0"/>
          <w:bCs w:val="0"/>
          <w:color w:val="333333"/>
          <w:spacing w:val="-5"/>
          <w:lang w:val="tr-TR"/>
        </w:rPr>
      </w:pPr>
    </w:p>
    <w:p w14:paraId="0B0E8932" w14:textId="77777777" w:rsidR="00A4248A" w:rsidRPr="00D47860" w:rsidRDefault="00A4248A" w:rsidP="00D47860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Gl"/>
          <w:rFonts w:ascii="CorpoS" w:hAnsi="CorpoS" w:cs="Arial"/>
          <w:b w:val="0"/>
          <w:bCs w:val="0"/>
          <w:color w:val="333333"/>
          <w:spacing w:val="-5"/>
          <w:lang w:val="tr-TR"/>
        </w:rPr>
      </w:pPr>
    </w:p>
    <w:bookmarkEnd w:id="0"/>
    <w:p w14:paraId="5403142D" w14:textId="77777777" w:rsidR="00C33B6C" w:rsidRPr="00D47860" w:rsidRDefault="00C33B6C" w:rsidP="00D47860">
      <w:pPr>
        <w:tabs>
          <w:tab w:val="left" w:pos="6740"/>
        </w:tabs>
        <w:spacing w:line="276" w:lineRule="auto"/>
        <w:ind w:right="340"/>
        <w:jc w:val="both"/>
        <w:rPr>
          <w:rFonts w:ascii="CorpoS" w:hAnsi="CorpoS" w:cs="Arial"/>
          <w:b/>
          <w:bCs/>
          <w:sz w:val="24"/>
          <w:szCs w:val="24"/>
          <w:u w:val="single"/>
          <w:lang w:val="tr-TR"/>
        </w:rPr>
      </w:pPr>
    </w:p>
    <w:sectPr w:rsidR="00C33B6C" w:rsidRPr="00D47860" w:rsidSect="009942AF">
      <w:footerReference w:type="default" r:id="rId12"/>
      <w:headerReference w:type="first" r:id="rId13"/>
      <w:footerReference w:type="first" r:id="rId14"/>
      <w:type w:val="continuous"/>
      <w:pgSz w:w="11906" w:h="16838" w:code="9"/>
      <w:pgMar w:top="851" w:right="652" w:bottom="369" w:left="1361" w:header="850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FE231" w14:textId="77777777" w:rsidR="0043537D" w:rsidRDefault="0043537D" w:rsidP="00764B8C">
      <w:pPr>
        <w:spacing w:after="0" w:line="240" w:lineRule="auto"/>
      </w:pPr>
      <w:r>
        <w:separator/>
      </w:r>
    </w:p>
  </w:endnote>
  <w:endnote w:type="continuationSeparator" w:id="0">
    <w:p w14:paraId="7E5A6112" w14:textId="77777777" w:rsidR="0043537D" w:rsidRDefault="0043537D" w:rsidP="0076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poS">
    <w:altName w:val="Calibri"/>
    <w:charset w:val="00"/>
    <w:family w:val="auto"/>
    <w:pitch w:val="variable"/>
    <w:sig w:usb0="A00001AF" w:usb1="100078F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imler CS Light">
    <w:altName w:val="Calibri"/>
    <w:charset w:val="00"/>
    <w:family w:val="auto"/>
    <w:pitch w:val="variable"/>
    <w:sig w:usb0="A00002BF" w:usb1="000060FB" w:usb2="00000000" w:usb3="00000000" w:csb0="0000019F" w:csb1="00000000"/>
  </w:font>
  <w:font w:name="Daimler CAC">
    <w:altName w:val="Calibri"/>
    <w:charset w:val="00"/>
    <w:family w:val="auto"/>
    <w:pitch w:val="variable"/>
    <w:sig w:usb0="A00002BF" w:usb1="000060FB" w:usb2="00000000" w:usb3="00000000" w:csb0="0000019F" w:csb1="00000000"/>
  </w:font>
  <w:font w:name="Daimler CS Demi">
    <w:altName w:val="Calibri"/>
    <w:charset w:val="00"/>
    <w:family w:val="auto"/>
    <w:pitch w:val="variable"/>
    <w:sig w:usb0="A00002BF" w:usb1="000060FB" w:usb2="00000000" w:usb3="00000000" w:csb0="0000019F" w:csb1="00000000"/>
  </w:font>
  <w:font w:name="CorpoSLig">
    <w:altName w:val="Calibri"/>
    <w:charset w:val="00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rporate S Light">
    <w:altName w:val="Cambria"/>
    <w:charset w:val="00"/>
    <w:family w:val="roman"/>
    <w:pitch w:val="variable"/>
    <w:sig w:usb0="A00002AF" w:usb1="5000205B" w:usb2="00000000" w:usb3="00000000" w:csb0="0000009F" w:csb1="00000000"/>
  </w:font>
  <w:font w:name="DaimlerCS-Light">
    <w:altName w:val="Calibri"/>
    <w:charset w:val="00"/>
    <w:family w:val="auto"/>
    <w:pitch w:val="default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B192" w14:textId="0F7BCDA6" w:rsidR="00DF4310" w:rsidRPr="00D949A7" w:rsidRDefault="00DF4310" w:rsidP="00B00F20">
    <w:pPr>
      <w:pStyle w:val="09Seitenzahl"/>
      <w:framePr w:wrap="around"/>
    </w:pPr>
    <w:r>
      <w:t xml:space="preserve"> </w:t>
    </w:r>
    <w:r w:rsidRPr="00D949A7">
      <w:rPr>
        <w:rStyle w:val="SayfaNumaras"/>
      </w:rPr>
      <w:fldChar w:fldCharType="begin"/>
    </w:r>
    <w:r w:rsidRPr="00D949A7">
      <w:rPr>
        <w:rStyle w:val="SayfaNumaras"/>
      </w:rPr>
      <w:instrText xml:space="preserve"> PAGE </w:instrText>
    </w:r>
    <w:r w:rsidRPr="00D949A7">
      <w:rPr>
        <w:rStyle w:val="SayfaNumaras"/>
      </w:rPr>
      <w:fldChar w:fldCharType="separate"/>
    </w:r>
    <w:r w:rsidR="007E3071">
      <w:rPr>
        <w:rStyle w:val="SayfaNumaras"/>
      </w:rPr>
      <w:t>2</w:t>
    </w:r>
    <w:r w:rsidRPr="00D949A7">
      <w:rPr>
        <w:rStyle w:val="SayfaNumaras"/>
      </w:rPr>
      <w:fldChar w:fldCharType="end"/>
    </w:r>
  </w:p>
  <w:p w14:paraId="4ECACEF8" w14:textId="77777777" w:rsidR="00DF4310" w:rsidRDefault="00DF4310" w:rsidP="00D874D9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Kurumsal</w:t>
    </w:r>
    <w:proofErr w:type="spellEnd"/>
    <w:r w:rsidRPr="006D014F">
      <w:rPr>
        <w:rFonts w:ascii="CorpoSLig" w:hAnsi="CorpoSLig"/>
        <w:color w:val="5A6870"/>
        <w:position w:val="5"/>
        <w:sz w:val="18"/>
        <w:szCs w:val="15"/>
      </w:rPr>
      <w:t xml:space="preserve"> </w:t>
    </w:r>
    <w:r w:rsidRPr="006D014F">
      <w:rPr>
        <w:rFonts w:ascii="Calibri" w:hAnsi="Calibri" w:cs="Calibri"/>
        <w:color w:val="5A6870"/>
        <w:position w:val="5"/>
        <w:sz w:val="18"/>
        <w:szCs w:val="15"/>
      </w:rPr>
      <w:t>İ</w:t>
    </w:r>
    <w:r w:rsidRPr="006D014F">
      <w:rPr>
        <w:rFonts w:ascii="CorpoSLig" w:hAnsi="CorpoSLig"/>
        <w:color w:val="5A6870"/>
        <w:position w:val="5"/>
        <w:sz w:val="18"/>
        <w:szCs w:val="15"/>
      </w:rPr>
      <w:t>leti</w:t>
    </w:r>
    <w:r w:rsidRPr="006D014F">
      <w:rPr>
        <w:rFonts w:ascii="Calibri" w:hAnsi="Calibri" w:cs="Calibri"/>
        <w:color w:val="5A6870"/>
        <w:position w:val="5"/>
        <w:sz w:val="18"/>
        <w:szCs w:val="15"/>
      </w:rPr>
      <w:t>ş</w:t>
    </w:r>
    <w:r w:rsidRPr="006D014F">
      <w:rPr>
        <w:rFonts w:ascii="CorpoSLig" w:hAnsi="CorpoSLig"/>
        <w:color w:val="5A6870"/>
        <w:position w:val="5"/>
        <w:sz w:val="18"/>
        <w:szCs w:val="15"/>
      </w:rPr>
      <w:t xml:space="preserve">im </w:t>
    </w:r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B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ö</w:t>
    </w:r>
    <w:r w:rsidRPr="006D014F">
      <w:rPr>
        <w:rFonts w:ascii="CorpoSLig" w:hAnsi="CorpoSLig"/>
        <w:color w:val="5A6870"/>
        <w:position w:val="5"/>
        <w:sz w:val="18"/>
        <w:szCs w:val="15"/>
      </w:rPr>
      <w:t>l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ü</w:t>
    </w:r>
    <w:r w:rsidRPr="006D014F">
      <w:rPr>
        <w:rFonts w:ascii="CorpoSLig" w:hAnsi="CorpoSLig"/>
        <w:color w:val="5A6870"/>
        <w:position w:val="5"/>
        <w:sz w:val="18"/>
        <w:szCs w:val="15"/>
      </w:rPr>
      <w:t>m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ü</w:t>
    </w:r>
    <w:proofErr w:type="spellEnd"/>
  </w:p>
  <w:p w14:paraId="5572DFED" w14:textId="77777777" w:rsidR="00DF4310" w:rsidRPr="006D014F" w:rsidRDefault="00DF4310" w:rsidP="00D874D9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rFonts w:ascii="CorpoSLig" w:hAnsi="CorpoSLig"/>
        <w:color w:val="5A6870"/>
        <w:position w:val="5"/>
        <w:sz w:val="18"/>
        <w:szCs w:val="15"/>
      </w:rPr>
      <w:t xml:space="preserve">Mercedes-Benz Otomotiv Ticaret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ve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Hizmetler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A.</w:t>
    </w:r>
    <w:r>
      <w:rPr>
        <w:rFonts w:ascii="Calibri" w:hAnsi="Calibri" w:cs="Calibri"/>
        <w:color w:val="5A6870"/>
        <w:position w:val="5"/>
        <w:sz w:val="18"/>
        <w:szCs w:val="15"/>
      </w:rPr>
      <w:t>Ş</w:t>
    </w:r>
    <w:r>
      <w:rPr>
        <w:rFonts w:ascii="CorpoSLig" w:hAnsi="CorpoSLig"/>
        <w:color w:val="5A6870"/>
        <w:position w:val="5"/>
        <w:sz w:val="18"/>
        <w:szCs w:val="15"/>
      </w:rPr>
      <w:t>.</w:t>
    </w:r>
  </w:p>
  <w:p w14:paraId="6F57125E" w14:textId="261F6762" w:rsidR="00DF4310" w:rsidRDefault="00DF4310" w:rsidP="00D874D9">
    <w:pPr>
      <w:pStyle w:val="AltBilgi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2BFB4" w14:textId="77777777" w:rsidR="00DF4310" w:rsidRDefault="00DF4310" w:rsidP="00DF463C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bookmarkStart w:id="1" w:name="_Hlk114149770"/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Kurumsal</w:t>
    </w:r>
    <w:proofErr w:type="spellEnd"/>
    <w:r w:rsidRPr="006D014F">
      <w:rPr>
        <w:rFonts w:ascii="CorpoSLig" w:hAnsi="CorpoSLig"/>
        <w:color w:val="5A6870"/>
        <w:position w:val="5"/>
        <w:sz w:val="18"/>
        <w:szCs w:val="15"/>
      </w:rPr>
      <w:t xml:space="preserve"> İletişim </w:t>
    </w:r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Bölümü</w:t>
    </w:r>
    <w:proofErr w:type="spellEnd"/>
  </w:p>
  <w:p w14:paraId="63711D80" w14:textId="3F2BEE82" w:rsidR="00DF4310" w:rsidRPr="006D014F" w:rsidRDefault="00DF4310" w:rsidP="00DF463C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rFonts w:ascii="CorpoSLig" w:hAnsi="CorpoSLig"/>
        <w:color w:val="5A6870"/>
        <w:position w:val="5"/>
        <w:sz w:val="18"/>
        <w:szCs w:val="15"/>
      </w:rPr>
      <w:t xml:space="preserve">Mercedes-Benz Otomotiv Ticaret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ve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Hizmetler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A.Ş.</w:t>
    </w:r>
  </w:p>
  <w:bookmarkEnd w:id="1"/>
  <w:p w14:paraId="0585B1C9" w14:textId="0D20B642" w:rsidR="00DF4310" w:rsidRPr="005054A6" w:rsidRDefault="00DF4310" w:rsidP="00DF463C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2F3913A" wp14:editId="45172254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mo="http://schemas.microsoft.com/office/mac/office/2008/main" xmlns:mv="urn:schemas-microsoft-com:mac:vml">
          <w:pict>
            <v:oval w14:anchorId="2348ADF5" id="Ellipse 8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28544" behindDoc="0" locked="0" layoutInCell="1" allowOverlap="1" wp14:anchorId="238CDC90" wp14:editId="6DF6574D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7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mo="http://schemas.microsoft.com/office/mac/office/2008/main" xmlns:mv="urn:schemas-microsoft-com:mac:vml">
          <w:pict>
            <v:oval w14:anchorId="3D44FFAD" id="Ellipse 7" o:spid="_x0000_s1026" style="position:absolute;margin-left:-53.8pt;margin-top:594.8pt;width:1.15pt;height:1.1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12A6A" w14:textId="77777777" w:rsidR="0043537D" w:rsidRDefault="0043537D" w:rsidP="00764B8C">
      <w:pPr>
        <w:spacing w:after="0" w:line="240" w:lineRule="auto"/>
      </w:pPr>
      <w:r>
        <w:separator/>
      </w:r>
    </w:p>
  </w:footnote>
  <w:footnote w:type="continuationSeparator" w:id="0">
    <w:p w14:paraId="50D9FE0A" w14:textId="77777777" w:rsidR="0043537D" w:rsidRDefault="0043537D" w:rsidP="0076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C261" w14:textId="2596DBC8" w:rsidR="00DF4310" w:rsidRDefault="00DF4310" w:rsidP="005C43E5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840512" behindDoc="0" locked="0" layoutInCell="1" allowOverlap="1" wp14:anchorId="3E1DB23F" wp14:editId="144BFE52">
          <wp:simplePos x="0" y="0"/>
          <wp:positionH relativeFrom="column">
            <wp:posOffset>4566920</wp:posOffset>
          </wp:positionH>
          <wp:positionV relativeFrom="paragraph">
            <wp:posOffset>923290</wp:posOffset>
          </wp:positionV>
          <wp:extent cx="1080135" cy="123825"/>
          <wp:effectExtent l="0" t="0" r="0" b="0"/>
          <wp:wrapNone/>
          <wp:docPr id="18" name="Bild 1" descr="MB-word-mark_p_1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B-word-mark_p_1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426844B0" wp14:editId="351FF6E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mo="http://schemas.microsoft.com/office/mac/office/2008/main" xmlns:mv="urn:schemas-microsoft-com:mac:vml">
          <w:pict>
            <v:oval w14:anchorId="5F81F077" id="Ellipse 9" o:spid="_x0000_s1026" style="position:absolute;margin-left:-53.75pt;margin-top:297.2pt;width:1.1pt;height:1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gElK5lgIAAJs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val="tr-TR" w:eastAsia="tr-TR"/>
      </w:rPr>
      <w:drawing>
        <wp:anchor distT="0" distB="0" distL="114300" distR="114300" simplePos="0" relativeHeight="251557888" behindDoc="1" locked="0" layoutInCell="1" allowOverlap="1" wp14:anchorId="26506D30" wp14:editId="76799FC7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19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0E6B"/>
    <w:multiLevelType w:val="hybridMultilevel"/>
    <w:tmpl w:val="7E20F81A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247C6"/>
    <w:multiLevelType w:val="multilevel"/>
    <w:tmpl w:val="826A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950778"/>
    <w:multiLevelType w:val="hybridMultilevel"/>
    <w:tmpl w:val="91E4842C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E132B"/>
    <w:multiLevelType w:val="hybridMultilevel"/>
    <w:tmpl w:val="CA12885C"/>
    <w:lvl w:ilvl="0" w:tplc="D85CC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70DD0"/>
    <w:multiLevelType w:val="hybridMultilevel"/>
    <w:tmpl w:val="2D127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252FA"/>
    <w:multiLevelType w:val="hybridMultilevel"/>
    <w:tmpl w:val="F63CEB6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F15233"/>
    <w:multiLevelType w:val="hybridMultilevel"/>
    <w:tmpl w:val="B64E48A2"/>
    <w:lvl w:ilvl="0" w:tplc="071E43C8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43162"/>
    <w:multiLevelType w:val="hybridMultilevel"/>
    <w:tmpl w:val="76E841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6342F"/>
    <w:multiLevelType w:val="hybridMultilevel"/>
    <w:tmpl w:val="3E244A0C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3E255001"/>
    <w:multiLevelType w:val="hybridMultilevel"/>
    <w:tmpl w:val="30463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55D08"/>
    <w:multiLevelType w:val="hybridMultilevel"/>
    <w:tmpl w:val="978425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714EA"/>
    <w:multiLevelType w:val="multilevel"/>
    <w:tmpl w:val="FF3A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C22230B"/>
    <w:multiLevelType w:val="hybridMultilevel"/>
    <w:tmpl w:val="34949D40"/>
    <w:lvl w:ilvl="0" w:tplc="7CFA1418">
      <w:start w:val="19"/>
      <w:numFmt w:val="bullet"/>
      <w:lvlText w:val="-"/>
      <w:lvlJc w:val="left"/>
      <w:pPr>
        <w:ind w:left="720" w:hanging="360"/>
      </w:pPr>
      <w:rPr>
        <w:rFonts w:ascii="CorpoS" w:eastAsia="Times New Roman" w:hAnsi="CorpoS" w:cs="Segoe U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217B6"/>
    <w:multiLevelType w:val="multilevel"/>
    <w:tmpl w:val="B43A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34978F5"/>
    <w:multiLevelType w:val="hybridMultilevel"/>
    <w:tmpl w:val="26084D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97355">
    <w:abstractNumId w:val="9"/>
  </w:num>
  <w:num w:numId="2" w16cid:durableId="1225332590">
    <w:abstractNumId w:val="5"/>
  </w:num>
  <w:num w:numId="3" w16cid:durableId="1060589554">
    <w:abstractNumId w:val="14"/>
  </w:num>
  <w:num w:numId="4" w16cid:durableId="107050651">
    <w:abstractNumId w:val="0"/>
  </w:num>
  <w:num w:numId="5" w16cid:durableId="620308451">
    <w:abstractNumId w:val="2"/>
  </w:num>
  <w:num w:numId="6" w16cid:durableId="1256015805">
    <w:abstractNumId w:val="3"/>
  </w:num>
  <w:num w:numId="7" w16cid:durableId="81420397">
    <w:abstractNumId w:val="8"/>
  </w:num>
  <w:num w:numId="8" w16cid:durableId="897666457">
    <w:abstractNumId w:val="7"/>
  </w:num>
  <w:num w:numId="9" w16cid:durableId="1894465082">
    <w:abstractNumId w:val="4"/>
  </w:num>
  <w:num w:numId="10" w16cid:durableId="1500928882">
    <w:abstractNumId w:val="13"/>
  </w:num>
  <w:num w:numId="11" w16cid:durableId="314843845">
    <w:abstractNumId w:val="11"/>
  </w:num>
  <w:num w:numId="12" w16cid:durableId="1674799497">
    <w:abstractNumId w:val="1"/>
  </w:num>
  <w:num w:numId="13" w16cid:durableId="774399931">
    <w:abstractNumId w:val="10"/>
  </w:num>
  <w:num w:numId="14" w16cid:durableId="1723094179">
    <w:abstractNumId w:val="12"/>
  </w:num>
  <w:num w:numId="15" w16cid:durableId="12669571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tr-TR" w:vendorID="64" w:dllVersion="0" w:nlCheck="1" w:checkStyle="0"/>
  <w:proofState w:spelling="clean" w:grammar="clean"/>
  <w:attachedTemplate r:id="rId1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7B0"/>
    <w:rsid w:val="00000C4C"/>
    <w:rsid w:val="000013C4"/>
    <w:rsid w:val="00002924"/>
    <w:rsid w:val="00006498"/>
    <w:rsid w:val="000069DC"/>
    <w:rsid w:val="00011937"/>
    <w:rsid w:val="00011F4F"/>
    <w:rsid w:val="00014BDF"/>
    <w:rsid w:val="0001654A"/>
    <w:rsid w:val="0002016F"/>
    <w:rsid w:val="0002160A"/>
    <w:rsid w:val="00023D8B"/>
    <w:rsid w:val="0002461D"/>
    <w:rsid w:val="0003022E"/>
    <w:rsid w:val="00030AD8"/>
    <w:rsid w:val="000339E4"/>
    <w:rsid w:val="00033CCA"/>
    <w:rsid w:val="00036E5F"/>
    <w:rsid w:val="00037543"/>
    <w:rsid w:val="0004187F"/>
    <w:rsid w:val="00041B92"/>
    <w:rsid w:val="00042198"/>
    <w:rsid w:val="0004515D"/>
    <w:rsid w:val="00045A88"/>
    <w:rsid w:val="000525E1"/>
    <w:rsid w:val="00053CB6"/>
    <w:rsid w:val="000541EE"/>
    <w:rsid w:val="00061649"/>
    <w:rsid w:val="00061EFC"/>
    <w:rsid w:val="00063FEC"/>
    <w:rsid w:val="00065C50"/>
    <w:rsid w:val="00065E9F"/>
    <w:rsid w:val="00066F6B"/>
    <w:rsid w:val="00070DA6"/>
    <w:rsid w:val="00072F2B"/>
    <w:rsid w:val="000751AE"/>
    <w:rsid w:val="000824E9"/>
    <w:rsid w:val="00084F84"/>
    <w:rsid w:val="0008532E"/>
    <w:rsid w:val="00085D48"/>
    <w:rsid w:val="00086DD0"/>
    <w:rsid w:val="000875EF"/>
    <w:rsid w:val="00087EDA"/>
    <w:rsid w:val="0009169A"/>
    <w:rsid w:val="000937DD"/>
    <w:rsid w:val="0009458E"/>
    <w:rsid w:val="000A1322"/>
    <w:rsid w:val="000A1BA4"/>
    <w:rsid w:val="000A4DA7"/>
    <w:rsid w:val="000A724E"/>
    <w:rsid w:val="000A786A"/>
    <w:rsid w:val="000B101B"/>
    <w:rsid w:val="000B321A"/>
    <w:rsid w:val="000B5645"/>
    <w:rsid w:val="000B76B0"/>
    <w:rsid w:val="000C24A7"/>
    <w:rsid w:val="000C4D4B"/>
    <w:rsid w:val="000C5689"/>
    <w:rsid w:val="000C61CD"/>
    <w:rsid w:val="000C6A17"/>
    <w:rsid w:val="000C6D81"/>
    <w:rsid w:val="000C7D15"/>
    <w:rsid w:val="000D1317"/>
    <w:rsid w:val="000D131D"/>
    <w:rsid w:val="000D20D2"/>
    <w:rsid w:val="000E32D3"/>
    <w:rsid w:val="000F1714"/>
    <w:rsid w:val="000F246D"/>
    <w:rsid w:val="000F7C9D"/>
    <w:rsid w:val="00100070"/>
    <w:rsid w:val="00102984"/>
    <w:rsid w:val="001047A7"/>
    <w:rsid w:val="00104E4A"/>
    <w:rsid w:val="00104FE4"/>
    <w:rsid w:val="00106F11"/>
    <w:rsid w:val="00107DD4"/>
    <w:rsid w:val="00110955"/>
    <w:rsid w:val="00110972"/>
    <w:rsid w:val="00111E0D"/>
    <w:rsid w:val="00114E48"/>
    <w:rsid w:val="001166BE"/>
    <w:rsid w:val="00116C15"/>
    <w:rsid w:val="001174BC"/>
    <w:rsid w:val="0012015C"/>
    <w:rsid w:val="0012109B"/>
    <w:rsid w:val="001245A0"/>
    <w:rsid w:val="001247DC"/>
    <w:rsid w:val="001248AC"/>
    <w:rsid w:val="0012663F"/>
    <w:rsid w:val="001267E4"/>
    <w:rsid w:val="00130332"/>
    <w:rsid w:val="00130354"/>
    <w:rsid w:val="00130DA5"/>
    <w:rsid w:val="00134CCF"/>
    <w:rsid w:val="00137284"/>
    <w:rsid w:val="001374E3"/>
    <w:rsid w:val="00141C0F"/>
    <w:rsid w:val="0014338F"/>
    <w:rsid w:val="001469E1"/>
    <w:rsid w:val="0014779B"/>
    <w:rsid w:val="00147B92"/>
    <w:rsid w:val="00150C96"/>
    <w:rsid w:val="00150F7D"/>
    <w:rsid w:val="00153B50"/>
    <w:rsid w:val="001573B2"/>
    <w:rsid w:val="00157BCE"/>
    <w:rsid w:val="00160BCC"/>
    <w:rsid w:val="00163ECA"/>
    <w:rsid w:val="0016657D"/>
    <w:rsid w:val="001673FE"/>
    <w:rsid w:val="0017699C"/>
    <w:rsid w:val="00176FF1"/>
    <w:rsid w:val="0017763F"/>
    <w:rsid w:val="00182ADC"/>
    <w:rsid w:val="00182CF8"/>
    <w:rsid w:val="001850C2"/>
    <w:rsid w:val="00185384"/>
    <w:rsid w:val="00185B2E"/>
    <w:rsid w:val="00191B43"/>
    <w:rsid w:val="00191B52"/>
    <w:rsid w:val="00193DC4"/>
    <w:rsid w:val="001A1EE5"/>
    <w:rsid w:val="001A3F87"/>
    <w:rsid w:val="001A47D4"/>
    <w:rsid w:val="001A4B1E"/>
    <w:rsid w:val="001A5278"/>
    <w:rsid w:val="001A59E4"/>
    <w:rsid w:val="001B3F66"/>
    <w:rsid w:val="001B6DEC"/>
    <w:rsid w:val="001C025A"/>
    <w:rsid w:val="001C21A9"/>
    <w:rsid w:val="001C2E6F"/>
    <w:rsid w:val="001C38B2"/>
    <w:rsid w:val="001C39E9"/>
    <w:rsid w:val="001C3C95"/>
    <w:rsid w:val="001C791C"/>
    <w:rsid w:val="001D1341"/>
    <w:rsid w:val="001D13F5"/>
    <w:rsid w:val="001D190C"/>
    <w:rsid w:val="001D35C7"/>
    <w:rsid w:val="001D7C5B"/>
    <w:rsid w:val="001E044D"/>
    <w:rsid w:val="001E0866"/>
    <w:rsid w:val="001E12AE"/>
    <w:rsid w:val="001E361B"/>
    <w:rsid w:val="001E679A"/>
    <w:rsid w:val="001F1434"/>
    <w:rsid w:val="001F4DCA"/>
    <w:rsid w:val="00200FBB"/>
    <w:rsid w:val="00201C01"/>
    <w:rsid w:val="002030F8"/>
    <w:rsid w:val="0020438C"/>
    <w:rsid w:val="002068F7"/>
    <w:rsid w:val="002128E7"/>
    <w:rsid w:val="002159CA"/>
    <w:rsid w:val="00221213"/>
    <w:rsid w:val="00221828"/>
    <w:rsid w:val="00221F93"/>
    <w:rsid w:val="002252A4"/>
    <w:rsid w:val="00225ADF"/>
    <w:rsid w:val="002346DE"/>
    <w:rsid w:val="002348CF"/>
    <w:rsid w:val="00234ADD"/>
    <w:rsid w:val="00234F12"/>
    <w:rsid w:val="00235021"/>
    <w:rsid w:val="002364CE"/>
    <w:rsid w:val="002439F0"/>
    <w:rsid w:val="00245F6F"/>
    <w:rsid w:val="00246564"/>
    <w:rsid w:val="002503DC"/>
    <w:rsid w:val="00252D83"/>
    <w:rsid w:val="00252E5B"/>
    <w:rsid w:val="00253F25"/>
    <w:rsid w:val="00254A7D"/>
    <w:rsid w:val="00260D65"/>
    <w:rsid w:val="002630C1"/>
    <w:rsid w:val="00264B05"/>
    <w:rsid w:val="0026606D"/>
    <w:rsid w:val="00273DB9"/>
    <w:rsid w:val="002747F7"/>
    <w:rsid w:val="00277339"/>
    <w:rsid w:val="00277D35"/>
    <w:rsid w:val="00277FEB"/>
    <w:rsid w:val="0028029E"/>
    <w:rsid w:val="00280C66"/>
    <w:rsid w:val="00282308"/>
    <w:rsid w:val="002864E2"/>
    <w:rsid w:val="00290476"/>
    <w:rsid w:val="0029191E"/>
    <w:rsid w:val="00292861"/>
    <w:rsid w:val="00294228"/>
    <w:rsid w:val="002953D6"/>
    <w:rsid w:val="00295C42"/>
    <w:rsid w:val="002975CA"/>
    <w:rsid w:val="002A1563"/>
    <w:rsid w:val="002A1E33"/>
    <w:rsid w:val="002A24DB"/>
    <w:rsid w:val="002A6C40"/>
    <w:rsid w:val="002B1006"/>
    <w:rsid w:val="002B113E"/>
    <w:rsid w:val="002B2CDC"/>
    <w:rsid w:val="002B6163"/>
    <w:rsid w:val="002B75D4"/>
    <w:rsid w:val="002B7886"/>
    <w:rsid w:val="002C1F06"/>
    <w:rsid w:val="002C30E9"/>
    <w:rsid w:val="002D3797"/>
    <w:rsid w:val="002D3D23"/>
    <w:rsid w:val="002E15D4"/>
    <w:rsid w:val="002E5BB6"/>
    <w:rsid w:val="002F3AD9"/>
    <w:rsid w:val="002F3C43"/>
    <w:rsid w:val="002F7370"/>
    <w:rsid w:val="00301CA3"/>
    <w:rsid w:val="00306CF0"/>
    <w:rsid w:val="00307E41"/>
    <w:rsid w:val="00315BB3"/>
    <w:rsid w:val="00316072"/>
    <w:rsid w:val="003161A0"/>
    <w:rsid w:val="00316E64"/>
    <w:rsid w:val="00323413"/>
    <w:rsid w:val="00324EE1"/>
    <w:rsid w:val="00325446"/>
    <w:rsid w:val="00331EB3"/>
    <w:rsid w:val="00335FC4"/>
    <w:rsid w:val="00340944"/>
    <w:rsid w:val="00342B3A"/>
    <w:rsid w:val="003434B9"/>
    <w:rsid w:val="00346FC3"/>
    <w:rsid w:val="00347260"/>
    <w:rsid w:val="00352AE0"/>
    <w:rsid w:val="00352B0A"/>
    <w:rsid w:val="0035306F"/>
    <w:rsid w:val="0036100A"/>
    <w:rsid w:val="0036144B"/>
    <w:rsid w:val="00366FBC"/>
    <w:rsid w:val="0036734D"/>
    <w:rsid w:val="003679BA"/>
    <w:rsid w:val="00370F0B"/>
    <w:rsid w:val="0037389D"/>
    <w:rsid w:val="003753CD"/>
    <w:rsid w:val="003776D2"/>
    <w:rsid w:val="00382BEA"/>
    <w:rsid w:val="00384387"/>
    <w:rsid w:val="00387A5B"/>
    <w:rsid w:val="00387F8A"/>
    <w:rsid w:val="003902E2"/>
    <w:rsid w:val="00390C26"/>
    <w:rsid w:val="00390C8C"/>
    <w:rsid w:val="003A01FF"/>
    <w:rsid w:val="003A0285"/>
    <w:rsid w:val="003A045A"/>
    <w:rsid w:val="003A08F2"/>
    <w:rsid w:val="003A0B70"/>
    <w:rsid w:val="003A129E"/>
    <w:rsid w:val="003A3BE6"/>
    <w:rsid w:val="003A3C46"/>
    <w:rsid w:val="003B1DF7"/>
    <w:rsid w:val="003B2696"/>
    <w:rsid w:val="003B3767"/>
    <w:rsid w:val="003B5A16"/>
    <w:rsid w:val="003B5F39"/>
    <w:rsid w:val="003C31E9"/>
    <w:rsid w:val="003C6C36"/>
    <w:rsid w:val="003D1AC2"/>
    <w:rsid w:val="003D4469"/>
    <w:rsid w:val="003D554F"/>
    <w:rsid w:val="003E02E7"/>
    <w:rsid w:val="003E0C3D"/>
    <w:rsid w:val="003E2AA5"/>
    <w:rsid w:val="003E3588"/>
    <w:rsid w:val="003E5DB1"/>
    <w:rsid w:val="003F16A9"/>
    <w:rsid w:val="003F33E4"/>
    <w:rsid w:val="003F37A4"/>
    <w:rsid w:val="003F4057"/>
    <w:rsid w:val="003F5469"/>
    <w:rsid w:val="003F7FB3"/>
    <w:rsid w:val="004008FB"/>
    <w:rsid w:val="00405980"/>
    <w:rsid w:val="00406126"/>
    <w:rsid w:val="00406312"/>
    <w:rsid w:val="00415423"/>
    <w:rsid w:val="00415842"/>
    <w:rsid w:val="0041729E"/>
    <w:rsid w:val="00417BD2"/>
    <w:rsid w:val="00421A9B"/>
    <w:rsid w:val="00422E2D"/>
    <w:rsid w:val="00425AC3"/>
    <w:rsid w:val="0042781F"/>
    <w:rsid w:val="0043537D"/>
    <w:rsid w:val="00435F29"/>
    <w:rsid w:val="004361F4"/>
    <w:rsid w:val="004402DA"/>
    <w:rsid w:val="00455A3A"/>
    <w:rsid w:val="00460515"/>
    <w:rsid w:val="00460E3A"/>
    <w:rsid w:val="004625B9"/>
    <w:rsid w:val="004632D8"/>
    <w:rsid w:val="004643C5"/>
    <w:rsid w:val="00473D0C"/>
    <w:rsid w:val="004744B3"/>
    <w:rsid w:val="00475814"/>
    <w:rsid w:val="00480BCD"/>
    <w:rsid w:val="00483BEF"/>
    <w:rsid w:val="0048422F"/>
    <w:rsid w:val="004921AF"/>
    <w:rsid w:val="0049274B"/>
    <w:rsid w:val="00496814"/>
    <w:rsid w:val="00496DF1"/>
    <w:rsid w:val="004A07AA"/>
    <w:rsid w:val="004A12C4"/>
    <w:rsid w:val="004A3438"/>
    <w:rsid w:val="004A4B65"/>
    <w:rsid w:val="004A4CFD"/>
    <w:rsid w:val="004B3C4C"/>
    <w:rsid w:val="004C0D47"/>
    <w:rsid w:val="004C22A4"/>
    <w:rsid w:val="004D3E8B"/>
    <w:rsid w:val="004D4A89"/>
    <w:rsid w:val="004D5FA5"/>
    <w:rsid w:val="004D6495"/>
    <w:rsid w:val="004E4226"/>
    <w:rsid w:val="004F002A"/>
    <w:rsid w:val="004F0D18"/>
    <w:rsid w:val="004F3911"/>
    <w:rsid w:val="004F3F14"/>
    <w:rsid w:val="004F7E67"/>
    <w:rsid w:val="004F7F3C"/>
    <w:rsid w:val="00504D0B"/>
    <w:rsid w:val="005054A6"/>
    <w:rsid w:val="00506362"/>
    <w:rsid w:val="005108CE"/>
    <w:rsid w:val="00514CF3"/>
    <w:rsid w:val="00523559"/>
    <w:rsid w:val="00524B25"/>
    <w:rsid w:val="00525B17"/>
    <w:rsid w:val="00531697"/>
    <w:rsid w:val="005316BE"/>
    <w:rsid w:val="00534A05"/>
    <w:rsid w:val="00535ACF"/>
    <w:rsid w:val="00535C5D"/>
    <w:rsid w:val="005375C0"/>
    <w:rsid w:val="005422FD"/>
    <w:rsid w:val="00547955"/>
    <w:rsid w:val="00547971"/>
    <w:rsid w:val="00547BF0"/>
    <w:rsid w:val="00552AA7"/>
    <w:rsid w:val="0055578C"/>
    <w:rsid w:val="0056480B"/>
    <w:rsid w:val="00565087"/>
    <w:rsid w:val="00565BC6"/>
    <w:rsid w:val="005701D3"/>
    <w:rsid w:val="00571C17"/>
    <w:rsid w:val="005732DC"/>
    <w:rsid w:val="005812CD"/>
    <w:rsid w:val="005815D3"/>
    <w:rsid w:val="005829B9"/>
    <w:rsid w:val="00582CEC"/>
    <w:rsid w:val="00583465"/>
    <w:rsid w:val="00583721"/>
    <w:rsid w:val="00585B6D"/>
    <w:rsid w:val="00585F0D"/>
    <w:rsid w:val="00590F52"/>
    <w:rsid w:val="0059134F"/>
    <w:rsid w:val="005953BF"/>
    <w:rsid w:val="00596C0C"/>
    <w:rsid w:val="005A150B"/>
    <w:rsid w:val="005A696E"/>
    <w:rsid w:val="005B1014"/>
    <w:rsid w:val="005B1281"/>
    <w:rsid w:val="005B2C8D"/>
    <w:rsid w:val="005B3448"/>
    <w:rsid w:val="005B3524"/>
    <w:rsid w:val="005C0E82"/>
    <w:rsid w:val="005C1280"/>
    <w:rsid w:val="005C18BF"/>
    <w:rsid w:val="005C1E5A"/>
    <w:rsid w:val="005C3BED"/>
    <w:rsid w:val="005C43E5"/>
    <w:rsid w:val="005C4D76"/>
    <w:rsid w:val="005D48A4"/>
    <w:rsid w:val="005D73E4"/>
    <w:rsid w:val="005D7584"/>
    <w:rsid w:val="005E0528"/>
    <w:rsid w:val="005E3322"/>
    <w:rsid w:val="005E4752"/>
    <w:rsid w:val="005E4C6A"/>
    <w:rsid w:val="005E6F99"/>
    <w:rsid w:val="005F0956"/>
    <w:rsid w:val="005F29BC"/>
    <w:rsid w:val="005F33D9"/>
    <w:rsid w:val="005F6D0C"/>
    <w:rsid w:val="005F7DED"/>
    <w:rsid w:val="006001E6"/>
    <w:rsid w:val="0060198E"/>
    <w:rsid w:val="00601C9E"/>
    <w:rsid w:val="00602DB3"/>
    <w:rsid w:val="006030D1"/>
    <w:rsid w:val="0060577A"/>
    <w:rsid w:val="00605B1E"/>
    <w:rsid w:val="006069B3"/>
    <w:rsid w:val="0060781A"/>
    <w:rsid w:val="00613E14"/>
    <w:rsid w:val="00616133"/>
    <w:rsid w:val="006339EC"/>
    <w:rsid w:val="00633DC1"/>
    <w:rsid w:val="006365DC"/>
    <w:rsid w:val="006377AF"/>
    <w:rsid w:val="006410A3"/>
    <w:rsid w:val="0064209A"/>
    <w:rsid w:val="00645A3E"/>
    <w:rsid w:val="0064602D"/>
    <w:rsid w:val="00650675"/>
    <w:rsid w:val="0065318E"/>
    <w:rsid w:val="00654E43"/>
    <w:rsid w:val="006568AC"/>
    <w:rsid w:val="00657776"/>
    <w:rsid w:val="0066070D"/>
    <w:rsid w:val="00662DCA"/>
    <w:rsid w:val="00666D82"/>
    <w:rsid w:val="0066704C"/>
    <w:rsid w:val="00673191"/>
    <w:rsid w:val="00682ACB"/>
    <w:rsid w:val="00682F6D"/>
    <w:rsid w:val="00695104"/>
    <w:rsid w:val="006976A2"/>
    <w:rsid w:val="006A0657"/>
    <w:rsid w:val="006A0FAF"/>
    <w:rsid w:val="006A34A6"/>
    <w:rsid w:val="006A4628"/>
    <w:rsid w:val="006A6374"/>
    <w:rsid w:val="006B617A"/>
    <w:rsid w:val="006C14AB"/>
    <w:rsid w:val="006C2FC6"/>
    <w:rsid w:val="006C3353"/>
    <w:rsid w:val="006C5CC5"/>
    <w:rsid w:val="006C7757"/>
    <w:rsid w:val="006D1D22"/>
    <w:rsid w:val="006D427A"/>
    <w:rsid w:val="006D555E"/>
    <w:rsid w:val="006D5923"/>
    <w:rsid w:val="006D65C4"/>
    <w:rsid w:val="006D6726"/>
    <w:rsid w:val="006E14BB"/>
    <w:rsid w:val="006E3A92"/>
    <w:rsid w:val="006E4B99"/>
    <w:rsid w:val="006F346A"/>
    <w:rsid w:val="006F4555"/>
    <w:rsid w:val="006F5286"/>
    <w:rsid w:val="006F7F67"/>
    <w:rsid w:val="00701463"/>
    <w:rsid w:val="00704DEB"/>
    <w:rsid w:val="00705E7A"/>
    <w:rsid w:val="0071641D"/>
    <w:rsid w:val="00717CBA"/>
    <w:rsid w:val="00720ABC"/>
    <w:rsid w:val="00731B08"/>
    <w:rsid w:val="00734E72"/>
    <w:rsid w:val="00735384"/>
    <w:rsid w:val="00735524"/>
    <w:rsid w:val="0074238E"/>
    <w:rsid w:val="00746371"/>
    <w:rsid w:val="00751366"/>
    <w:rsid w:val="007529B5"/>
    <w:rsid w:val="0075319A"/>
    <w:rsid w:val="00753AA5"/>
    <w:rsid w:val="007552F8"/>
    <w:rsid w:val="00760087"/>
    <w:rsid w:val="00764B8C"/>
    <w:rsid w:val="0076574D"/>
    <w:rsid w:val="00766818"/>
    <w:rsid w:val="00767476"/>
    <w:rsid w:val="00767B0E"/>
    <w:rsid w:val="00776740"/>
    <w:rsid w:val="0078728B"/>
    <w:rsid w:val="00787643"/>
    <w:rsid w:val="00787B6D"/>
    <w:rsid w:val="00791DB1"/>
    <w:rsid w:val="00793FCE"/>
    <w:rsid w:val="0079472B"/>
    <w:rsid w:val="00794E3B"/>
    <w:rsid w:val="00796C03"/>
    <w:rsid w:val="007A0073"/>
    <w:rsid w:val="007A22E0"/>
    <w:rsid w:val="007A34CA"/>
    <w:rsid w:val="007A399D"/>
    <w:rsid w:val="007A5AF3"/>
    <w:rsid w:val="007A713C"/>
    <w:rsid w:val="007B18E8"/>
    <w:rsid w:val="007B3231"/>
    <w:rsid w:val="007B5288"/>
    <w:rsid w:val="007B53FD"/>
    <w:rsid w:val="007B5E78"/>
    <w:rsid w:val="007C41CF"/>
    <w:rsid w:val="007D284F"/>
    <w:rsid w:val="007D5C56"/>
    <w:rsid w:val="007E3071"/>
    <w:rsid w:val="007E3285"/>
    <w:rsid w:val="007E5FBC"/>
    <w:rsid w:val="007E6150"/>
    <w:rsid w:val="007E639B"/>
    <w:rsid w:val="007E6767"/>
    <w:rsid w:val="007E6A4F"/>
    <w:rsid w:val="007F086B"/>
    <w:rsid w:val="007F3B90"/>
    <w:rsid w:val="007F4C82"/>
    <w:rsid w:val="007F63C8"/>
    <w:rsid w:val="00800928"/>
    <w:rsid w:val="008017DA"/>
    <w:rsid w:val="00802FD5"/>
    <w:rsid w:val="008030B0"/>
    <w:rsid w:val="00803B73"/>
    <w:rsid w:val="00810527"/>
    <w:rsid w:val="00817E34"/>
    <w:rsid w:val="00821BBD"/>
    <w:rsid w:val="0082337D"/>
    <w:rsid w:val="00823482"/>
    <w:rsid w:val="00824747"/>
    <w:rsid w:val="00825169"/>
    <w:rsid w:val="008328FE"/>
    <w:rsid w:val="00833A26"/>
    <w:rsid w:val="00833FF1"/>
    <w:rsid w:val="00834B47"/>
    <w:rsid w:val="00835441"/>
    <w:rsid w:val="00835B50"/>
    <w:rsid w:val="00836F1F"/>
    <w:rsid w:val="00837D87"/>
    <w:rsid w:val="00842C8A"/>
    <w:rsid w:val="008436BE"/>
    <w:rsid w:val="008445FE"/>
    <w:rsid w:val="00851106"/>
    <w:rsid w:val="008516D1"/>
    <w:rsid w:val="0085785A"/>
    <w:rsid w:val="008578C6"/>
    <w:rsid w:val="00862A1D"/>
    <w:rsid w:val="008646AB"/>
    <w:rsid w:val="00871CE1"/>
    <w:rsid w:val="00873C21"/>
    <w:rsid w:val="00876A52"/>
    <w:rsid w:val="00880145"/>
    <w:rsid w:val="008828B7"/>
    <w:rsid w:val="0088744F"/>
    <w:rsid w:val="008907BE"/>
    <w:rsid w:val="0089177F"/>
    <w:rsid w:val="0089263E"/>
    <w:rsid w:val="00892BAC"/>
    <w:rsid w:val="0089417E"/>
    <w:rsid w:val="00895DA1"/>
    <w:rsid w:val="00896BED"/>
    <w:rsid w:val="008A0A44"/>
    <w:rsid w:val="008A12D9"/>
    <w:rsid w:val="008A4E03"/>
    <w:rsid w:val="008A7B99"/>
    <w:rsid w:val="008B03FD"/>
    <w:rsid w:val="008B081D"/>
    <w:rsid w:val="008B7CB1"/>
    <w:rsid w:val="008C0ACC"/>
    <w:rsid w:val="008C138F"/>
    <w:rsid w:val="008C4FFF"/>
    <w:rsid w:val="008C7103"/>
    <w:rsid w:val="008C7E13"/>
    <w:rsid w:val="008D2E35"/>
    <w:rsid w:val="008D3220"/>
    <w:rsid w:val="008D5E8D"/>
    <w:rsid w:val="008E374A"/>
    <w:rsid w:val="008E3AED"/>
    <w:rsid w:val="008E3ED5"/>
    <w:rsid w:val="008E4730"/>
    <w:rsid w:val="008E4BB8"/>
    <w:rsid w:val="008F5281"/>
    <w:rsid w:val="008F591D"/>
    <w:rsid w:val="008F66CB"/>
    <w:rsid w:val="008F7198"/>
    <w:rsid w:val="00902E8F"/>
    <w:rsid w:val="00903C24"/>
    <w:rsid w:val="009109C8"/>
    <w:rsid w:val="009125BE"/>
    <w:rsid w:val="00912FC9"/>
    <w:rsid w:val="00915989"/>
    <w:rsid w:val="00916F02"/>
    <w:rsid w:val="009209A2"/>
    <w:rsid w:val="00931C38"/>
    <w:rsid w:val="00935462"/>
    <w:rsid w:val="009379FF"/>
    <w:rsid w:val="00940665"/>
    <w:rsid w:val="00940AD7"/>
    <w:rsid w:val="00943C98"/>
    <w:rsid w:val="009443A9"/>
    <w:rsid w:val="0094602E"/>
    <w:rsid w:val="00953742"/>
    <w:rsid w:val="00953A8F"/>
    <w:rsid w:val="00955059"/>
    <w:rsid w:val="00957883"/>
    <w:rsid w:val="00961168"/>
    <w:rsid w:val="009613F9"/>
    <w:rsid w:val="00963CA3"/>
    <w:rsid w:val="009640C7"/>
    <w:rsid w:val="00964409"/>
    <w:rsid w:val="00965C39"/>
    <w:rsid w:val="00971B98"/>
    <w:rsid w:val="00972E25"/>
    <w:rsid w:val="009749D3"/>
    <w:rsid w:val="00977894"/>
    <w:rsid w:val="00980CF6"/>
    <w:rsid w:val="00981D82"/>
    <w:rsid w:val="009832A0"/>
    <w:rsid w:val="00983E5F"/>
    <w:rsid w:val="00985A5E"/>
    <w:rsid w:val="00990067"/>
    <w:rsid w:val="009920FD"/>
    <w:rsid w:val="00992CE3"/>
    <w:rsid w:val="009942AF"/>
    <w:rsid w:val="00994687"/>
    <w:rsid w:val="009A1A64"/>
    <w:rsid w:val="009A283A"/>
    <w:rsid w:val="009A6259"/>
    <w:rsid w:val="009A6F6E"/>
    <w:rsid w:val="009A74C2"/>
    <w:rsid w:val="009A7C96"/>
    <w:rsid w:val="009B15AC"/>
    <w:rsid w:val="009B30DE"/>
    <w:rsid w:val="009B364C"/>
    <w:rsid w:val="009B5245"/>
    <w:rsid w:val="009B581A"/>
    <w:rsid w:val="009B7392"/>
    <w:rsid w:val="009C0611"/>
    <w:rsid w:val="009C6072"/>
    <w:rsid w:val="009D2BD7"/>
    <w:rsid w:val="009D33E6"/>
    <w:rsid w:val="009D54E5"/>
    <w:rsid w:val="009D7DB0"/>
    <w:rsid w:val="009E18BE"/>
    <w:rsid w:val="009E2BC8"/>
    <w:rsid w:val="009E4A69"/>
    <w:rsid w:val="009E57FC"/>
    <w:rsid w:val="009F0B10"/>
    <w:rsid w:val="009F4583"/>
    <w:rsid w:val="009F7011"/>
    <w:rsid w:val="00A004BD"/>
    <w:rsid w:val="00A008F2"/>
    <w:rsid w:val="00A01F8D"/>
    <w:rsid w:val="00A03DDB"/>
    <w:rsid w:val="00A06613"/>
    <w:rsid w:val="00A13649"/>
    <w:rsid w:val="00A13DDD"/>
    <w:rsid w:val="00A1406C"/>
    <w:rsid w:val="00A20332"/>
    <w:rsid w:val="00A25D92"/>
    <w:rsid w:val="00A27391"/>
    <w:rsid w:val="00A27966"/>
    <w:rsid w:val="00A31C7F"/>
    <w:rsid w:val="00A325A1"/>
    <w:rsid w:val="00A34073"/>
    <w:rsid w:val="00A35E6A"/>
    <w:rsid w:val="00A36723"/>
    <w:rsid w:val="00A37325"/>
    <w:rsid w:val="00A40210"/>
    <w:rsid w:val="00A40D7B"/>
    <w:rsid w:val="00A415BE"/>
    <w:rsid w:val="00A4248A"/>
    <w:rsid w:val="00A42FFA"/>
    <w:rsid w:val="00A453E4"/>
    <w:rsid w:val="00A46E60"/>
    <w:rsid w:val="00A527C4"/>
    <w:rsid w:val="00A5566F"/>
    <w:rsid w:val="00A563B8"/>
    <w:rsid w:val="00A56FDA"/>
    <w:rsid w:val="00A63313"/>
    <w:rsid w:val="00A66AEE"/>
    <w:rsid w:val="00A6715B"/>
    <w:rsid w:val="00A733C8"/>
    <w:rsid w:val="00A7788D"/>
    <w:rsid w:val="00A80173"/>
    <w:rsid w:val="00A8200A"/>
    <w:rsid w:val="00A830B3"/>
    <w:rsid w:val="00A8590F"/>
    <w:rsid w:val="00A86033"/>
    <w:rsid w:val="00A86BD3"/>
    <w:rsid w:val="00A916A8"/>
    <w:rsid w:val="00A9218E"/>
    <w:rsid w:val="00A92FCF"/>
    <w:rsid w:val="00AA097E"/>
    <w:rsid w:val="00AA3135"/>
    <w:rsid w:val="00AA415F"/>
    <w:rsid w:val="00AA6425"/>
    <w:rsid w:val="00AB5382"/>
    <w:rsid w:val="00AB5A13"/>
    <w:rsid w:val="00AB5F35"/>
    <w:rsid w:val="00AC039A"/>
    <w:rsid w:val="00AC22FE"/>
    <w:rsid w:val="00AC36F2"/>
    <w:rsid w:val="00AC402C"/>
    <w:rsid w:val="00AD19A9"/>
    <w:rsid w:val="00AD57E0"/>
    <w:rsid w:val="00AE4A19"/>
    <w:rsid w:val="00AE7047"/>
    <w:rsid w:val="00AF0317"/>
    <w:rsid w:val="00AF5DA7"/>
    <w:rsid w:val="00AF7012"/>
    <w:rsid w:val="00B00F20"/>
    <w:rsid w:val="00B03F97"/>
    <w:rsid w:val="00B05176"/>
    <w:rsid w:val="00B056E6"/>
    <w:rsid w:val="00B05C62"/>
    <w:rsid w:val="00B05F07"/>
    <w:rsid w:val="00B067E3"/>
    <w:rsid w:val="00B108F9"/>
    <w:rsid w:val="00B10DB3"/>
    <w:rsid w:val="00B11BF0"/>
    <w:rsid w:val="00B123A9"/>
    <w:rsid w:val="00B1357B"/>
    <w:rsid w:val="00B231AC"/>
    <w:rsid w:val="00B25B27"/>
    <w:rsid w:val="00B264E5"/>
    <w:rsid w:val="00B2723B"/>
    <w:rsid w:val="00B27B25"/>
    <w:rsid w:val="00B302A3"/>
    <w:rsid w:val="00B31299"/>
    <w:rsid w:val="00B324E2"/>
    <w:rsid w:val="00B37EF5"/>
    <w:rsid w:val="00B421B7"/>
    <w:rsid w:val="00B42491"/>
    <w:rsid w:val="00B4524B"/>
    <w:rsid w:val="00B4545C"/>
    <w:rsid w:val="00B47A8C"/>
    <w:rsid w:val="00B54275"/>
    <w:rsid w:val="00B56B1E"/>
    <w:rsid w:val="00B6312B"/>
    <w:rsid w:val="00B63ADA"/>
    <w:rsid w:val="00B63D9E"/>
    <w:rsid w:val="00B70369"/>
    <w:rsid w:val="00B70F80"/>
    <w:rsid w:val="00B72F06"/>
    <w:rsid w:val="00B75B9E"/>
    <w:rsid w:val="00B769BD"/>
    <w:rsid w:val="00B77618"/>
    <w:rsid w:val="00B81510"/>
    <w:rsid w:val="00B8227B"/>
    <w:rsid w:val="00B825E3"/>
    <w:rsid w:val="00B86F46"/>
    <w:rsid w:val="00B910F8"/>
    <w:rsid w:val="00B92246"/>
    <w:rsid w:val="00B928D0"/>
    <w:rsid w:val="00B96E36"/>
    <w:rsid w:val="00BA058B"/>
    <w:rsid w:val="00BA100D"/>
    <w:rsid w:val="00BA3D3C"/>
    <w:rsid w:val="00BA6A01"/>
    <w:rsid w:val="00BB047B"/>
    <w:rsid w:val="00BB111C"/>
    <w:rsid w:val="00BB19D8"/>
    <w:rsid w:val="00BB375C"/>
    <w:rsid w:val="00BB5ED7"/>
    <w:rsid w:val="00BB66AE"/>
    <w:rsid w:val="00BC1C5D"/>
    <w:rsid w:val="00BC337C"/>
    <w:rsid w:val="00BC3DA8"/>
    <w:rsid w:val="00BC405A"/>
    <w:rsid w:val="00BC4438"/>
    <w:rsid w:val="00BC4446"/>
    <w:rsid w:val="00BC625B"/>
    <w:rsid w:val="00BD31F9"/>
    <w:rsid w:val="00BD46EA"/>
    <w:rsid w:val="00BD73E1"/>
    <w:rsid w:val="00BD75FD"/>
    <w:rsid w:val="00BD7B46"/>
    <w:rsid w:val="00BE01DD"/>
    <w:rsid w:val="00BE1F2F"/>
    <w:rsid w:val="00BE265A"/>
    <w:rsid w:val="00BE3B7D"/>
    <w:rsid w:val="00BF1126"/>
    <w:rsid w:val="00BF1272"/>
    <w:rsid w:val="00BF299F"/>
    <w:rsid w:val="00BF3EAC"/>
    <w:rsid w:val="00BF4D86"/>
    <w:rsid w:val="00BF66D3"/>
    <w:rsid w:val="00BF78AC"/>
    <w:rsid w:val="00C00C07"/>
    <w:rsid w:val="00C0478C"/>
    <w:rsid w:val="00C048FF"/>
    <w:rsid w:val="00C1125A"/>
    <w:rsid w:val="00C133DD"/>
    <w:rsid w:val="00C1604A"/>
    <w:rsid w:val="00C16186"/>
    <w:rsid w:val="00C17759"/>
    <w:rsid w:val="00C17D01"/>
    <w:rsid w:val="00C22B2B"/>
    <w:rsid w:val="00C22FB2"/>
    <w:rsid w:val="00C231A0"/>
    <w:rsid w:val="00C23FA9"/>
    <w:rsid w:val="00C303A7"/>
    <w:rsid w:val="00C32C41"/>
    <w:rsid w:val="00C336F3"/>
    <w:rsid w:val="00C33B6C"/>
    <w:rsid w:val="00C36DEC"/>
    <w:rsid w:val="00C376AE"/>
    <w:rsid w:val="00C472EF"/>
    <w:rsid w:val="00C47F94"/>
    <w:rsid w:val="00C516C8"/>
    <w:rsid w:val="00C518FD"/>
    <w:rsid w:val="00C51AAC"/>
    <w:rsid w:val="00C54F3F"/>
    <w:rsid w:val="00C5528D"/>
    <w:rsid w:val="00C635A4"/>
    <w:rsid w:val="00C64AA4"/>
    <w:rsid w:val="00C72C32"/>
    <w:rsid w:val="00C75004"/>
    <w:rsid w:val="00C76248"/>
    <w:rsid w:val="00C81CB8"/>
    <w:rsid w:val="00C826CF"/>
    <w:rsid w:val="00C9072A"/>
    <w:rsid w:val="00C92A3D"/>
    <w:rsid w:val="00C94888"/>
    <w:rsid w:val="00C95DF0"/>
    <w:rsid w:val="00C96CC3"/>
    <w:rsid w:val="00CA19E4"/>
    <w:rsid w:val="00CA74DB"/>
    <w:rsid w:val="00CA7F42"/>
    <w:rsid w:val="00CB2430"/>
    <w:rsid w:val="00CB3ABA"/>
    <w:rsid w:val="00CB672F"/>
    <w:rsid w:val="00CB6C0D"/>
    <w:rsid w:val="00CB6CE0"/>
    <w:rsid w:val="00CC317C"/>
    <w:rsid w:val="00CC32CD"/>
    <w:rsid w:val="00CC33F5"/>
    <w:rsid w:val="00CC4D59"/>
    <w:rsid w:val="00CC733F"/>
    <w:rsid w:val="00CC7D3D"/>
    <w:rsid w:val="00CD07CF"/>
    <w:rsid w:val="00CD25A7"/>
    <w:rsid w:val="00CE0E0D"/>
    <w:rsid w:val="00CF2F83"/>
    <w:rsid w:val="00CF50F0"/>
    <w:rsid w:val="00CF65A9"/>
    <w:rsid w:val="00D063CB"/>
    <w:rsid w:val="00D145EF"/>
    <w:rsid w:val="00D16841"/>
    <w:rsid w:val="00D173D3"/>
    <w:rsid w:val="00D20480"/>
    <w:rsid w:val="00D225DB"/>
    <w:rsid w:val="00D22A43"/>
    <w:rsid w:val="00D26398"/>
    <w:rsid w:val="00D31636"/>
    <w:rsid w:val="00D321E3"/>
    <w:rsid w:val="00D376E8"/>
    <w:rsid w:val="00D40443"/>
    <w:rsid w:val="00D44F16"/>
    <w:rsid w:val="00D47860"/>
    <w:rsid w:val="00D47932"/>
    <w:rsid w:val="00D50FAF"/>
    <w:rsid w:val="00D51D9A"/>
    <w:rsid w:val="00D536D7"/>
    <w:rsid w:val="00D541C3"/>
    <w:rsid w:val="00D54951"/>
    <w:rsid w:val="00D56638"/>
    <w:rsid w:val="00D56753"/>
    <w:rsid w:val="00D60270"/>
    <w:rsid w:val="00D60782"/>
    <w:rsid w:val="00D610B3"/>
    <w:rsid w:val="00D757A4"/>
    <w:rsid w:val="00D76FAA"/>
    <w:rsid w:val="00D77689"/>
    <w:rsid w:val="00D77C64"/>
    <w:rsid w:val="00D80C84"/>
    <w:rsid w:val="00D80FAE"/>
    <w:rsid w:val="00D84C7F"/>
    <w:rsid w:val="00D874D9"/>
    <w:rsid w:val="00D87568"/>
    <w:rsid w:val="00D879D2"/>
    <w:rsid w:val="00D91BB6"/>
    <w:rsid w:val="00D949E4"/>
    <w:rsid w:val="00D96E69"/>
    <w:rsid w:val="00DA1D0B"/>
    <w:rsid w:val="00DA4F9E"/>
    <w:rsid w:val="00DA55C4"/>
    <w:rsid w:val="00DB38E8"/>
    <w:rsid w:val="00DB6CEE"/>
    <w:rsid w:val="00DC43F9"/>
    <w:rsid w:val="00DC4D82"/>
    <w:rsid w:val="00DC4FBC"/>
    <w:rsid w:val="00DC640C"/>
    <w:rsid w:val="00DC7872"/>
    <w:rsid w:val="00DC7D50"/>
    <w:rsid w:val="00DD29DE"/>
    <w:rsid w:val="00DD30CF"/>
    <w:rsid w:val="00DE3C3F"/>
    <w:rsid w:val="00DF0F14"/>
    <w:rsid w:val="00DF2B70"/>
    <w:rsid w:val="00DF37B0"/>
    <w:rsid w:val="00DF4310"/>
    <w:rsid w:val="00DF463C"/>
    <w:rsid w:val="00DF7544"/>
    <w:rsid w:val="00E018A0"/>
    <w:rsid w:val="00E026DF"/>
    <w:rsid w:val="00E033C8"/>
    <w:rsid w:val="00E03612"/>
    <w:rsid w:val="00E059AD"/>
    <w:rsid w:val="00E06798"/>
    <w:rsid w:val="00E06B17"/>
    <w:rsid w:val="00E10F29"/>
    <w:rsid w:val="00E11DD9"/>
    <w:rsid w:val="00E1316D"/>
    <w:rsid w:val="00E13182"/>
    <w:rsid w:val="00E1351D"/>
    <w:rsid w:val="00E14125"/>
    <w:rsid w:val="00E17ADC"/>
    <w:rsid w:val="00E208DE"/>
    <w:rsid w:val="00E23953"/>
    <w:rsid w:val="00E23FFE"/>
    <w:rsid w:val="00E27F40"/>
    <w:rsid w:val="00E3092A"/>
    <w:rsid w:val="00E34323"/>
    <w:rsid w:val="00E35DC2"/>
    <w:rsid w:val="00E449DA"/>
    <w:rsid w:val="00E44DB7"/>
    <w:rsid w:val="00E50C75"/>
    <w:rsid w:val="00E53776"/>
    <w:rsid w:val="00E56C78"/>
    <w:rsid w:val="00E6006E"/>
    <w:rsid w:val="00E60B94"/>
    <w:rsid w:val="00E60F30"/>
    <w:rsid w:val="00E630AA"/>
    <w:rsid w:val="00E66F8C"/>
    <w:rsid w:val="00E738D4"/>
    <w:rsid w:val="00E75747"/>
    <w:rsid w:val="00E77C73"/>
    <w:rsid w:val="00E81ABD"/>
    <w:rsid w:val="00E85430"/>
    <w:rsid w:val="00E86512"/>
    <w:rsid w:val="00E871C6"/>
    <w:rsid w:val="00E977AC"/>
    <w:rsid w:val="00E97A10"/>
    <w:rsid w:val="00E97BFA"/>
    <w:rsid w:val="00EA0E53"/>
    <w:rsid w:val="00EA3756"/>
    <w:rsid w:val="00EA3E55"/>
    <w:rsid w:val="00EA5B8A"/>
    <w:rsid w:val="00EA6922"/>
    <w:rsid w:val="00EA6B88"/>
    <w:rsid w:val="00EA7AB5"/>
    <w:rsid w:val="00EB0764"/>
    <w:rsid w:val="00EB35AC"/>
    <w:rsid w:val="00EB371B"/>
    <w:rsid w:val="00EB5859"/>
    <w:rsid w:val="00EB67FE"/>
    <w:rsid w:val="00EB783C"/>
    <w:rsid w:val="00EC1864"/>
    <w:rsid w:val="00ED0A81"/>
    <w:rsid w:val="00ED15FC"/>
    <w:rsid w:val="00ED2BE0"/>
    <w:rsid w:val="00ED672D"/>
    <w:rsid w:val="00EE022C"/>
    <w:rsid w:val="00EE3FB8"/>
    <w:rsid w:val="00EE4940"/>
    <w:rsid w:val="00EE5A7B"/>
    <w:rsid w:val="00EF5C64"/>
    <w:rsid w:val="00F00BE5"/>
    <w:rsid w:val="00F015FC"/>
    <w:rsid w:val="00F03A41"/>
    <w:rsid w:val="00F051F8"/>
    <w:rsid w:val="00F05EFC"/>
    <w:rsid w:val="00F12A62"/>
    <w:rsid w:val="00F1354D"/>
    <w:rsid w:val="00F15196"/>
    <w:rsid w:val="00F2239E"/>
    <w:rsid w:val="00F22843"/>
    <w:rsid w:val="00F25775"/>
    <w:rsid w:val="00F25A9B"/>
    <w:rsid w:val="00F25F87"/>
    <w:rsid w:val="00F306F6"/>
    <w:rsid w:val="00F35BB5"/>
    <w:rsid w:val="00F37249"/>
    <w:rsid w:val="00F37668"/>
    <w:rsid w:val="00F40C53"/>
    <w:rsid w:val="00F40D8E"/>
    <w:rsid w:val="00F42321"/>
    <w:rsid w:val="00F437E4"/>
    <w:rsid w:val="00F43BFF"/>
    <w:rsid w:val="00F447A1"/>
    <w:rsid w:val="00F4686C"/>
    <w:rsid w:val="00F47693"/>
    <w:rsid w:val="00F51C93"/>
    <w:rsid w:val="00F538B6"/>
    <w:rsid w:val="00F54B38"/>
    <w:rsid w:val="00F54C40"/>
    <w:rsid w:val="00F55A85"/>
    <w:rsid w:val="00F62D4A"/>
    <w:rsid w:val="00F65B93"/>
    <w:rsid w:val="00F77361"/>
    <w:rsid w:val="00F77E98"/>
    <w:rsid w:val="00F81573"/>
    <w:rsid w:val="00F82176"/>
    <w:rsid w:val="00F84B43"/>
    <w:rsid w:val="00F86EF9"/>
    <w:rsid w:val="00F92832"/>
    <w:rsid w:val="00F92F05"/>
    <w:rsid w:val="00F97EB6"/>
    <w:rsid w:val="00FA0D69"/>
    <w:rsid w:val="00FA12B8"/>
    <w:rsid w:val="00FB1EAB"/>
    <w:rsid w:val="00FB30A9"/>
    <w:rsid w:val="00FC0BE1"/>
    <w:rsid w:val="00FC1DBB"/>
    <w:rsid w:val="00FC34AA"/>
    <w:rsid w:val="00FC392C"/>
    <w:rsid w:val="00FC39F3"/>
    <w:rsid w:val="00FC79A3"/>
    <w:rsid w:val="00FD16BA"/>
    <w:rsid w:val="00FD1F43"/>
    <w:rsid w:val="00FD5450"/>
    <w:rsid w:val="00FD586B"/>
    <w:rsid w:val="00FD5CB3"/>
    <w:rsid w:val="00FE2DE0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568A7"/>
  <w15:docId w15:val="{AF1481D4-7CF8-48D3-8EF8-37CF97BC1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C39F3"/>
    <w:rPr>
      <w:rFonts w:ascii="Daimler CS Light" w:hAnsi="Daimler CS Light"/>
    </w:rPr>
  </w:style>
  <w:style w:type="paragraph" w:styleId="Balk1">
    <w:name w:val="heading 1"/>
    <w:basedOn w:val="Normal"/>
    <w:next w:val="Normal"/>
    <w:link w:val="Balk1Char"/>
    <w:uiPriority w:val="9"/>
    <w:qFormat/>
    <w:rsid w:val="003E2AA5"/>
    <w:pPr>
      <w:keepNext/>
      <w:keepLines/>
      <w:spacing w:after="0"/>
      <w:outlineLvl w:val="0"/>
    </w:pPr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E2AA5"/>
    <w:pPr>
      <w:keepNext/>
      <w:keepLines/>
      <w:spacing w:after="0"/>
      <w:outlineLvl w:val="1"/>
    </w:pPr>
    <w:rPr>
      <w:rFonts w:ascii="Daimler CS Demi" w:eastAsiaTheme="majorEastAsia" w:hAnsi="Daimler CS Demi" w:cstheme="majorBidi"/>
      <w:sz w:val="2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E2AA5"/>
    <w:pPr>
      <w:keepNext/>
      <w:keepLines/>
      <w:spacing w:after="0"/>
      <w:outlineLvl w:val="2"/>
    </w:pPr>
    <w:rPr>
      <w:rFonts w:ascii="CorpoSLig" w:eastAsiaTheme="majorEastAsia" w:hAnsi="CorpoSLig" w:cstheme="majorBidi"/>
      <w:sz w:val="21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00F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200FB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4B8C"/>
  </w:style>
  <w:style w:type="paragraph" w:styleId="AltBilgi">
    <w:name w:val="footer"/>
    <w:basedOn w:val="Normal"/>
    <w:link w:val="AltBilgi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4B8C"/>
  </w:style>
  <w:style w:type="table" w:styleId="TabloKlavuzu">
    <w:name w:val="Table Grid"/>
    <w:basedOn w:val="NormalTablo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C1864"/>
    <w:pPr>
      <w:spacing w:after="380" w:line="380" w:lineRule="exact"/>
      <w:ind w:left="2002" w:right="2002" w:firstLine="2002"/>
    </w:pPr>
    <w:rPr>
      <w:rFonts w:ascii="CorpoS" w:eastAsia="Times New Roman" w:hAnsi="CorpoS" w:cs="Times New Roman"/>
      <w:sz w:val="26"/>
      <w:szCs w:val="20"/>
    </w:rPr>
  </w:style>
  <w:style w:type="character" w:styleId="SayfaNumaras">
    <w:name w:val="page number"/>
    <w:basedOn w:val="VarsaylanParagrafYazTipi"/>
    <w:semiHidden/>
    <w:rsid w:val="00EC1864"/>
  </w:style>
  <w:style w:type="paragraph" w:customStyle="1" w:styleId="EinfAbs">
    <w:name w:val="[Einf. Abs.]"/>
    <w:basedOn w:val="Normal"/>
    <w:uiPriority w:val="99"/>
    <w:rsid w:val="008436BE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de-DE"/>
    </w:rPr>
  </w:style>
  <w:style w:type="character" w:customStyle="1" w:styleId="02INFORMATIONP431C7585TypographyPantone431C">
    <w:name w:val="02_INFORMATION P431C 7.5/8.5 (Typography Pantone 431 C)"/>
    <w:uiPriority w:val="99"/>
    <w:rsid w:val="00B11BF0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01Flietext">
    <w:name w:val="01_Fließtext"/>
    <w:basedOn w:val="Normal"/>
    <w:link w:val="01FlietextZchn"/>
    <w:qFormat/>
    <w:rsid w:val="00B11BF0"/>
    <w:pPr>
      <w:spacing w:after="0" w:line="284" w:lineRule="exact"/>
    </w:pPr>
    <w:rPr>
      <w:sz w:val="21"/>
      <w:szCs w:val="21"/>
    </w:rPr>
  </w:style>
  <w:style w:type="paragraph" w:customStyle="1" w:styleId="02Betreffzeile">
    <w:name w:val="02_Betreffzeile"/>
    <w:basedOn w:val="Normal"/>
    <w:qFormat/>
    <w:rsid w:val="001850C2"/>
    <w:pPr>
      <w:framePr w:hSpace="142" w:wrap="around" w:vAnchor="page" w:hAnchor="margin" w:y="2665"/>
      <w:spacing w:after="0" w:line="284" w:lineRule="exact"/>
    </w:pPr>
    <w:rPr>
      <w:rFonts w:ascii="Daimler CS Demi" w:hAnsi="Daimler CS Demi"/>
      <w:sz w:val="21"/>
      <w:szCs w:val="21"/>
    </w:rPr>
  </w:style>
  <w:style w:type="paragraph" w:customStyle="1" w:styleId="03Absender">
    <w:name w:val="03_Absender"/>
    <w:basedOn w:val="Normal"/>
    <w:qFormat/>
    <w:rsid w:val="00B11BF0"/>
    <w:pPr>
      <w:framePr w:hSpace="142" w:wrap="around" w:vAnchor="page" w:hAnchor="margin" w:y="2665"/>
      <w:spacing w:after="0" w:line="240" w:lineRule="auto"/>
    </w:pPr>
    <w:rPr>
      <w:sz w:val="15"/>
      <w:szCs w:val="15"/>
    </w:rPr>
  </w:style>
  <w:style w:type="paragraph" w:customStyle="1" w:styleId="04Name">
    <w:name w:val="04_Name"/>
    <w:basedOn w:val="Normal"/>
    <w:qFormat/>
    <w:rsid w:val="00B11BF0"/>
    <w:pPr>
      <w:framePr w:hSpace="142" w:wrap="around" w:vAnchor="page" w:hAnchor="margin" w:y="2665"/>
      <w:spacing w:after="0" w:line="260" w:lineRule="exact"/>
      <w:ind w:left="709" w:hanging="709"/>
    </w:pPr>
    <w:rPr>
      <w:sz w:val="23"/>
      <w:szCs w:val="23"/>
    </w:rPr>
  </w:style>
  <w:style w:type="paragraph" w:customStyle="1" w:styleId="05Funktion">
    <w:name w:val="05_Funktion"/>
    <w:basedOn w:val="Normal"/>
    <w:qFormat/>
    <w:rsid w:val="00B11BF0"/>
    <w:pPr>
      <w:framePr w:hSpace="142" w:wrap="around" w:vAnchor="page" w:hAnchor="margin" w:y="2665"/>
      <w:spacing w:after="0" w:line="204" w:lineRule="exact"/>
    </w:pPr>
    <w:rPr>
      <w:sz w:val="17"/>
      <w:szCs w:val="17"/>
    </w:rPr>
  </w:style>
  <w:style w:type="paragraph" w:customStyle="1" w:styleId="06Bezugszeichen">
    <w:name w:val="06_Bezugszeichen"/>
    <w:basedOn w:val="Normal"/>
    <w:qFormat/>
    <w:rsid w:val="00B11BF0"/>
    <w:pPr>
      <w:framePr w:hSpace="142" w:wrap="around" w:vAnchor="page" w:hAnchor="margin" w:y="2665"/>
      <w:spacing w:after="0" w:line="170" w:lineRule="exact"/>
    </w:pPr>
    <w:rPr>
      <w:sz w:val="15"/>
      <w:szCs w:val="15"/>
    </w:rPr>
  </w:style>
  <w:style w:type="paragraph" w:customStyle="1" w:styleId="07Adressfeld">
    <w:name w:val="07_Adressfeld"/>
    <w:basedOn w:val="Normal"/>
    <w:qFormat/>
    <w:rsid w:val="00B11BF0"/>
    <w:pPr>
      <w:framePr w:hSpace="142" w:wrap="around" w:vAnchor="page" w:hAnchor="margin" w:y="2665"/>
      <w:spacing w:after="0" w:line="275" w:lineRule="exact"/>
    </w:pPr>
    <w:rPr>
      <w:position w:val="6"/>
      <w:sz w:val="21"/>
      <w:szCs w:val="21"/>
    </w:rPr>
  </w:style>
  <w:style w:type="paragraph" w:customStyle="1" w:styleId="08Fubereich">
    <w:name w:val="08_Fußbereich"/>
    <w:basedOn w:val="AltBilgi"/>
    <w:qFormat/>
    <w:rsid w:val="00B11BF0"/>
    <w:pPr>
      <w:framePr w:wrap="around" w:vAnchor="page" w:hAnchor="margin" w:y="14796"/>
    </w:pPr>
    <w:rPr>
      <w:rFonts w:cs="DaimlerCS-Light"/>
      <w:sz w:val="15"/>
    </w:rPr>
  </w:style>
  <w:style w:type="character" w:styleId="KitapBal">
    <w:name w:val="Book Title"/>
    <w:basedOn w:val="VarsaylanParagrafYazTipi"/>
    <w:uiPriority w:val="33"/>
    <w:rsid w:val="00C23FA9"/>
    <w:rPr>
      <w:b/>
      <w:bCs/>
      <w:i/>
      <w:iCs/>
      <w:spacing w:val="5"/>
    </w:rPr>
  </w:style>
  <w:style w:type="paragraph" w:customStyle="1" w:styleId="09Seitenzahl">
    <w:name w:val="09_Seitenzahl"/>
    <w:basedOn w:val="MLStat"/>
    <w:rsid w:val="00B11BF0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Daimler CS Light" w:hAnsi="Daimler CS Light"/>
      <w:noProof/>
      <w:sz w:val="15"/>
      <w:szCs w:val="15"/>
    </w:rPr>
  </w:style>
  <w:style w:type="paragraph" w:customStyle="1" w:styleId="09Firmenbezeichnung">
    <w:name w:val="09_Firmenbezeichnung"/>
    <w:basedOn w:val="02Betreffzeile"/>
    <w:qFormat/>
    <w:rsid w:val="00BC3DA8"/>
    <w:pPr>
      <w:framePr w:wrap="around" w:xAlign="right" w:y="1173"/>
      <w:spacing w:line="260" w:lineRule="exact"/>
    </w:pPr>
    <w:rPr>
      <w:rFonts w:ascii="Daimler CAC" w:hAnsi="Daimler CAC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0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0D65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3E2AA5"/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E2AA5"/>
    <w:rPr>
      <w:rFonts w:ascii="Daimler CS Demi" w:eastAsiaTheme="majorEastAsia" w:hAnsi="Daimler CS Demi" w:cstheme="majorBidi"/>
      <w:sz w:val="2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E2AA5"/>
    <w:rPr>
      <w:rFonts w:ascii="CorpoSLig" w:eastAsiaTheme="majorEastAsia" w:hAnsi="CorpoSLig" w:cstheme="majorBidi"/>
      <w:sz w:val="21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200F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200FBB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Kpr">
    <w:name w:val="Hyperlink"/>
    <w:basedOn w:val="VarsaylanParagrafYazTipi"/>
    <w:uiPriority w:val="99"/>
    <w:unhideWhenUsed/>
    <w:rsid w:val="00535AC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24E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s2">
    <w:name w:val="s2"/>
    <w:basedOn w:val="VarsaylanParagrafYazTipi"/>
    <w:rsid w:val="00324EE1"/>
  </w:style>
  <w:style w:type="character" w:customStyle="1" w:styleId="01FlietextZchn">
    <w:name w:val="01_Fließtext Zchn"/>
    <w:basedOn w:val="VarsaylanParagrafYazTipi"/>
    <w:link w:val="01Flietext"/>
    <w:rsid w:val="006D555E"/>
    <w:rPr>
      <w:rFonts w:ascii="Daimler CS Light" w:hAnsi="Daimler CS Light"/>
      <w:sz w:val="21"/>
      <w:szCs w:val="21"/>
    </w:rPr>
  </w:style>
  <w:style w:type="character" w:styleId="AklamaBavurusu">
    <w:name w:val="annotation reference"/>
    <w:basedOn w:val="VarsaylanParagrafYazTipi"/>
    <w:uiPriority w:val="99"/>
    <w:unhideWhenUsed/>
    <w:rsid w:val="006D555E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6D555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6D555E"/>
    <w:rPr>
      <w:rFonts w:ascii="Daimler CS Light" w:hAnsi="Daimler CS Light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D555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D555E"/>
    <w:rPr>
      <w:rFonts w:ascii="Daimler CS Light" w:hAnsi="Daimler CS Light"/>
      <w:b/>
      <w:bCs/>
      <w:sz w:val="20"/>
      <w:szCs w:val="20"/>
    </w:rPr>
  </w:style>
  <w:style w:type="paragraph" w:styleId="ListeParagraf">
    <w:name w:val="List Paragraph"/>
    <w:basedOn w:val="Normal"/>
    <w:uiPriority w:val="34"/>
    <w:qFormat/>
    <w:rsid w:val="00221213"/>
    <w:pPr>
      <w:ind w:left="720"/>
      <w:contextualSpacing/>
    </w:pPr>
  </w:style>
  <w:style w:type="paragraph" w:styleId="Dzeltme">
    <w:name w:val="Revision"/>
    <w:hidden/>
    <w:uiPriority w:val="99"/>
    <w:semiHidden/>
    <w:rsid w:val="001A47D4"/>
    <w:pPr>
      <w:spacing w:after="0" w:line="240" w:lineRule="auto"/>
    </w:pPr>
    <w:rPr>
      <w:rFonts w:ascii="Daimler CS Light" w:hAnsi="Daimler CS Light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77FEB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9F0B1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4B65"/>
    <w:rPr>
      <w:color w:val="954F72" w:themeColor="followedHyperlink"/>
      <w:u w:val="single"/>
    </w:rPr>
  </w:style>
  <w:style w:type="character" w:customStyle="1" w:styleId="zmlenmeyenBahsetme3">
    <w:name w:val="Çözümlenmeyen Bahsetme3"/>
    <w:basedOn w:val="VarsaylanParagrafYazTipi"/>
    <w:uiPriority w:val="99"/>
    <w:rsid w:val="003D554F"/>
    <w:rPr>
      <w:color w:val="605E5C"/>
      <w:shd w:val="clear" w:color="auto" w:fill="E1DFDD"/>
    </w:rPr>
  </w:style>
  <w:style w:type="character" w:customStyle="1" w:styleId="normaltextrun">
    <w:name w:val="normaltextrun"/>
    <w:basedOn w:val="VarsaylanParagrafYazTipi"/>
    <w:rsid w:val="00A9218E"/>
  </w:style>
  <w:style w:type="character" w:customStyle="1" w:styleId="spellingerror">
    <w:name w:val="spellingerror"/>
    <w:basedOn w:val="VarsaylanParagrafYazTipi"/>
    <w:rsid w:val="00A9218E"/>
  </w:style>
  <w:style w:type="character" w:customStyle="1" w:styleId="eop">
    <w:name w:val="eop"/>
    <w:basedOn w:val="VarsaylanParagrafYazTipi"/>
    <w:rsid w:val="00A9218E"/>
  </w:style>
  <w:style w:type="paragraph" w:customStyle="1" w:styleId="xmsonormal">
    <w:name w:val="x_msonormal"/>
    <w:basedOn w:val="Normal"/>
    <w:rsid w:val="00704DEB"/>
    <w:pPr>
      <w:spacing w:after="0" w:line="240" w:lineRule="auto"/>
    </w:pPr>
    <w:rPr>
      <w:rFonts w:ascii="Calibri" w:hAnsi="Calibri" w:cs="Calibri"/>
      <w:lang w:val="tr-TR" w:eastAsia="tr-TR"/>
    </w:rPr>
  </w:style>
  <w:style w:type="paragraph" w:customStyle="1" w:styleId="paragraph">
    <w:name w:val="paragraph"/>
    <w:basedOn w:val="Normal"/>
    <w:rsid w:val="00290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  <w14:ligatures w14:val="standardContextual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406126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472EF"/>
    <w:rPr>
      <w:color w:val="605E5C"/>
      <w:shd w:val="clear" w:color="auto" w:fill="E1DFDD"/>
    </w:rPr>
  </w:style>
  <w:style w:type="character" w:customStyle="1" w:styleId="ui-provider">
    <w:name w:val="ui-provider"/>
    <w:basedOn w:val="VarsaylanParagrafYazTipi"/>
    <w:rsid w:val="004F3911"/>
  </w:style>
  <w:style w:type="character" w:styleId="Gl">
    <w:name w:val="Strong"/>
    <w:basedOn w:val="VarsaylanParagrafYazTipi"/>
    <w:uiPriority w:val="22"/>
    <w:qFormat/>
    <w:rsid w:val="004F39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bfh.com.tr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a\Desktop\Daimler%20allgemein\Templates\2020\November%202020\Mercedes-Benz%20AG_deutsch_COM-MB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42cb5f-2f6a-4030-9b20-676360053bce" xsi:nil="true"/>
    <lcf76f155ced4ddcb4097134ff3c332f xmlns="9f52ed23-73ae-4a4d-aaaf-60c79e09676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38A404E8BD69E4AB2D41E7BEDF0D76D" ma:contentTypeVersion="19" ma:contentTypeDescription="Yeni belge oluşturun." ma:contentTypeScope="" ma:versionID="5ee761ce6c6cc8b25ab3662546473159">
  <xsd:schema xmlns:xsd="http://www.w3.org/2001/XMLSchema" xmlns:xs="http://www.w3.org/2001/XMLSchema" xmlns:p="http://schemas.microsoft.com/office/2006/metadata/properties" xmlns:ns2="b842cb5f-2f6a-4030-9b20-676360053bce" xmlns:ns3="9f52ed23-73ae-4a4d-aaaf-60c79e09676a" targetNamespace="http://schemas.microsoft.com/office/2006/metadata/properties" ma:root="true" ma:fieldsID="6ba1dcf4855ab3e4b48b8b23f5fcdbea" ns2:_="" ns3:_="">
    <xsd:import namespace="b842cb5f-2f6a-4030-9b20-676360053bce"/>
    <xsd:import namespace="9f52ed23-73ae-4a4d-aaaf-60c79e0967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cb5f-2f6a-4030-9b20-676360053b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10301d-5c5e-44da-9ee0-b915c7df3032}" ma:internalName="TaxCatchAll" ma:showField="CatchAllData" ma:web="b842cb5f-2f6a-4030-9b20-676360053b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2ed23-73ae-4a4d-aaaf-60c79e096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Resim Etiketleri" ma:readOnly="false" ma:fieldId="{5cf76f15-5ced-4ddc-b409-7134ff3c332f}" ma:taxonomyMulti="true" ma:sspId="4e7ffc24-5788-45c7-84b1-2ec583ca0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D6D93B-736D-41B8-B912-B842269ACF31}">
  <ds:schemaRefs>
    <ds:schemaRef ds:uri="http://schemas.openxmlformats.org/officeDocument/2006/bibliography"/>
    <ds:schemaRef ds:uri="http://www.star-group.net/schemas/transit/filters/textdata"/>
  </ds:schemaRefs>
</ds:datastoreItem>
</file>

<file path=customXml/itemProps2.xml><?xml version="1.0" encoding="utf-8"?>
<ds:datastoreItem xmlns:ds="http://schemas.openxmlformats.org/officeDocument/2006/customXml" ds:itemID="{C6327E16-C55B-46C9-B033-84D323AF1D71}">
  <ds:schemaRefs>
    <ds:schemaRef ds:uri="http://schemas.microsoft.com/office/2006/metadata/properties"/>
    <ds:schemaRef ds:uri="http://schemas.microsoft.com/office/infopath/2007/PartnerControls"/>
    <ds:schemaRef ds:uri="b842cb5f-2f6a-4030-9b20-676360053bce"/>
    <ds:schemaRef ds:uri="9f52ed23-73ae-4a4d-aaaf-60c79e09676a"/>
  </ds:schemaRefs>
</ds:datastoreItem>
</file>

<file path=customXml/itemProps3.xml><?xml version="1.0" encoding="utf-8"?>
<ds:datastoreItem xmlns:ds="http://schemas.openxmlformats.org/officeDocument/2006/customXml" ds:itemID="{D3DCD07A-CD57-40AD-8531-5D0A06BED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2cb5f-2f6a-4030-9b20-676360053bce"/>
    <ds:schemaRef ds:uri="9f52ed23-73ae-4a4d-aaaf-60c79e096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A85FB1-72D3-4AD5-8D70-8091238FE2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Mercedes-Benz AG_deutsch_COM-MB</Template>
  <TotalTime>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>Press Information</vt:lpstr>
      <vt:lpstr>Press Information</vt:lpstr>
      <vt:lpstr>Press Information</vt:lpstr>
    </vt:vector>
  </TitlesOfParts>
  <Company>Mercedes-Benz AG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creator>COM/MB</dc:creator>
  <cp:lastModifiedBy>Murat Turan / İz İletişim</cp:lastModifiedBy>
  <cp:revision>2</cp:revision>
  <cp:lastPrinted>2019-10-24T15:33:00Z</cp:lastPrinted>
  <dcterms:created xsi:type="dcterms:W3CDTF">2026-11-06T11:53:00Z</dcterms:created>
  <dcterms:modified xsi:type="dcterms:W3CDTF">2026-11-06T11:53:00Z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0x010100F38A404E8BD69E4AB2D41E7BEDF0D76D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2023-08-22T09:44:30Z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62e5798e-b574-4300-90a8-ce5125d85239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