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88192E" w:rsidRPr="00CF025B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CF025B" w:rsidRDefault="00C76248" w:rsidP="005B45E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CF025B" w:rsidRDefault="00C76248" w:rsidP="005B45E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CF025B" w:rsidRDefault="00B42491" w:rsidP="005B45EF">
            <w:pPr>
              <w:spacing w:line="12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88192E" w:rsidRPr="00CF025B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CF025B" w:rsidRDefault="00C76248" w:rsidP="005B45E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CF025B" w:rsidRDefault="00C76248" w:rsidP="005B45E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CF025B" w:rsidRDefault="00C76248" w:rsidP="005B45EF">
            <w:pPr>
              <w:spacing w:line="26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88192E" w:rsidRPr="00CF025B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5A5548D8" w:rsidR="003C31E9" w:rsidRPr="00CF025B" w:rsidRDefault="00571B32" w:rsidP="005B45EF">
            <w:pPr>
              <w:jc w:val="both"/>
              <w:rPr>
                <w:rFonts w:ascii="CorpoS" w:hAnsi="CorpoS"/>
                <w:b/>
                <w:bCs/>
                <w:lang w:val="tr-TR"/>
              </w:rPr>
            </w:pPr>
            <w:r w:rsidRPr="00CF025B">
              <w:rPr>
                <w:rFonts w:ascii="CorpoS" w:hAnsi="CorpoS"/>
                <w:b/>
                <w:bCs/>
                <w:color w:val="EE0000"/>
                <w:lang w:val="tr-TR"/>
              </w:rPr>
              <w:t xml:space="preserve"> </w:t>
            </w: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CF025B" w:rsidRDefault="00D063CB" w:rsidP="005B45EF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 w:rsidRPr="00CF025B">
              <w:rPr>
                <w:rFonts w:ascii="CorpoS" w:hAnsi="CorpoS"/>
                <w:sz w:val="22"/>
                <w:szCs w:val="22"/>
                <w:lang w:val="tr-TR"/>
              </w:rPr>
              <w:t xml:space="preserve">Basın Bülteni </w:t>
            </w:r>
          </w:p>
          <w:p w14:paraId="337E0357" w14:textId="4CAC44E5" w:rsidR="003C31E9" w:rsidRPr="00CF025B" w:rsidRDefault="00776205" w:rsidP="005B45EF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 w:rsidRPr="00CF025B">
              <w:rPr>
                <w:rFonts w:ascii="CorpoS" w:hAnsi="CorpoS"/>
                <w:sz w:val="22"/>
                <w:szCs w:val="22"/>
                <w:lang w:val="tr-TR"/>
              </w:rPr>
              <w:t>2</w:t>
            </w:r>
            <w:r w:rsidR="00CF025B" w:rsidRPr="00CF025B">
              <w:rPr>
                <w:rFonts w:ascii="CorpoS" w:hAnsi="CorpoS"/>
                <w:sz w:val="22"/>
                <w:szCs w:val="22"/>
                <w:lang w:val="tr-TR"/>
              </w:rPr>
              <w:t>4</w:t>
            </w:r>
            <w:r w:rsidR="00F84C37" w:rsidRPr="00CF025B">
              <w:rPr>
                <w:rFonts w:ascii="CorpoS" w:hAnsi="CorpoS"/>
                <w:sz w:val="22"/>
                <w:szCs w:val="22"/>
                <w:lang w:val="tr-TR"/>
              </w:rPr>
              <w:t>.</w:t>
            </w:r>
            <w:r w:rsidR="008D2E35" w:rsidRPr="00CF025B">
              <w:rPr>
                <w:rFonts w:ascii="CorpoS" w:hAnsi="CorpoS"/>
                <w:sz w:val="22"/>
                <w:szCs w:val="22"/>
                <w:lang w:val="tr-TR"/>
              </w:rPr>
              <w:t>0</w:t>
            </w:r>
            <w:r w:rsidR="00620B3A" w:rsidRPr="00CF025B">
              <w:rPr>
                <w:rFonts w:ascii="CorpoS" w:hAnsi="CorpoS"/>
                <w:sz w:val="22"/>
                <w:szCs w:val="22"/>
                <w:lang w:val="tr-TR"/>
              </w:rPr>
              <w:t>9</w:t>
            </w:r>
            <w:r w:rsidR="00D063CB" w:rsidRPr="00CF025B">
              <w:rPr>
                <w:rFonts w:ascii="CorpoS" w:hAnsi="CorpoS"/>
                <w:sz w:val="22"/>
                <w:szCs w:val="22"/>
                <w:lang w:val="tr-TR"/>
              </w:rPr>
              <w:t>.202</w:t>
            </w:r>
            <w:r w:rsidR="007A731E" w:rsidRPr="00CF025B">
              <w:rPr>
                <w:rFonts w:ascii="CorpoS" w:hAnsi="CorpoS"/>
                <w:sz w:val="22"/>
                <w:szCs w:val="22"/>
                <w:lang w:val="tr-TR"/>
              </w:rPr>
              <w:t>5</w:t>
            </w:r>
          </w:p>
        </w:tc>
      </w:tr>
    </w:tbl>
    <w:p w14:paraId="4A86A2CD" w14:textId="1C023C09" w:rsidR="00B86F46" w:rsidRPr="00CF025B" w:rsidRDefault="00B86F46" w:rsidP="005B45EF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684243D0" w14:textId="77777777" w:rsidR="00DA16F3" w:rsidRPr="00CF025B" w:rsidRDefault="00DA16F3" w:rsidP="005B45EF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</w:p>
    <w:p w14:paraId="3B8A8A42" w14:textId="77777777" w:rsidR="00CF025B" w:rsidRDefault="00CF025B" w:rsidP="00CF025B">
      <w:pPr>
        <w:pStyle w:val="A03Flietext"/>
        <w:spacing w:line="276" w:lineRule="auto"/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</w:pPr>
      <w:bookmarkStart w:id="0" w:name="_Hlk203149011"/>
      <w:bookmarkStart w:id="1" w:name="_Hlk203149608"/>
    </w:p>
    <w:p w14:paraId="7267AF03" w14:textId="48216914" w:rsidR="00EE1F32" w:rsidRPr="00CF025B" w:rsidRDefault="00776205" w:rsidP="00CF025B">
      <w:pPr>
        <w:pStyle w:val="A03Flietext"/>
        <w:spacing w:line="276" w:lineRule="auto"/>
        <w:jc w:val="center"/>
        <w:rPr>
          <w:rFonts w:ascii="CorpoS" w:eastAsiaTheme="minorHAnsi" w:hAnsi="CorpoS" w:cs="Segoe UI Historic"/>
          <w:b/>
          <w:bCs/>
          <w:kern w:val="0"/>
          <w:sz w:val="28"/>
          <w:szCs w:val="28"/>
          <w:lang w:val="tr-TR" w:eastAsia="en-US"/>
          <w14:ligatures w14:val="none"/>
        </w:rPr>
      </w:pPr>
      <w:r w:rsidRPr="00CF025B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>Mercedes</w:t>
      </w:r>
      <w:r w:rsidR="00A37A09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>-</w:t>
      </w:r>
      <w:r w:rsidRPr="00CF025B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>Benz Vitoria fabrikası yeni çağa haz</w:t>
      </w:r>
      <w:r w:rsidRPr="00CF025B">
        <w:rPr>
          <w:rFonts w:ascii="CorpoS" w:eastAsiaTheme="minorHAnsi" w:hAnsi="CorpoS" w:cs="Segoe UI Historic"/>
          <w:b/>
          <w:bCs/>
          <w:kern w:val="0"/>
          <w:sz w:val="28"/>
          <w:szCs w:val="28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 xml:space="preserve">r: Yeni VLE'nin </w:t>
      </w:r>
      <w:r w:rsidR="00CF025B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 xml:space="preserve">ön </w:t>
      </w:r>
      <w:r w:rsidRPr="00CF025B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 xml:space="preserve">seri </w:t>
      </w:r>
      <w:r w:rsidRPr="00CF025B">
        <w:rPr>
          <w:rFonts w:ascii="CorpoS" w:eastAsiaTheme="minorHAnsi" w:hAnsi="CorpoS" w:cs="Segoe UI Historic"/>
          <w:b/>
          <w:bCs/>
          <w:kern w:val="0"/>
          <w:sz w:val="28"/>
          <w:szCs w:val="28"/>
          <w:lang w:val="tr-TR" w:eastAsia="en-US"/>
          <w14:ligatures w14:val="none"/>
        </w:rPr>
        <w:t>ü</w:t>
      </w:r>
      <w:r w:rsidRPr="00CF025B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>retim</w:t>
      </w:r>
      <w:r w:rsidR="00CF025B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>i</w:t>
      </w:r>
      <w:r w:rsidRPr="00CF025B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 xml:space="preserve"> başlad</w:t>
      </w:r>
      <w:r w:rsidRPr="00CF025B">
        <w:rPr>
          <w:rFonts w:ascii="CorpoS" w:eastAsiaTheme="minorHAnsi" w:hAnsi="CorpoS" w:cs="Segoe UI Historic"/>
          <w:b/>
          <w:bCs/>
          <w:kern w:val="0"/>
          <w:sz w:val="28"/>
          <w:szCs w:val="28"/>
          <w:lang w:val="tr-TR" w:eastAsia="en-US"/>
          <w14:ligatures w14:val="none"/>
        </w:rPr>
        <w:t>ı</w:t>
      </w:r>
    </w:p>
    <w:p w14:paraId="554D34B2" w14:textId="77777777" w:rsidR="00776205" w:rsidRPr="00CF025B" w:rsidRDefault="00776205" w:rsidP="00EE1F32">
      <w:pPr>
        <w:pStyle w:val="A03Flietext"/>
        <w:ind w:left="720"/>
        <w:jc w:val="center"/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</w:pPr>
    </w:p>
    <w:p w14:paraId="6DFE7AA3" w14:textId="77777777" w:rsidR="00776205" w:rsidRPr="00CF025B" w:rsidRDefault="00776205" w:rsidP="00776205">
      <w:pPr>
        <w:pStyle w:val="A03Flietext"/>
        <w:numPr>
          <w:ilvl w:val="0"/>
          <w:numId w:val="20"/>
        </w:numPr>
        <w:jc w:val="both"/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</w:pP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Mercedes Benz'in Vitoria'daki (</w:t>
      </w:r>
      <w:r w:rsidRPr="00CF025B">
        <w:rPr>
          <w:rFonts w:ascii="CorpoS" w:eastAsiaTheme="minorHAnsi" w:hAnsi="CorpoS" w:cs="Calibri"/>
          <w:b/>
          <w:kern w:val="0"/>
          <w:sz w:val="22"/>
          <w:szCs w:val="22"/>
          <w:lang w:val="tr-TR" w:eastAsia="en-US"/>
          <w14:ligatures w14:val="none"/>
        </w:rPr>
        <w:t>İ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spanya) fabrikas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, yeni VLE'nin seri 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ü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retimine ba</w:t>
      </w:r>
      <w:r w:rsidRPr="00CF025B">
        <w:rPr>
          <w:rFonts w:ascii="CorpoS" w:eastAsiaTheme="minorHAnsi" w:hAnsi="CorpoS" w:cs="Calibri"/>
          <w:b/>
          <w:kern w:val="0"/>
          <w:sz w:val="22"/>
          <w:szCs w:val="22"/>
          <w:lang w:val="tr-TR" w:eastAsia="en-US"/>
          <w14:ligatures w14:val="none"/>
        </w:rPr>
        <w:t>ş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lamaya haz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rlan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yor.</w:t>
      </w:r>
    </w:p>
    <w:p w14:paraId="5C764CB2" w14:textId="2C65DFF4" w:rsidR="00776205" w:rsidRPr="00CF025B" w:rsidRDefault="00776205" w:rsidP="00776205">
      <w:pPr>
        <w:pStyle w:val="A03Flietext"/>
        <w:numPr>
          <w:ilvl w:val="0"/>
          <w:numId w:val="20"/>
        </w:numPr>
        <w:jc w:val="both"/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</w:pP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VLE'nin </w:t>
      </w:r>
      <w:r w:rsid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ön 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seri üretimi ba</w:t>
      </w:r>
      <w:r w:rsidRPr="00CF025B">
        <w:rPr>
          <w:rFonts w:ascii="CorpoS" w:eastAsiaTheme="minorHAnsi" w:hAnsi="CorpoS" w:cs="Calibri"/>
          <w:b/>
          <w:kern w:val="0"/>
          <w:sz w:val="22"/>
          <w:szCs w:val="22"/>
          <w:lang w:val="tr-TR" w:eastAsia="en-US"/>
          <w14:ligatures w14:val="none"/>
        </w:rPr>
        <w:t>ş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larken bu s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ü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re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ç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, m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ü</w:t>
      </w:r>
      <w:r w:rsidRPr="00CF025B">
        <w:rPr>
          <w:rFonts w:ascii="CorpoS" w:eastAsiaTheme="minorHAnsi" w:hAnsi="CorpoS" w:cs="Calibri"/>
          <w:b/>
          <w:kern w:val="0"/>
          <w:sz w:val="22"/>
          <w:szCs w:val="22"/>
          <w:lang w:val="tr-TR" w:eastAsia="en-US"/>
          <w14:ligatures w14:val="none"/>
        </w:rPr>
        <w:t>ş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teriler i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ç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in y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ü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ksek kalite standartlar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 sunulmas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n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 garanti altına alıyor.</w:t>
      </w:r>
    </w:p>
    <w:p w14:paraId="1824DFCD" w14:textId="77777777" w:rsidR="00776205" w:rsidRPr="00CF025B" w:rsidRDefault="00776205" w:rsidP="00776205">
      <w:pPr>
        <w:pStyle w:val="A03Flietext"/>
        <w:numPr>
          <w:ilvl w:val="0"/>
          <w:numId w:val="20"/>
        </w:numPr>
        <w:jc w:val="both"/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</w:pP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Vitoria fabrikasındaki in</w:t>
      </w:r>
      <w:r w:rsidRPr="00CF025B">
        <w:rPr>
          <w:rFonts w:ascii="CorpoS" w:eastAsiaTheme="minorHAnsi" w:hAnsi="CorpoS" w:cs="Calibri"/>
          <w:b/>
          <w:kern w:val="0"/>
          <w:sz w:val="22"/>
          <w:szCs w:val="22"/>
          <w:lang w:val="tr-TR" w:eastAsia="en-US"/>
          <w14:ligatures w14:val="none"/>
        </w:rPr>
        <w:t>ş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aat 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ç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al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alibri"/>
          <w:b/>
          <w:kern w:val="0"/>
          <w:sz w:val="22"/>
          <w:szCs w:val="22"/>
          <w:lang w:val="tr-TR" w:eastAsia="en-US"/>
          <w14:ligatures w14:val="none"/>
        </w:rPr>
        <w:t>ş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malar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n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n y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ü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zde 90'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ndan fazlas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 tamamland</w:t>
      </w:r>
      <w:r w:rsidRPr="00CF025B">
        <w:rPr>
          <w:rFonts w:ascii="CorpoS" w:eastAsiaTheme="minorHAnsi" w:hAnsi="CorpoS" w:cs="Segoe UI Historic"/>
          <w:b/>
          <w:kern w:val="0"/>
          <w:sz w:val="22"/>
          <w:szCs w:val="22"/>
          <w:lang w:val="tr-TR" w:eastAsia="en-US"/>
          <w14:ligatures w14:val="none"/>
        </w:rPr>
        <w:t>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.</w:t>
      </w:r>
    </w:p>
    <w:p w14:paraId="71F2E660" w14:textId="6424DD2C" w:rsidR="00776205" w:rsidRPr="00CF025B" w:rsidRDefault="00776205" w:rsidP="00776205">
      <w:pPr>
        <w:pStyle w:val="A03Flietext"/>
        <w:numPr>
          <w:ilvl w:val="0"/>
          <w:numId w:val="20"/>
        </w:numPr>
        <w:jc w:val="both"/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</w:pP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Yeni VLE’nin dünya </w:t>
      </w:r>
      <w:r w:rsid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>lansmanı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 2026'nın ilk yarısında gerçekle</w:t>
      </w:r>
      <w:r w:rsidRPr="00CF025B">
        <w:rPr>
          <w:rFonts w:ascii="CorpoS" w:eastAsiaTheme="minorHAnsi" w:hAnsi="CorpoS" w:cs="Calibri"/>
          <w:b/>
          <w:kern w:val="0"/>
          <w:sz w:val="22"/>
          <w:szCs w:val="22"/>
          <w:lang w:val="tr-TR" w:eastAsia="en-US"/>
          <w14:ligatures w14:val="none"/>
        </w:rPr>
        <w:t>ş</w:t>
      </w:r>
      <w:r w:rsidRPr="00CF025B">
        <w:rPr>
          <w:rFonts w:ascii="CorpoS" w:eastAsiaTheme="minorHAnsi" w:hAnsi="CorpoS" w:cs="CorpoS"/>
          <w:b/>
          <w:kern w:val="0"/>
          <w:sz w:val="22"/>
          <w:szCs w:val="22"/>
          <w:lang w:val="tr-TR" w:eastAsia="en-US"/>
          <w14:ligatures w14:val="none"/>
        </w:rPr>
        <w:t xml:space="preserve">tirilecek. </w:t>
      </w:r>
    </w:p>
    <w:p w14:paraId="37E1270C" w14:textId="77777777" w:rsidR="003B4855" w:rsidRPr="00CF025B" w:rsidRDefault="003B4855" w:rsidP="005B45EF">
      <w:pPr>
        <w:pStyle w:val="A03Flietext"/>
        <w:jc w:val="both"/>
        <w:rPr>
          <w:rFonts w:ascii="CorpoS" w:hAnsi="CorpoS"/>
          <w:sz w:val="22"/>
          <w:szCs w:val="22"/>
          <w:lang w:val="tr-TR"/>
        </w:rPr>
      </w:pPr>
    </w:p>
    <w:bookmarkEnd w:id="0"/>
    <w:bookmarkEnd w:id="1"/>
    <w:p w14:paraId="38EEC2CC" w14:textId="70C6417D" w:rsidR="00776205" w:rsidRPr="00CF025B" w:rsidRDefault="00776205" w:rsidP="00776205">
      <w:pPr>
        <w:pStyle w:val="A03Flietext"/>
        <w:jc w:val="both"/>
        <w:rPr>
          <w:rFonts w:ascii="CorpoS" w:hAnsi="CorpoS"/>
          <w:lang w:val="tr-TR"/>
        </w:rPr>
      </w:pPr>
      <w:r w:rsidRPr="00CF025B">
        <w:rPr>
          <w:rFonts w:ascii="CorpoS" w:hAnsi="CorpoS"/>
          <w:lang w:val="tr-TR"/>
        </w:rPr>
        <w:t xml:space="preserve">Mercedes-Benz'in Vitoria'daki fabrikası, yeni tamamen elektrikli Mercedes-Benz VLE'nin </w:t>
      </w:r>
      <w:r w:rsidR="00CF025B">
        <w:rPr>
          <w:rFonts w:ascii="CorpoS" w:hAnsi="CorpoS"/>
          <w:lang w:val="tr-TR"/>
        </w:rPr>
        <w:t xml:space="preserve">ilk ön seri </w:t>
      </w:r>
      <w:r w:rsidRPr="00CF025B">
        <w:rPr>
          <w:rFonts w:ascii="CorpoS" w:hAnsi="CorpoS"/>
          <w:lang w:val="tr-TR"/>
        </w:rPr>
        <w:t>üretimini ba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ar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yla ba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latarak 2026'daki seri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retimine haz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rlan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yor.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retime haz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rl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k s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recinde yap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lan detayl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testleri, y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ld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zlı markanın m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terilerinin bekledi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i y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ksek kalite standard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sa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l</w:t>
      </w:r>
      <w:r w:rsidRPr="00CF025B">
        <w:rPr>
          <w:rFonts w:ascii="CorpoS" w:hAnsi="CorpoS" w:cs="Segoe UI Historic"/>
          <w:lang w:val="tr-TR"/>
        </w:rPr>
        <w:t>amayı amaçlıyor</w:t>
      </w:r>
      <w:r w:rsidRPr="00CF025B">
        <w:rPr>
          <w:rFonts w:ascii="CorpoS" w:hAnsi="CorpoS"/>
          <w:lang w:val="tr-TR"/>
        </w:rPr>
        <w:t>. Mercedes-Benz'in Vitoria'daki fabrikas</w:t>
      </w:r>
      <w:r w:rsidRPr="00CF025B">
        <w:rPr>
          <w:rFonts w:ascii="CorpoS" w:hAnsi="CorpoS" w:cs="Segoe UI Historic"/>
          <w:lang w:val="tr-TR"/>
        </w:rPr>
        <w:t>ı,</w:t>
      </w:r>
      <w:r w:rsidRPr="00CF025B">
        <w:rPr>
          <w:rFonts w:ascii="CorpoS" w:hAnsi="CorpoS"/>
          <w:lang w:val="tr-TR"/>
        </w:rPr>
        <w:t xml:space="preserve"> yeni geli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tirilen, mod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ler ve 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>l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 xml:space="preserve">eklenebilir </w:t>
      </w:r>
      <w:r w:rsidR="00CF025B">
        <w:rPr>
          <w:rFonts w:ascii="CorpoS" w:hAnsi="CorpoS"/>
          <w:lang w:val="tr-TR"/>
        </w:rPr>
        <w:t>hafif ticari araç</w:t>
      </w:r>
      <w:r w:rsidRPr="00CF025B">
        <w:rPr>
          <w:rFonts w:ascii="CorpoS" w:hAnsi="CorpoS"/>
          <w:lang w:val="tr-TR"/>
        </w:rPr>
        <w:t xml:space="preserve"> mimarisine dayal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ilk arac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n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retimdeki gereksinimlerini kar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lamak i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in kapsaml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bir 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ekilde modernize edildi.</w:t>
      </w:r>
    </w:p>
    <w:p w14:paraId="3AB3E726" w14:textId="5E1C7AAC" w:rsidR="00776205" w:rsidRPr="00CF025B" w:rsidRDefault="00776205" w:rsidP="00776205">
      <w:pPr>
        <w:pStyle w:val="A06Zitat"/>
        <w:jc w:val="both"/>
        <w:rPr>
          <w:rFonts w:ascii="CorpoS" w:hAnsi="CorpoS"/>
          <w:lang w:val="tr-TR"/>
        </w:rPr>
      </w:pPr>
      <w:r w:rsidRPr="00CF025B">
        <w:rPr>
          <w:rFonts w:ascii="CorpoS" w:hAnsi="CorpoS"/>
          <w:b/>
          <w:bCs/>
          <w:lang w:val="tr-TR"/>
        </w:rPr>
        <w:t xml:space="preserve">Mercedes-Benz </w:t>
      </w:r>
      <w:r w:rsidR="00CF025B">
        <w:rPr>
          <w:rFonts w:ascii="CorpoS" w:hAnsi="CorpoS"/>
          <w:b/>
          <w:bCs/>
          <w:lang w:val="tr-TR"/>
        </w:rPr>
        <w:t xml:space="preserve">Group AG </w:t>
      </w:r>
      <w:r w:rsidRPr="00CF025B">
        <w:rPr>
          <w:rFonts w:ascii="CorpoS" w:hAnsi="CorpoS"/>
          <w:b/>
          <w:bCs/>
          <w:lang w:val="tr-TR"/>
        </w:rPr>
        <w:t>Hafif Ticari Araçlar Ba</w:t>
      </w:r>
      <w:r w:rsidRPr="00CF025B">
        <w:rPr>
          <w:rFonts w:ascii="CorpoS" w:hAnsi="CorpoS" w:cs="Calibri"/>
          <w:b/>
          <w:bCs/>
          <w:lang w:val="tr-TR"/>
        </w:rPr>
        <w:t>ş</w:t>
      </w:r>
      <w:r w:rsidRPr="00CF025B">
        <w:rPr>
          <w:rFonts w:ascii="CorpoS" w:hAnsi="CorpoS"/>
          <w:b/>
          <w:bCs/>
          <w:lang w:val="tr-TR"/>
        </w:rPr>
        <w:t>kan</w:t>
      </w:r>
      <w:r w:rsidRPr="00CF025B">
        <w:rPr>
          <w:rFonts w:ascii="CorpoS" w:hAnsi="CorpoS" w:cs="Segoe UI Historic"/>
          <w:b/>
          <w:bCs/>
          <w:lang w:val="tr-TR"/>
        </w:rPr>
        <w:t>ı</w:t>
      </w:r>
      <w:r w:rsidRPr="00CF025B">
        <w:rPr>
          <w:rFonts w:ascii="CorpoS" w:hAnsi="CorpoS"/>
          <w:b/>
          <w:bCs/>
          <w:lang w:val="tr-TR"/>
        </w:rPr>
        <w:t xml:space="preserve"> Thomas Klein</w:t>
      </w:r>
      <w:r w:rsidRPr="00CF025B">
        <w:rPr>
          <w:rFonts w:ascii="CorpoS" w:hAnsi="CorpoS"/>
          <w:lang w:val="tr-TR"/>
        </w:rPr>
        <w:t xml:space="preserve">, yeni VLE’nin </w:t>
      </w:r>
      <w:r w:rsidRPr="00CF025B">
        <w:rPr>
          <w:rFonts w:ascii="Times New Roman" w:hAnsi="Times New Roman" w:cs="Times New Roman"/>
          <w:lang w:val="tr-TR"/>
        </w:rPr>
        <w:t>​​</w:t>
      </w:r>
      <w:r w:rsidRPr="00CF025B">
        <w:rPr>
          <w:rFonts w:ascii="CorpoS" w:hAnsi="CorpoS"/>
          <w:lang w:val="tr-TR"/>
        </w:rPr>
        <w:t>yeni, mod</w:t>
      </w:r>
      <w:r w:rsidRPr="00CF025B">
        <w:rPr>
          <w:rFonts w:ascii="CorpoS" w:hAnsi="CorpoS" w:cs="CorpoS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ler ve son derece esnek </w:t>
      </w:r>
      <w:r w:rsidR="00CF025B">
        <w:rPr>
          <w:rFonts w:ascii="CorpoS" w:hAnsi="CorpoS"/>
          <w:lang w:val="tr-TR"/>
        </w:rPr>
        <w:t>hafif ticari araç</w:t>
      </w:r>
      <w:r w:rsidRPr="00CF025B">
        <w:rPr>
          <w:rFonts w:ascii="CorpoS" w:hAnsi="CorpoS"/>
          <w:lang w:val="tr-TR"/>
        </w:rPr>
        <w:t xml:space="preserve"> mimarilerinin ilk aracı oldu</w:t>
      </w:r>
      <w:r w:rsidRPr="00CF025B">
        <w:rPr>
          <w:rFonts w:ascii="CorpoS" w:hAnsi="CorpoS" w:cs="Calibri"/>
          <w:lang w:val="tr-TR"/>
        </w:rPr>
        <w:t>ğunu belirterek</w:t>
      </w:r>
      <w:r w:rsidRPr="00CF025B">
        <w:rPr>
          <w:rFonts w:ascii="CorpoS" w:hAnsi="CorpoS"/>
          <w:lang w:val="tr-TR"/>
        </w:rPr>
        <w:t xml:space="preserve"> “VLE’yi rekor sürede ilk konsept a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amas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ndan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retilecek olgunlu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a ta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d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k. T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m geli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tirme s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reci boyunca sürekli olarak yenilik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i ve dijital y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 xml:space="preserve">ntemler kullanarak 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>nemli verimlilikler elde ettik. Farkl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disiplinlerden ve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lkelerden 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al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an ekipler bu alanda yeni standartlar belirledi. Ortaya </w:t>
      </w:r>
      <w:r w:rsidRPr="00CF025B">
        <w:rPr>
          <w:rFonts w:ascii="CorpoS" w:hAnsi="CorpoS" w:cs="Segoe UI Historic"/>
          <w:lang w:val="tr-TR"/>
        </w:rPr>
        <w:t>çı</w:t>
      </w:r>
      <w:r w:rsidRPr="00CF025B">
        <w:rPr>
          <w:rFonts w:ascii="CorpoS" w:hAnsi="CorpoS"/>
          <w:lang w:val="tr-TR"/>
        </w:rPr>
        <w:t>kan sonucu 2026</w:t>
      </w:r>
      <w:r w:rsidRPr="00CF025B">
        <w:rPr>
          <w:rFonts w:ascii="CorpoS" w:hAnsi="CorpoS" w:cs="Segoe UI Historic"/>
          <w:lang w:val="tr-TR"/>
        </w:rPr>
        <w:t>’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 ilk yar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nda sunaca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z.” dedi.</w:t>
      </w:r>
    </w:p>
    <w:p w14:paraId="22B76AE2" w14:textId="77777777" w:rsidR="00776205" w:rsidRPr="00CF025B" w:rsidRDefault="00776205" w:rsidP="00776205">
      <w:pPr>
        <w:pStyle w:val="A06Zitat"/>
        <w:rPr>
          <w:rFonts w:ascii="CorpoS" w:hAnsi="CorpoS" w:cs="Calibri"/>
          <w:lang w:val="tr-TR"/>
        </w:rPr>
      </w:pPr>
      <w:r w:rsidRPr="00CF025B">
        <w:rPr>
          <w:rFonts w:ascii="CorpoS" w:hAnsi="CorpoS"/>
          <w:lang w:val="tr-TR"/>
        </w:rPr>
        <w:t xml:space="preserve"> </w:t>
      </w:r>
    </w:p>
    <w:p w14:paraId="718C1DEA" w14:textId="41786B3B" w:rsidR="00776205" w:rsidRPr="00CF025B" w:rsidRDefault="00776205" w:rsidP="00776205">
      <w:pPr>
        <w:pStyle w:val="A03Flietext"/>
        <w:jc w:val="both"/>
        <w:rPr>
          <w:rFonts w:ascii="CorpoS" w:hAnsi="CorpoS"/>
          <w:lang w:val="tr-TR"/>
        </w:rPr>
      </w:pPr>
      <w:r w:rsidRPr="00CF025B">
        <w:rPr>
          <w:rFonts w:ascii="CorpoS" w:hAnsi="CorpoS"/>
          <w:lang w:val="tr-TR"/>
        </w:rPr>
        <w:t>160'tan fazla farklı e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itim program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kapsam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nda, tesisteki yakla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k 5.000 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al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an, di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er Mercedes Benz fabrikalar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yla da i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 birli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i yap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larak yeni s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 xml:space="preserve"> ve prosed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rler konusunda e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itildi. E</w:t>
      </w:r>
      <w:r w:rsidRPr="00CF025B">
        <w:rPr>
          <w:rFonts w:ascii="CorpoS" w:hAnsi="CorpoS" w:cs="Calibri"/>
          <w:lang w:val="tr-TR"/>
        </w:rPr>
        <w:t>ğitim program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 w:cs="Calibri"/>
          <w:lang w:val="tr-TR"/>
        </w:rPr>
        <w:t xml:space="preserve">nda </w:t>
      </w:r>
      <w:r w:rsidRPr="00CF025B">
        <w:rPr>
          <w:rFonts w:ascii="CorpoS" w:hAnsi="CorpoS"/>
          <w:lang w:val="tr-TR"/>
        </w:rPr>
        <w:t>yeni B</w:t>
      </w:r>
      <w:r w:rsidR="00CF025B">
        <w:rPr>
          <w:rFonts w:ascii="CorpoS" w:hAnsi="CorpoS"/>
          <w:lang w:val="tr-TR"/>
        </w:rPr>
        <w:t>ilgi-Teknoloji</w:t>
      </w:r>
      <w:r w:rsidRPr="00CF025B">
        <w:rPr>
          <w:rFonts w:ascii="CorpoS" w:hAnsi="CorpoS"/>
          <w:lang w:val="tr-TR"/>
        </w:rPr>
        <w:t xml:space="preserve"> standartlar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 entegrasyonu ve yeni teknoloji ve materyallerin kullan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m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gibi konular da yer ald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.</w:t>
      </w:r>
    </w:p>
    <w:p w14:paraId="27649498" w14:textId="77777777" w:rsidR="00776205" w:rsidRPr="00CF025B" w:rsidRDefault="00776205" w:rsidP="00776205">
      <w:pPr>
        <w:pStyle w:val="A03Flietext"/>
        <w:rPr>
          <w:rFonts w:ascii="CorpoS" w:hAnsi="CorpoS"/>
          <w:b/>
          <w:bCs/>
          <w:lang w:val="tr-TR"/>
        </w:rPr>
      </w:pPr>
    </w:p>
    <w:p w14:paraId="58A544FD" w14:textId="77777777" w:rsidR="00776205" w:rsidRPr="00CF025B" w:rsidRDefault="00776205" w:rsidP="00776205">
      <w:pPr>
        <w:pStyle w:val="A03Flietext"/>
        <w:rPr>
          <w:rFonts w:ascii="CorpoS" w:hAnsi="CorpoS"/>
          <w:b/>
          <w:lang w:val="tr-TR"/>
        </w:rPr>
      </w:pPr>
      <w:r w:rsidRPr="00CF025B">
        <w:rPr>
          <w:rFonts w:ascii="CorpoS" w:hAnsi="CorpoS"/>
          <w:b/>
          <w:lang w:val="tr-TR"/>
        </w:rPr>
        <w:t xml:space="preserve">Vitoria’daki yüksek teknolojili üretim </w:t>
      </w:r>
    </w:p>
    <w:p w14:paraId="4422D61C" w14:textId="5230ED37" w:rsidR="00776205" w:rsidRPr="00CF025B" w:rsidRDefault="00776205" w:rsidP="00776205">
      <w:pPr>
        <w:pStyle w:val="A03Flietext"/>
        <w:jc w:val="both"/>
        <w:rPr>
          <w:rFonts w:ascii="CorpoS" w:hAnsi="CorpoS"/>
          <w:lang w:val="tr-TR"/>
        </w:rPr>
      </w:pPr>
      <w:r w:rsidRPr="00CF025B">
        <w:rPr>
          <w:rFonts w:ascii="CorpoS" w:hAnsi="CorpoS"/>
          <w:lang w:val="tr-TR"/>
        </w:rPr>
        <w:t xml:space="preserve">Vitoria fabrikası, 2026 yılından itibaren yeni tamamen elektrikli VLE, </w:t>
      </w:r>
      <w:r w:rsidRPr="00CF025B">
        <w:rPr>
          <w:rFonts w:ascii="Times New Roman" w:hAnsi="Times New Roman" w:cs="Times New Roman"/>
          <w:lang w:val="tr-TR"/>
        </w:rPr>
        <w:t>​​</w:t>
      </w:r>
      <w:r w:rsidRPr="00CF025B">
        <w:rPr>
          <w:rFonts w:ascii="CorpoS" w:hAnsi="CorpoS"/>
          <w:lang w:val="tr-TR"/>
        </w:rPr>
        <w:t>V-Serisi, Vito ve eVito modellerini, bireysel m</w:t>
      </w:r>
      <w:r w:rsidRPr="00CF025B">
        <w:rPr>
          <w:rFonts w:ascii="CorpoS" w:hAnsi="CorpoS" w:cs="CorpoS"/>
          <w:lang w:val="tr-TR"/>
        </w:rPr>
        <w:t>ü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teri taleplerine g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 xml:space="preserve">re tamamen esnek bir 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ekilde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retecek. VLE, ba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lang</w:t>
      </w:r>
      <w:r w:rsidRPr="00CF025B">
        <w:rPr>
          <w:rFonts w:ascii="CorpoS" w:hAnsi="CorpoS" w:cs="Segoe UI Historic"/>
          <w:lang w:val="tr-TR"/>
        </w:rPr>
        <w:t>ıç</w:t>
      </w:r>
      <w:r w:rsidRPr="00CF025B">
        <w:rPr>
          <w:rFonts w:ascii="CorpoS" w:hAnsi="CorpoS"/>
          <w:lang w:val="tr-TR"/>
        </w:rPr>
        <w:t>ta elektrikli ara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 xml:space="preserve"> olarak, daha sonra ise son teknolojiye sahip i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ten yanmal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motor se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ene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iyle Vitoria fabrikas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n mevcut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s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recine entegre edildi. Bu da farkl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Mercedes-Benz modellerinin ayn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montaj hatt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ndan farklı sürü</w:t>
      </w:r>
      <w:r w:rsidRPr="00CF025B">
        <w:rPr>
          <w:rFonts w:ascii="CorpoS" w:hAnsi="CorpoS" w:cs="Calibri"/>
          <w:lang w:val="tr-TR"/>
        </w:rPr>
        <w:t>ş sistemleri ile üretilme esnekliği sağl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 w:cs="Calibri"/>
          <w:lang w:val="tr-TR"/>
        </w:rPr>
        <w:t xml:space="preserve">yor. </w:t>
      </w:r>
      <w:r w:rsidRPr="00CF025B">
        <w:rPr>
          <w:rFonts w:ascii="CorpoS" w:hAnsi="CorpoS"/>
          <w:lang w:val="tr-TR"/>
        </w:rPr>
        <w:t>Bu do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rultuda t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m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s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leri dijital, esnek, verimli ve s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rd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lebilir 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ekilde kapsaml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bi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imde g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>zden ge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irilerek uyarland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. Vitoria</w:t>
      </w:r>
      <w:r w:rsidRPr="00CF025B">
        <w:rPr>
          <w:rFonts w:ascii="CorpoS" w:hAnsi="CorpoS" w:cs="Segoe UI Historic"/>
          <w:lang w:val="tr-TR"/>
        </w:rPr>
        <w:t>’</w:t>
      </w:r>
      <w:r w:rsidRPr="00CF025B">
        <w:rPr>
          <w:rFonts w:ascii="CorpoS" w:hAnsi="CorpoS"/>
          <w:lang w:val="tr-TR"/>
        </w:rPr>
        <w:t>daki Mercedes-Benz fabrikas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na yap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lan geni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 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apl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yat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mlar sayesinde tesiste yeni, modern bir kaporta at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 xml:space="preserve">lyesi ve bütünüyle esnek bir boya tesisi kuruldu. Montaj alanı da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devam ederken kapsaml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bi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imde modernle</w:t>
      </w:r>
      <w:r w:rsidRPr="00CF025B">
        <w:rPr>
          <w:rFonts w:ascii="CorpoS" w:hAnsi="CorpoS" w:cs="Calibri"/>
          <w:lang w:val="tr-TR"/>
        </w:rPr>
        <w:t>ştirildi</w:t>
      </w:r>
      <w:r w:rsidRPr="00CF025B">
        <w:rPr>
          <w:rFonts w:ascii="CorpoS" w:hAnsi="CorpoS"/>
          <w:lang w:val="tr-TR"/>
        </w:rPr>
        <w:t>.</w:t>
      </w:r>
    </w:p>
    <w:p w14:paraId="1DE45D51" w14:textId="77777777" w:rsidR="00776205" w:rsidRPr="00CF025B" w:rsidRDefault="00776205" w:rsidP="00776205">
      <w:pPr>
        <w:pStyle w:val="A03Flietext"/>
        <w:jc w:val="both"/>
        <w:rPr>
          <w:rFonts w:ascii="CorpoS" w:hAnsi="CorpoS"/>
          <w:lang w:val="tr-TR"/>
        </w:rPr>
      </w:pPr>
    </w:p>
    <w:p w14:paraId="077CC704" w14:textId="77777777" w:rsidR="00776205" w:rsidRPr="00CF025B" w:rsidRDefault="00776205" w:rsidP="00776205">
      <w:pPr>
        <w:pStyle w:val="A03Flietext"/>
        <w:jc w:val="both"/>
        <w:rPr>
          <w:rFonts w:ascii="CorpoS" w:hAnsi="CorpoS"/>
          <w:lang w:val="tr-TR"/>
        </w:rPr>
      </w:pPr>
      <w:r w:rsidRPr="00CF025B">
        <w:rPr>
          <w:rFonts w:ascii="CorpoS" w:hAnsi="CorpoS"/>
          <w:lang w:val="tr-TR"/>
        </w:rPr>
        <w:t>Mercedes-Benz Vitoria fabrikası sürdürülebilir hafif ticari araç üretiminde standartları belirliyor. Mercedes-Benz Hafif Ticari Araçlar üretim a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 t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m lokasyonlar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nda oldu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 xml:space="preserve">u gibi,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net karbon n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>tr</w:t>
      </w:r>
      <w:r w:rsidRPr="00CF025B">
        <w:rPr>
          <w:rStyle w:val="DipnotBavurusu"/>
          <w:rFonts w:ascii="CorpoS" w:hAnsi="CorpoS"/>
          <w:sz w:val="21"/>
          <w:lang w:val="tr-TR"/>
        </w:rPr>
        <w:footnoteReference w:id="1"/>
      </w:r>
      <w:r w:rsidRPr="00CF025B">
        <w:rPr>
          <w:rFonts w:ascii="CorpoS" w:hAnsi="CorpoS"/>
          <w:lang w:val="tr-TR"/>
        </w:rPr>
        <w:t>; sat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 al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nan elektrik de 2013 y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ndan bu yana tamamen yenilenebilir enerji kaynaklar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ndan sa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 xml:space="preserve">lanıyor. Vitoria'da, </w:t>
      </w:r>
      <w:r w:rsidRPr="00CF025B">
        <w:rPr>
          <w:rFonts w:ascii="CorpoS" w:hAnsi="CorpoS"/>
          <w:lang w:val="tr-TR"/>
        </w:rPr>
        <w:lastRenderedPageBreak/>
        <w:t>s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rd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lebilirlik amac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yla ye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il elektrik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reten bir fotovoltaik sistem de bulunuyor. Fabrika ayr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ca binalar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tmak i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in jeotermal enerji ve ara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 xml:space="preserve"> boyama 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ras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nda olu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an at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k 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y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kullanıyor.</w:t>
      </w:r>
    </w:p>
    <w:p w14:paraId="58EBABEF" w14:textId="77777777" w:rsidR="00776205" w:rsidRPr="00CF025B" w:rsidRDefault="00776205" w:rsidP="00776205">
      <w:pPr>
        <w:pStyle w:val="A03Flietext"/>
        <w:rPr>
          <w:rFonts w:ascii="CorpoS" w:hAnsi="CorpoS"/>
          <w:lang w:val="tr-TR"/>
        </w:rPr>
      </w:pPr>
    </w:p>
    <w:p w14:paraId="642FD49A" w14:textId="15CE29BB" w:rsidR="00776205" w:rsidRPr="00CF025B" w:rsidRDefault="00776205" w:rsidP="00776205">
      <w:pPr>
        <w:pStyle w:val="A03Flietext"/>
        <w:jc w:val="both"/>
        <w:rPr>
          <w:rFonts w:ascii="CorpoS" w:hAnsi="CorpoS"/>
          <w:lang w:val="tr-TR"/>
        </w:rPr>
      </w:pPr>
      <w:r w:rsidRPr="00CF025B">
        <w:rPr>
          <w:rFonts w:ascii="CorpoS" w:hAnsi="CorpoS"/>
          <w:lang w:val="tr-TR"/>
        </w:rPr>
        <w:t>Fabrikadaki yeni VLE'nin hazırlıklarında yapay zekâ ve dijital araçlar ile üretim dijital ikizinin olu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turulmas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gibi en yeni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s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leri kullan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ld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. Mercedes-Benz </w:t>
      </w:r>
      <w:r w:rsidRPr="00CF025B">
        <w:rPr>
          <w:rFonts w:ascii="CorpoS" w:hAnsi="CorpoS" w:cs="Calibri"/>
          <w:lang w:val="tr-TR"/>
        </w:rPr>
        <w:t>İş</w:t>
      </w:r>
      <w:r w:rsidRPr="00CF025B">
        <w:rPr>
          <w:rFonts w:ascii="CorpoS" w:hAnsi="CorpoS"/>
          <w:lang w:val="tr-TR"/>
        </w:rPr>
        <w:t xml:space="preserve">letim Sistemi (MB.OS) de ilk kez seri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ya</w:t>
      </w:r>
      <w:r w:rsidRPr="00CF025B">
        <w:rPr>
          <w:rFonts w:ascii="CorpoS" w:hAnsi="CorpoS" w:cs="Calibri"/>
          <w:lang w:val="tr-TR"/>
        </w:rPr>
        <w:t xml:space="preserve">pılan </w:t>
      </w:r>
      <w:r w:rsidRPr="00CF025B">
        <w:rPr>
          <w:rFonts w:ascii="CorpoS" w:hAnsi="CorpoS"/>
          <w:lang w:val="tr-TR"/>
        </w:rPr>
        <w:t>hafif ticari araca entegre ediliyor.</w:t>
      </w:r>
    </w:p>
    <w:p w14:paraId="19FBFD8D" w14:textId="77777777" w:rsidR="00776205" w:rsidRPr="00CF025B" w:rsidRDefault="00776205" w:rsidP="00776205">
      <w:pPr>
        <w:pStyle w:val="A06Zitat"/>
        <w:jc w:val="both"/>
        <w:rPr>
          <w:rFonts w:ascii="CorpoS" w:hAnsi="CorpoS"/>
          <w:lang w:val="tr-TR"/>
        </w:rPr>
      </w:pPr>
      <w:r w:rsidRPr="00CF025B">
        <w:rPr>
          <w:rFonts w:ascii="CorpoS" w:hAnsi="CorpoS"/>
          <w:b/>
          <w:bCs/>
          <w:lang w:val="tr-TR"/>
        </w:rPr>
        <w:t>Mercedes-Benz Vitoria Fabrikası Ba</w:t>
      </w:r>
      <w:r w:rsidRPr="00CF025B">
        <w:rPr>
          <w:rFonts w:ascii="CorpoS" w:hAnsi="CorpoS" w:cs="Calibri"/>
          <w:b/>
          <w:bCs/>
          <w:lang w:val="tr-TR"/>
        </w:rPr>
        <w:t>şkan</w:t>
      </w:r>
      <w:r w:rsidRPr="00CF025B">
        <w:rPr>
          <w:rFonts w:ascii="CorpoS" w:hAnsi="CorpoS" w:cs="Segoe UI Historic"/>
          <w:b/>
          <w:bCs/>
          <w:lang w:val="tr-TR"/>
        </w:rPr>
        <w:t>ı</w:t>
      </w:r>
      <w:r w:rsidRPr="00CF025B">
        <w:rPr>
          <w:rFonts w:ascii="CorpoS" w:hAnsi="CorpoS"/>
          <w:b/>
          <w:bCs/>
          <w:lang w:val="tr-TR"/>
        </w:rPr>
        <w:t xml:space="preserve"> Bernd Krottmayer</w:t>
      </w:r>
      <w:r w:rsidRPr="00CF025B">
        <w:rPr>
          <w:rFonts w:ascii="CorpoS" w:hAnsi="CorpoS"/>
          <w:lang w:val="tr-TR"/>
        </w:rPr>
        <w:t xml:space="preserve"> yeni VLE’nin </w:t>
      </w:r>
      <w:r w:rsidRPr="00CF025B">
        <w:rPr>
          <w:rFonts w:ascii="Times New Roman" w:hAnsi="Times New Roman" w:cs="Times New Roman"/>
          <w:lang w:val="tr-TR"/>
        </w:rPr>
        <w:t>​​</w:t>
      </w:r>
      <w:r w:rsidRPr="00CF025B">
        <w:rPr>
          <w:rFonts w:ascii="CorpoS" w:hAnsi="CorpoS"/>
          <w:lang w:val="tr-TR"/>
        </w:rPr>
        <w:t xml:space="preserve">fabrikalar da dahil olmak </w:t>
      </w:r>
      <w:r w:rsidRPr="00CF025B">
        <w:rPr>
          <w:rFonts w:ascii="CorpoS" w:hAnsi="CorpoS" w:cs="CorpoS"/>
          <w:lang w:val="tr-TR"/>
        </w:rPr>
        <w:t>ü</w:t>
      </w:r>
      <w:r w:rsidRPr="00CF025B">
        <w:rPr>
          <w:rFonts w:ascii="CorpoS" w:hAnsi="CorpoS"/>
          <w:lang w:val="tr-TR"/>
        </w:rPr>
        <w:t>zere yeni bir d</w:t>
      </w:r>
      <w:r w:rsidRPr="00CF025B">
        <w:rPr>
          <w:rFonts w:ascii="CorpoS" w:hAnsi="CorpoS" w:cs="CorpoS"/>
          <w:lang w:val="tr-TR"/>
        </w:rPr>
        <w:t>ö</w:t>
      </w:r>
      <w:r w:rsidRPr="00CF025B">
        <w:rPr>
          <w:rFonts w:ascii="CorpoS" w:hAnsi="CorpoS"/>
          <w:lang w:val="tr-TR"/>
        </w:rPr>
        <w:t>nemi ba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lat</w:t>
      </w:r>
      <w:r w:rsidRPr="00CF025B">
        <w:rPr>
          <w:rFonts w:ascii="CorpoS" w:hAnsi="CorpoS" w:cs="Segoe UI Historic"/>
          <w:lang w:val="tr-TR"/>
        </w:rPr>
        <w:t>tı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 w:cs="Calibri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 w:cs="Calibri"/>
          <w:lang w:val="tr-TR"/>
        </w:rPr>
        <w:t xml:space="preserve"> belirtiyor</w:t>
      </w:r>
      <w:r w:rsidRPr="00CF025B">
        <w:rPr>
          <w:rFonts w:ascii="CorpoS" w:hAnsi="CorpoS"/>
          <w:lang w:val="tr-TR"/>
        </w:rPr>
        <w:t>. Vitoria’nın Mercedes-Benz Hafif Ticari Araçlar'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 k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resel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a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nda VLE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reten ilk fabrika oldu</w:t>
      </w:r>
      <w:r w:rsidRPr="00CF025B">
        <w:rPr>
          <w:rFonts w:ascii="CorpoS" w:hAnsi="CorpoS" w:cs="Calibri"/>
          <w:lang w:val="tr-TR"/>
        </w:rPr>
        <w:t xml:space="preserve">ğunu da vurgulayan </w:t>
      </w:r>
      <w:r w:rsidRPr="00CF025B">
        <w:rPr>
          <w:rFonts w:ascii="CorpoS" w:hAnsi="CorpoS" w:cs="Calibri"/>
          <w:b/>
          <w:bCs/>
          <w:lang w:val="tr-TR"/>
        </w:rPr>
        <w:t>Krottmayer</w:t>
      </w:r>
      <w:r w:rsidRPr="00CF025B">
        <w:rPr>
          <w:rFonts w:ascii="CorpoS" w:hAnsi="CorpoS" w:cs="Calibri"/>
          <w:lang w:val="tr-TR"/>
        </w:rPr>
        <w:t xml:space="preserve">, </w:t>
      </w:r>
      <w:r w:rsidRPr="00CF025B">
        <w:rPr>
          <w:rFonts w:ascii="CorpoS" w:hAnsi="CorpoS"/>
          <w:lang w:val="tr-TR"/>
        </w:rPr>
        <w:t>“</w:t>
      </w:r>
      <w:r w:rsidRPr="00CF025B">
        <w:rPr>
          <w:rFonts w:ascii="CorpoS" w:hAnsi="CorpoS" w:cs="Calibri"/>
          <w:lang w:val="tr-TR"/>
        </w:rPr>
        <w:t>İ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aat 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al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malar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 yüzde 90'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ndan fazlas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tamamland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ve ilk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testleri ba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lad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. Ekip, gelecek y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 i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e koyulup 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>nc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 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al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maları ba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latmak i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in olduk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a motive. Vitoria'daki fabrikamızdaki haz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rl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klar</w:t>
      </w:r>
      <w:r w:rsidRPr="00CF025B">
        <w:rPr>
          <w:rFonts w:ascii="CorpoS" w:hAnsi="CorpoS" w:cs="Segoe UI Historic"/>
          <w:lang w:val="tr-TR"/>
        </w:rPr>
        <w:t>ın</w:t>
      </w:r>
      <w:r w:rsidRPr="00CF025B">
        <w:rPr>
          <w:rFonts w:ascii="CorpoS" w:hAnsi="CorpoS"/>
          <w:lang w:val="tr-TR"/>
        </w:rPr>
        <w:t xml:space="preserve"> m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mk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n olan en k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sa s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rede hayata ge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irebilmesinden dolayı gururluyum. Bu, tesisin ne kadar esnek oldu</w:t>
      </w:r>
      <w:r w:rsidRPr="00CF025B">
        <w:rPr>
          <w:rFonts w:ascii="CorpoS" w:hAnsi="CorpoS" w:cs="Calibri"/>
          <w:lang w:val="tr-TR"/>
        </w:rPr>
        <w:t xml:space="preserve">ğunu da </w:t>
      </w:r>
      <w:r w:rsidRPr="00CF025B">
        <w:rPr>
          <w:rFonts w:ascii="CorpoS" w:hAnsi="CorpoS"/>
          <w:lang w:val="tr-TR"/>
        </w:rPr>
        <w:t>g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>steriyor.” diyerek Mercedes-Benz Hafif Ticari Araçlar'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 gelece</w:t>
      </w:r>
      <w:r w:rsidRPr="00CF025B">
        <w:rPr>
          <w:rFonts w:ascii="CorpoS" w:hAnsi="CorpoS" w:cs="Calibri"/>
          <w:lang w:val="tr-TR"/>
        </w:rPr>
        <w:t>ğ</w:t>
      </w:r>
      <w:r w:rsidRPr="00CF025B">
        <w:rPr>
          <w:rFonts w:ascii="CorpoS" w:hAnsi="CorpoS"/>
          <w:lang w:val="tr-TR"/>
        </w:rPr>
        <w:t>ini in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a etmeye hazır olduklarının altını çiziyor. </w:t>
      </w:r>
    </w:p>
    <w:p w14:paraId="733AC962" w14:textId="77777777" w:rsidR="00776205" w:rsidRPr="00CF025B" w:rsidRDefault="00776205" w:rsidP="00776205">
      <w:pPr>
        <w:pStyle w:val="A06Zitat"/>
        <w:jc w:val="both"/>
        <w:rPr>
          <w:rFonts w:ascii="CorpoS" w:hAnsi="CorpoS"/>
          <w:lang w:val="tr-TR"/>
        </w:rPr>
      </w:pPr>
      <w:r w:rsidRPr="00CF025B">
        <w:rPr>
          <w:rFonts w:ascii="CorpoS" w:hAnsi="CorpoS"/>
          <w:lang w:val="tr-TR"/>
        </w:rPr>
        <w:t xml:space="preserve"> </w:t>
      </w:r>
    </w:p>
    <w:p w14:paraId="314CB987" w14:textId="77777777" w:rsidR="00776205" w:rsidRPr="00CF025B" w:rsidRDefault="00776205" w:rsidP="00776205">
      <w:pPr>
        <w:pStyle w:val="A03Flietext"/>
        <w:rPr>
          <w:rFonts w:ascii="CorpoS" w:hAnsi="CorpoS"/>
          <w:b/>
          <w:lang w:val="tr-TR"/>
        </w:rPr>
      </w:pPr>
      <w:r w:rsidRPr="00CF025B">
        <w:rPr>
          <w:rFonts w:ascii="CorpoS" w:hAnsi="CorpoS"/>
          <w:b/>
          <w:lang w:val="tr-TR"/>
        </w:rPr>
        <w:t>VLE, alanı ba</w:t>
      </w:r>
      <w:r w:rsidRPr="00CF025B">
        <w:rPr>
          <w:rFonts w:ascii="CorpoS" w:hAnsi="CorpoS" w:cs="Calibri"/>
          <w:b/>
          <w:lang w:val="tr-TR"/>
        </w:rPr>
        <w:t>ştan</w:t>
      </w:r>
      <w:r w:rsidRPr="00CF025B">
        <w:rPr>
          <w:rFonts w:ascii="CorpoS" w:hAnsi="CorpoS"/>
          <w:b/>
          <w:lang w:val="tr-TR"/>
        </w:rPr>
        <w:t xml:space="preserve"> tanımlıyor</w:t>
      </w:r>
    </w:p>
    <w:p w14:paraId="67762C82" w14:textId="56ED2473" w:rsidR="00776205" w:rsidRPr="00CF025B" w:rsidRDefault="00776205" w:rsidP="00776205">
      <w:pPr>
        <w:pStyle w:val="A03Flietext"/>
        <w:jc w:val="both"/>
        <w:rPr>
          <w:rFonts w:ascii="CorpoS" w:hAnsi="CorpoS"/>
          <w:bCs/>
          <w:lang w:val="tr-TR"/>
        </w:rPr>
      </w:pPr>
      <w:r w:rsidRPr="00CF025B">
        <w:rPr>
          <w:rFonts w:ascii="CorpoS" w:hAnsi="CorpoS"/>
          <w:bCs/>
          <w:lang w:val="tr-TR"/>
        </w:rPr>
        <w:t xml:space="preserve">Tamamen elektrikli VLE, </w:t>
      </w:r>
      <w:r w:rsidRPr="00CF025B">
        <w:rPr>
          <w:rFonts w:ascii="Times New Roman" w:hAnsi="Times New Roman" w:cs="Times New Roman"/>
          <w:bCs/>
          <w:lang w:val="tr-TR"/>
        </w:rPr>
        <w:t>​​</w:t>
      </w:r>
      <w:r w:rsidRPr="00CF025B">
        <w:rPr>
          <w:rFonts w:ascii="CorpoS" w:hAnsi="CorpoS"/>
          <w:bCs/>
          <w:lang w:val="tr-TR"/>
        </w:rPr>
        <w:t>iki d</w:t>
      </w:r>
      <w:r w:rsidRPr="00CF025B">
        <w:rPr>
          <w:rFonts w:ascii="CorpoS" w:hAnsi="CorpoS" w:cs="CorpoS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nyan</w:t>
      </w:r>
      <w:r w:rsidRPr="00CF025B">
        <w:rPr>
          <w:rFonts w:ascii="CorpoS" w:hAnsi="CorpoS" w:cs="CorpoS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 xml:space="preserve">n en iyilerini bir araya getiriyor. </w:t>
      </w:r>
      <w:r w:rsidR="00CF025B">
        <w:rPr>
          <w:rFonts w:ascii="CorpoS" w:hAnsi="CorpoS"/>
          <w:bCs/>
          <w:lang w:val="tr-TR"/>
        </w:rPr>
        <w:t xml:space="preserve">Konforlu </w:t>
      </w:r>
      <w:r w:rsidRPr="00CF025B">
        <w:rPr>
          <w:rFonts w:ascii="CorpoS" w:hAnsi="CorpoS"/>
          <w:bCs/>
          <w:lang w:val="tr-TR"/>
        </w:rPr>
        <w:t>sürü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 xml:space="preserve"> deneyimini 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>ok y</w:t>
      </w:r>
      <w:r w:rsidRPr="00CF025B">
        <w:rPr>
          <w:rFonts w:ascii="CorpoS" w:hAnsi="CorpoS" w:cs="Segoe UI Historic"/>
          <w:bCs/>
          <w:lang w:val="tr-TR"/>
        </w:rPr>
        <w:t>ö</w:t>
      </w:r>
      <w:r w:rsidRPr="00CF025B">
        <w:rPr>
          <w:rFonts w:ascii="CorpoS" w:hAnsi="CorpoS"/>
          <w:bCs/>
          <w:lang w:val="tr-TR"/>
        </w:rPr>
        <w:t>nl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l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kle birle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tiriyor. Odak noktas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, Mercedes-Benz i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 xml:space="preserve">in kilit </w:t>
      </w:r>
      <w:r w:rsidRPr="00CF025B">
        <w:rPr>
          <w:rFonts w:ascii="CorpoS" w:hAnsi="CorpoS" w:cs="Segoe UI Historic"/>
          <w:bCs/>
          <w:lang w:val="tr-TR"/>
        </w:rPr>
        <w:t>ö</w:t>
      </w:r>
      <w:r w:rsidRPr="00CF025B">
        <w:rPr>
          <w:rFonts w:ascii="CorpoS" w:hAnsi="CorpoS"/>
          <w:bCs/>
          <w:lang w:val="tr-TR"/>
        </w:rPr>
        <w:t>neme sahip m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teri katma de</w:t>
      </w:r>
      <w:r w:rsidRPr="00CF025B">
        <w:rPr>
          <w:rFonts w:ascii="CorpoS" w:hAnsi="CorpoS" w:cs="Calibri"/>
          <w:bCs/>
          <w:lang w:val="tr-TR"/>
        </w:rPr>
        <w:t>ğ</w:t>
      </w:r>
      <w:r w:rsidRPr="00CF025B">
        <w:rPr>
          <w:rFonts w:ascii="CorpoS" w:hAnsi="CorpoS"/>
          <w:bCs/>
          <w:lang w:val="tr-TR"/>
        </w:rPr>
        <w:t>eri. Tasar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m, de</w:t>
      </w:r>
      <w:r w:rsidRPr="00CF025B">
        <w:rPr>
          <w:rFonts w:ascii="CorpoS" w:hAnsi="CorpoS" w:cs="Calibri"/>
          <w:bCs/>
          <w:lang w:val="tr-TR"/>
        </w:rPr>
        <w:t>ğ</w:t>
      </w:r>
      <w:r w:rsidRPr="00CF025B">
        <w:rPr>
          <w:rFonts w:ascii="CorpoS" w:hAnsi="CorpoS"/>
          <w:bCs/>
          <w:lang w:val="tr-TR"/>
        </w:rPr>
        <w:t>i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kenlik ve g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nl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k kullan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ma uygunluk a</w:t>
      </w:r>
      <w:r w:rsidRPr="00CF025B">
        <w:rPr>
          <w:rFonts w:ascii="CorpoS" w:hAnsi="CorpoS" w:cs="Segoe UI Historic"/>
          <w:bCs/>
          <w:lang w:val="tr-TR"/>
        </w:rPr>
        <w:t>çı</w:t>
      </w:r>
      <w:r w:rsidRPr="00CF025B">
        <w:rPr>
          <w:rFonts w:ascii="CorpoS" w:hAnsi="CorpoS"/>
          <w:bCs/>
          <w:lang w:val="tr-TR"/>
        </w:rPr>
        <w:t>s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 xml:space="preserve">ndan VLE, </w:t>
      </w:r>
      <w:r w:rsidRPr="00CF025B">
        <w:rPr>
          <w:rFonts w:ascii="Times New Roman" w:hAnsi="Times New Roman" w:cs="Times New Roman"/>
          <w:bCs/>
          <w:lang w:val="tr-TR"/>
        </w:rPr>
        <w:t>​​</w:t>
      </w:r>
      <w:r w:rsidRPr="00CF025B">
        <w:rPr>
          <w:rFonts w:ascii="CorpoS" w:hAnsi="CorpoS"/>
          <w:bCs/>
          <w:lang w:val="tr-TR"/>
        </w:rPr>
        <w:t>m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terilerin ihtiya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 xml:space="preserve"> ve gereksinimlerini en iyi 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ekilde kar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layacak. Sekiz ki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iye kadar oturma kapasitesi sunan VLE; aileler ve aktif ya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am tarz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na sahip m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teriler i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>in esnek ara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 xml:space="preserve">lardan </w:t>
      </w:r>
      <w:r w:rsidRPr="00CF025B">
        <w:rPr>
          <w:rFonts w:ascii="CorpoS" w:hAnsi="CorpoS" w:cs="Segoe UI Historic"/>
          <w:bCs/>
          <w:lang w:val="tr-TR"/>
        </w:rPr>
        <w:t>ö</w:t>
      </w:r>
      <w:r w:rsidRPr="00CF025B">
        <w:rPr>
          <w:rFonts w:ascii="CorpoS" w:hAnsi="CorpoS"/>
          <w:bCs/>
          <w:lang w:val="tr-TR"/>
        </w:rPr>
        <w:t>zel ula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 w:cs="Calibri"/>
          <w:bCs/>
          <w:lang w:val="tr-TR"/>
        </w:rPr>
        <w:t xml:space="preserve">m </w:t>
      </w:r>
      <w:r w:rsidRPr="00CF025B">
        <w:rPr>
          <w:rFonts w:ascii="CorpoS" w:hAnsi="CorpoS"/>
          <w:bCs/>
          <w:lang w:val="tr-TR"/>
        </w:rPr>
        <w:t>hizmetlerine kadar uzanan geni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 xml:space="preserve"> bir yelpazeyi kaps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yor. B</w:t>
      </w:r>
      <w:r w:rsidRPr="00CF025B">
        <w:rPr>
          <w:rFonts w:ascii="CorpoS" w:hAnsi="CorpoS" w:cs="Segoe UI Historic"/>
          <w:bCs/>
          <w:lang w:val="tr-TR"/>
        </w:rPr>
        <w:t>ö</w:t>
      </w:r>
      <w:r w:rsidRPr="00CF025B">
        <w:rPr>
          <w:rFonts w:ascii="CorpoS" w:hAnsi="CorpoS"/>
          <w:bCs/>
          <w:lang w:val="tr-TR"/>
        </w:rPr>
        <w:t xml:space="preserve">ylece her duruma uygun, 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>ok y</w:t>
      </w:r>
      <w:r w:rsidRPr="00CF025B">
        <w:rPr>
          <w:rFonts w:ascii="CorpoS" w:hAnsi="CorpoS" w:cs="Segoe UI Historic"/>
          <w:bCs/>
          <w:lang w:val="tr-TR"/>
        </w:rPr>
        <w:t>ö</w:t>
      </w:r>
      <w:r w:rsidRPr="00CF025B">
        <w:rPr>
          <w:rFonts w:ascii="CorpoS" w:hAnsi="CorpoS"/>
          <w:bCs/>
          <w:lang w:val="tr-TR"/>
        </w:rPr>
        <w:t>nl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 xml:space="preserve"> ve maksimum esneklik sunan bir i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 xml:space="preserve"> mek</w:t>
      </w:r>
      <w:r w:rsidRPr="00CF025B">
        <w:rPr>
          <w:rFonts w:ascii="CorpoS" w:hAnsi="CorpoS" w:cs="Segoe UI Historic"/>
          <w:bCs/>
          <w:lang w:val="tr-TR"/>
        </w:rPr>
        <w:t>â</w:t>
      </w:r>
      <w:r w:rsidRPr="00CF025B">
        <w:rPr>
          <w:rFonts w:ascii="CorpoS" w:hAnsi="CorpoS"/>
          <w:bCs/>
          <w:lang w:val="tr-TR"/>
        </w:rPr>
        <w:t>n sunuyor.</w:t>
      </w:r>
    </w:p>
    <w:p w14:paraId="3B966778" w14:textId="77777777" w:rsidR="00776205" w:rsidRPr="00CF025B" w:rsidRDefault="00776205" w:rsidP="00776205">
      <w:pPr>
        <w:pStyle w:val="A03Flietext"/>
        <w:rPr>
          <w:rFonts w:ascii="CorpoS" w:hAnsi="CorpoS"/>
          <w:lang w:val="tr-TR"/>
        </w:rPr>
      </w:pPr>
    </w:p>
    <w:p w14:paraId="140C442F" w14:textId="17DDBCCF" w:rsidR="00776205" w:rsidRPr="00CF025B" w:rsidRDefault="00776205" w:rsidP="00776205">
      <w:pPr>
        <w:pStyle w:val="A03Flietext"/>
        <w:jc w:val="both"/>
        <w:rPr>
          <w:rFonts w:ascii="CorpoS" w:hAnsi="CorpoS" w:cs="Calibri"/>
          <w:b/>
          <w:lang w:val="tr-TR"/>
        </w:rPr>
      </w:pPr>
      <w:r w:rsidRPr="00CF025B">
        <w:rPr>
          <w:rFonts w:ascii="CorpoS" w:hAnsi="CorpoS"/>
          <w:b/>
          <w:lang w:val="tr-TR"/>
        </w:rPr>
        <w:t>Rekor sürede üretim standardına ula</w:t>
      </w:r>
      <w:r w:rsidRPr="00CF025B">
        <w:rPr>
          <w:rFonts w:ascii="CorpoS" w:hAnsi="CorpoS" w:cs="Calibri"/>
          <w:b/>
          <w:lang w:val="tr-TR"/>
        </w:rPr>
        <w:t>şıldı</w:t>
      </w:r>
    </w:p>
    <w:p w14:paraId="076F3B18" w14:textId="77777777" w:rsidR="00E96E43" w:rsidRDefault="00776205" w:rsidP="00776205">
      <w:pPr>
        <w:pStyle w:val="A03Flietext"/>
        <w:jc w:val="both"/>
        <w:rPr>
          <w:rFonts w:ascii="CorpoS" w:hAnsi="CorpoS" w:cs="Segoe UI Historic"/>
          <w:bCs/>
          <w:lang w:val="tr-TR"/>
        </w:rPr>
      </w:pPr>
      <w:r w:rsidRPr="00CF025B">
        <w:rPr>
          <w:rFonts w:ascii="CorpoS" w:hAnsi="CorpoS"/>
          <w:bCs/>
          <w:lang w:val="tr-TR"/>
        </w:rPr>
        <w:t>VLE, tamamen yeni geli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tirilen, mod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 xml:space="preserve">ler ve </w:t>
      </w:r>
      <w:r w:rsidRPr="00CF025B">
        <w:rPr>
          <w:rFonts w:ascii="CorpoS" w:hAnsi="CorpoS" w:cs="Segoe UI Historic"/>
          <w:bCs/>
          <w:lang w:val="tr-TR"/>
        </w:rPr>
        <w:t>ö</w:t>
      </w:r>
      <w:r w:rsidRPr="00CF025B">
        <w:rPr>
          <w:rFonts w:ascii="CorpoS" w:hAnsi="CorpoS"/>
          <w:bCs/>
          <w:lang w:val="tr-TR"/>
        </w:rPr>
        <w:t>l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 xml:space="preserve">eklenebilir </w:t>
      </w:r>
      <w:r w:rsidR="00CF025B">
        <w:rPr>
          <w:rFonts w:ascii="CorpoS" w:hAnsi="CorpoS"/>
          <w:bCs/>
          <w:lang w:val="tr-TR"/>
        </w:rPr>
        <w:t>hafif ticari araç</w:t>
      </w:r>
      <w:r w:rsidRPr="00CF025B">
        <w:rPr>
          <w:rFonts w:ascii="CorpoS" w:hAnsi="CorpoS"/>
          <w:bCs/>
          <w:lang w:val="tr-TR"/>
        </w:rPr>
        <w:t xml:space="preserve"> mimarisi 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zerine in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a edilen ilk ara</w:t>
      </w:r>
      <w:r w:rsidRPr="00CF025B">
        <w:rPr>
          <w:rFonts w:ascii="CorpoS" w:hAnsi="CorpoS" w:cs="Segoe UI Historic"/>
          <w:bCs/>
          <w:lang w:val="tr-TR"/>
        </w:rPr>
        <w:t>ç.</w:t>
      </w:r>
      <w:r w:rsidRPr="00CF025B">
        <w:rPr>
          <w:rFonts w:ascii="CorpoS" w:hAnsi="CorpoS"/>
          <w:bCs/>
          <w:lang w:val="tr-TR"/>
        </w:rPr>
        <w:t xml:space="preserve"> VLE, geli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tirme program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ndaki t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 xml:space="preserve">m </w:t>
      </w:r>
      <w:r w:rsidRPr="00CF025B">
        <w:rPr>
          <w:rFonts w:ascii="CorpoS" w:hAnsi="CorpoS" w:cs="Segoe UI Historic"/>
          <w:bCs/>
          <w:lang w:val="tr-TR"/>
        </w:rPr>
        <w:t>ö</w:t>
      </w:r>
      <w:r w:rsidRPr="00CF025B">
        <w:rPr>
          <w:rFonts w:ascii="CorpoS" w:hAnsi="CorpoS"/>
          <w:bCs/>
          <w:lang w:val="tr-TR"/>
        </w:rPr>
        <w:t>nemli kilometre ta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lar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n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 xml:space="preserve"> ba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ar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yla geride b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 xml:space="preserve">rakarak </w:t>
      </w:r>
      <w:r w:rsidRPr="00CF025B">
        <w:rPr>
          <w:rFonts w:ascii="CorpoS" w:hAnsi="CorpoS" w:cs="Segoe UI Historic"/>
          <w:bCs/>
          <w:lang w:val="tr-TR"/>
        </w:rPr>
        <w:t>ö</w:t>
      </w:r>
      <w:r w:rsidRPr="00CF025B">
        <w:rPr>
          <w:rFonts w:ascii="CorpoS" w:hAnsi="CorpoS"/>
          <w:bCs/>
          <w:lang w:val="tr-TR"/>
        </w:rPr>
        <w:t>zellikle verimlili</w:t>
      </w:r>
      <w:r w:rsidRPr="00CF025B">
        <w:rPr>
          <w:rFonts w:ascii="CorpoS" w:hAnsi="CorpoS" w:cs="Calibri"/>
          <w:bCs/>
          <w:lang w:val="tr-TR"/>
        </w:rPr>
        <w:t>kten ödün vermeden</w:t>
      </w:r>
      <w:r w:rsidRPr="00CF025B">
        <w:rPr>
          <w:rFonts w:ascii="CorpoS" w:hAnsi="CorpoS"/>
          <w:bCs/>
          <w:lang w:val="tr-TR"/>
        </w:rPr>
        <w:t xml:space="preserve"> sedan benzeri s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r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 xml:space="preserve"> dinamikleri ortaya koydu. R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zg</w:t>
      </w:r>
      <w:r w:rsidRPr="00CF025B">
        <w:rPr>
          <w:rFonts w:ascii="CorpoS" w:hAnsi="CorpoS" w:cs="Segoe UI Historic"/>
          <w:bCs/>
          <w:lang w:val="tr-TR"/>
        </w:rPr>
        <w:t>â</w:t>
      </w:r>
      <w:r w:rsidRPr="00CF025B">
        <w:rPr>
          <w:rFonts w:ascii="CorpoS" w:hAnsi="CorpoS"/>
          <w:bCs/>
          <w:lang w:val="tr-TR"/>
        </w:rPr>
        <w:t>r t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nelinde aerodinamik rekorlar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 xml:space="preserve"> k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r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ld</w:t>
      </w:r>
      <w:r w:rsidRPr="00CF025B">
        <w:rPr>
          <w:rFonts w:ascii="CorpoS" w:hAnsi="CorpoS" w:cs="Segoe UI Historic"/>
          <w:bCs/>
          <w:lang w:val="tr-TR"/>
        </w:rPr>
        <w:t>ı</w:t>
      </w:r>
      <w:r w:rsidR="00CF025B">
        <w:rPr>
          <w:rFonts w:ascii="CorpoS" w:hAnsi="CorpoS"/>
          <w:bCs/>
          <w:lang w:val="tr-TR"/>
        </w:rPr>
        <w:t xml:space="preserve">. </w:t>
      </w:r>
      <w:r w:rsidRPr="00CF025B">
        <w:rPr>
          <w:rFonts w:ascii="CorpoS" w:hAnsi="CorpoS"/>
          <w:bCs/>
          <w:lang w:val="tr-TR"/>
        </w:rPr>
        <w:t>Stuttgart</w:t>
      </w:r>
      <w:r w:rsidRPr="00CF025B">
        <w:rPr>
          <w:rFonts w:ascii="CorpoS" w:hAnsi="CorpoS" w:cs="Segoe UI Historic"/>
          <w:bCs/>
          <w:lang w:val="tr-TR"/>
        </w:rPr>
        <w:t>’</w:t>
      </w:r>
      <w:r w:rsidRPr="00CF025B">
        <w:rPr>
          <w:rFonts w:ascii="CorpoS" w:hAnsi="CorpoS"/>
          <w:bCs/>
          <w:lang w:val="tr-TR"/>
        </w:rPr>
        <w:t xml:space="preserve">tan Alpler 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zerinden Roma</w:t>
      </w:r>
      <w:r w:rsidRPr="00CF025B">
        <w:rPr>
          <w:rFonts w:ascii="CorpoS" w:hAnsi="CorpoS" w:cs="Segoe UI Historic"/>
          <w:bCs/>
          <w:lang w:val="tr-TR"/>
        </w:rPr>
        <w:t>’</w:t>
      </w:r>
      <w:r w:rsidRPr="00CF025B">
        <w:rPr>
          <w:rFonts w:ascii="CorpoS" w:hAnsi="CorpoS"/>
          <w:bCs/>
          <w:lang w:val="tr-TR"/>
        </w:rPr>
        <w:t>ya yap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lan uzun yolculukta VLE yaln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 xml:space="preserve">zca iki adet 15 dakikalık 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arj molas</w:t>
      </w:r>
      <w:r w:rsidRPr="00CF025B">
        <w:rPr>
          <w:rFonts w:ascii="CorpoS" w:hAnsi="CorpoS" w:cs="Segoe UI Historic"/>
          <w:bCs/>
          <w:lang w:val="tr-TR"/>
        </w:rPr>
        <w:t>ına ihtiyaç duydu</w:t>
      </w:r>
      <w:r w:rsidRPr="00CF025B">
        <w:rPr>
          <w:rFonts w:ascii="CorpoS" w:hAnsi="CorpoS"/>
          <w:bCs/>
          <w:lang w:val="tr-TR"/>
        </w:rPr>
        <w:t xml:space="preserve">. </w:t>
      </w:r>
      <w:r w:rsidRPr="00CF025B">
        <w:rPr>
          <w:rFonts w:ascii="CorpoS" w:hAnsi="CorpoS" w:cs="Calibri"/>
          <w:bCs/>
          <w:lang w:val="tr-TR"/>
        </w:rPr>
        <w:t>İ</w:t>
      </w:r>
      <w:r w:rsidRPr="00CF025B">
        <w:rPr>
          <w:rFonts w:ascii="CorpoS" w:hAnsi="CorpoS"/>
          <w:bCs/>
          <w:lang w:val="tr-TR"/>
        </w:rPr>
        <w:t>talya</w:t>
      </w:r>
      <w:r w:rsidRPr="00CF025B">
        <w:rPr>
          <w:rFonts w:ascii="CorpoS" w:hAnsi="CorpoS" w:cs="Segoe UI Historic"/>
          <w:bCs/>
          <w:lang w:val="tr-TR"/>
        </w:rPr>
        <w:t>’</w:t>
      </w:r>
      <w:r w:rsidRPr="00CF025B">
        <w:rPr>
          <w:rFonts w:ascii="CorpoS" w:hAnsi="CorpoS"/>
          <w:bCs/>
          <w:lang w:val="tr-TR"/>
        </w:rPr>
        <w:t>n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n g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neyindeki Nard</w:t>
      </w:r>
      <w:r w:rsidRPr="00CF025B">
        <w:rPr>
          <w:rFonts w:ascii="CorpoS" w:hAnsi="CorpoS" w:cs="Segoe UI Historic"/>
          <w:bCs/>
          <w:lang w:val="tr-TR"/>
        </w:rPr>
        <w:t>ò</w:t>
      </w:r>
      <w:r w:rsidRPr="00CF025B">
        <w:rPr>
          <w:rFonts w:ascii="CorpoS" w:hAnsi="CorpoS"/>
          <w:bCs/>
          <w:lang w:val="tr-TR"/>
        </w:rPr>
        <w:t xml:space="preserve"> test pistinde yap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lan oval s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r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 xml:space="preserve">lerde VLE 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>evikli</w:t>
      </w:r>
      <w:r w:rsidRPr="00CF025B">
        <w:rPr>
          <w:rFonts w:ascii="CorpoS" w:hAnsi="CorpoS" w:cs="Calibri"/>
          <w:bCs/>
          <w:lang w:val="tr-TR"/>
        </w:rPr>
        <w:t>ğ</w:t>
      </w:r>
      <w:r w:rsidRPr="00CF025B">
        <w:rPr>
          <w:rFonts w:ascii="CorpoS" w:hAnsi="CorpoS"/>
          <w:bCs/>
          <w:lang w:val="tr-TR"/>
        </w:rPr>
        <w:t>i, s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r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 xml:space="preserve"> dinamikleri ve y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ksek h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z performans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yla etkileyici bir performans ortaya koydu. Kuzey Kutup Dairesi</w:t>
      </w:r>
      <w:r w:rsidRPr="00CF025B">
        <w:rPr>
          <w:rFonts w:ascii="CorpoS" w:hAnsi="CorpoS" w:cs="Segoe UI Historic"/>
          <w:bCs/>
          <w:lang w:val="tr-TR"/>
        </w:rPr>
        <w:t>’</w:t>
      </w:r>
      <w:r w:rsidRPr="00CF025B">
        <w:rPr>
          <w:rFonts w:ascii="CorpoS" w:hAnsi="CorpoS"/>
          <w:bCs/>
          <w:lang w:val="tr-TR"/>
        </w:rPr>
        <w:t>nde ger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>ekle</w:t>
      </w:r>
      <w:r w:rsidRPr="00CF025B">
        <w:rPr>
          <w:rFonts w:ascii="CorpoS" w:hAnsi="CorpoS" w:cs="Calibri"/>
          <w:bCs/>
          <w:lang w:val="tr-TR"/>
        </w:rPr>
        <w:t>ş</w:t>
      </w:r>
      <w:r w:rsidRPr="00CF025B">
        <w:rPr>
          <w:rFonts w:ascii="CorpoS" w:hAnsi="CorpoS"/>
          <w:bCs/>
          <w:lang w:val="tr-TR"/>
        </w:rPr>
        <w:t>tirilen testlerde ise VLE, modern elektrikli ara</w:t>
      </w:r>
      <w:r w:rsidRPr="00CF025B">
        <w:rPr>
          <w:rFonts w:ascii="CorpoS" w:hAnsi="CorpoS" w:cs="Segoe UI Historic"/>
          <w:bCs/>
          <w:lang w:val="tr-TR"/>
        </w:rPr>
        <w:t>ç</w:t>
      </w:r>
      <w:r w:rsidRPr="00CF025B">
        <w:rPr>
          <w:rFonts w:ascii="CorpoS" w:hAnsi="CorpoS"/>
          <w:bCs/>
          <w:lang w:val="tr-TR"/>
        </w:rPr>
        <w:t>lar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n so</w:t>
      </w:r>
      <w:r w:rsidRPr="00CF025B">
        <w:rPr>
          <w:rFonts w:ascii="CorpoS" w:hAnsi="CorpoS" w:cs="Calibri"/>
          <w:bCs/>
          <w:lang w:val="tr-TR"/>
        </w:rPr>
        <w:t>ğ</w:t>
      </w:r>
      <w:r w:rsidRPr="00CF025B">
        <w:rPr>
          <w:rFonts w:ascii="CorpoS" w:hAnsi="CorpoS"/>
          <w:bCs/>
          <w:lang w:val="tr-TR"/>
        </w:rPr>
        <w:t>uk hava, buz ve karda g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nl</w:t>
      </w:r>
      <w:r w:rsidRPr="00CF025B">
        <w:rPr>
          <w:rFonts w:ascii="CorpoS" w:hAnsi="CorpoS" w:cs="Segoe UI Historic"/>
          <w:bCs/>
          <w:lang w:val="tr-TR"/>
        </w:rPr>
        <w:t>ü</w:t>
      </w:r>
      <w:r w:rsidRPr="00CF025B">
        <w:rPr>
          <w:rFonts w:ascii="CorpoS" w:hAnsi="CorpoS"/>
          <w:bCs/>
          <w:lang w:val="tr-TR"/>
        </w:rPr>
        <w:t>k kullan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ma tamamen uygun oldu</w:t>
      </w:r>
      <w:r w:rsidRPr="00CF025B">
        <w:rPr>
          <w:rFonts w:ascii="CorpoS" w:hAnsi="CorpoS" w:cs="Calibri"/>
          <w:bCs/>
          <w:lang w:val="tr-TR"/>
        </w:rPr>
        <w:t>ğ</w:t>
      </w:r>
      <w:r w:rsidRPr="00CF025B">
        <w:rPr>
          <w:rFonts w:ascii="CorpoS" w:hAnsi="CorpoS"/>
          <w:bCs/>
          <w:lang w:val="tr-TR"/>
        </w:rPr>
        <w:t>unu kan</w:t>
      </w:r>
      <w:r w:rsidRPr="00CF025B">
        <w:rPr>
          <w:rFonts w:ascii="CorpoS" w:hAnsi="CorpoS" w:cs="Segoe UI Historic"/>
          <w:bCs/>
          <w:lang w:val="tr-TR"/>
        </w:rPr>
        <w:t>ı</w:t>
      </w:r>
      <w:r w:rsidRPr="00CF025B">
        <w:rPr>
          <w:rFonts w:ascii="CorpoS" w:hAnsi="CorpoS"/>
          <w:bCs/>
          <w:lang w:val="tr-TR"/>
        </w:rPr>
        <w:t>tlad</w:t>
      </w:r>
      <w:r w:rsidRPr="00CF025B">
        <w:rPr>
          <w:rFonts w:ascii="CorpoS" w:hAnsi="CorpoS" w:cs="Segoe UI Historic"/>
          <w:bCs/>
          <w:lang w:val="tr-TR"/>
        </w:rPr>
        <w:t>ı</w:t>
      </w:r>
      <w:r w:rsidR="00E96E43">
        <w:rPr>
          <w:rFonts w:ascii="CorpoS" w:hAnsi="CorpoS" w:cs="Segoe UI Historic"/>
          <w:bCs/>
          <w:lang w:val="tr-TR"/>
        </w:rPr>
        <w:t>.</w:t>
      </w:r>
    </w:p>
    <w:p w14:paraId="5312B705" w14:textId="77777777" w:rsidR="00E96E43" w:rsidRDefault="00E96E43" w:rsidP="00776205">
      <w:pPr>
        <w:pStyle w:val="A03Flietext"/>
        <w:jc w:val="both"/>
        <w:rPr>
          <w:rFonts w:ascii="CorpoS" w:hAnsi="CorpoS" w:cs="Segoe UI Historic"/>
          <w:bCs/>
          <w:lang w:val="tr-TR"/>
        </w:rPr>
      </w:pPr>
    </w:p>
    <w:p w14:paraId="2FE850E5" w14:textId="77777777" w:rsidR="00E96E43" w:rsidRPr="00E96E43" w:rsidRDefault="00E96E43" w:rsidP="00776205">
      <w:pPr>
        <w:pStyle w:val="A03Flietext"/>
        <w:jc w:val="both"/>
        <w:rPr>
          <w:rFonts w:ascii="CorpoS" w:hAnsi="CorpoS"/>
          <w:b/>
          <w:lang w:val="tr-TR"/>
        </w:rPr>
      </w:pPr>
      <w:r w:rsidRPr="00E96E43">
        <w:rPr>
          <w:rFonts w:ascii="CorpoS" w:hAnsi="CorpoS" w:cs="Segoe UI Historic"/>
          <w:b/>
          <w:lang w:val="tr-TR"/>
        </w:rPr>
        <w:t>Daha fazla bilgi için:</w:t>
      </w:r>
      <w:r w:rsidRPr="00E96E43">
        <w:rPr>
          <w:rFonts w:ascii="CorpoS" w:hAnsi="CorpoS"/>
          <w:b/>
          <w:lang w:val="tr-TR"/>
        </w:rPr>
        <w:t xml:space="preserve"> </w:t>
      </w:r>
    </w:p>
    <w:p w14:paraId="7CE54F7B" w14:textId="6DAAB7F1" w:rsidR="00E96E43" w:rsidRDefault="00E96E43" w:rsidP="00776205">
      <w:pPr>
        <w:pStyle w:val="A03Flietext"/>
        <w:jc w:val="both"/>
        <w:rPr>
          <w:rFonts w:ascii="CorpoS" w:hAnsi="CorpoS"/>
          <w:bCs/>
          <w:lang w:val="tr-TR"/>
        </w:rPr>
      </w:pPr>
      <w:hyperlink r:id="rId11" w:history="1">
        <w:r w:rsidRPr="00CF025B">
          <w:rPr>
            <w:rStyle w:val="Kpr"/>
            <w:rFonts w:ascii="CorpoS" w:hAnsi="CorpoS"/>
            <w:bCs/>
            <w:lang w:val="tr-TR"/>
          </w:rPr>
          <w:t>Mercedes-Benz VLE, bir sonraki b</w:t>
        </w:r>
        <w:r w:rsidRPr="00CF025B">
          <w:rPr>
            <w:rStyle w:val="Kpr"/>
            <w:rFonts w:ascii="CorpoS" w:hAnsi="CorpoS" w:cs="Segoe UI Historic"/>
            <w:bCs/>
            <w:lang w:val="tr-TR"/>
          </w:rPr>
          <w:t>ü</w:t>
        </w:r>
        <w:r w:rsidRPr="00CF025B">
          <w:rPr>
            <w:rStyle w:val="Kpr"/>
            <w:rFonts w:ascii="CorpoS" w:hAnsi="CorpoS"/>
            <w:bCs/>
            <w:lang w:val="tr-TR"/>
          </w:rPr>
          <w:t>y</w:t>
        </w:r>
        <w:r w:rsidRPr="00CF025B">
          <w:rPr>
            <w:rStyle w:val="Kpr"/>
            <w:rFonts w:ascii="CorpoS" w:hAnsi="CorpoS" w:cs="Segoe UI Historic"/>
            <w:bCs/>
            <w:lang w:val="tr-TR"/>
          </w:rPr>
          <w:t>ü</w:t>
        </w:r>
        <w:r w:rsidRPr="00CF025B">
          <w:rPr>
            <w:rStyle w:val="Kpr"/>
            <w:rFonts w:ascii="CorpoS" w:hAnsi="CorpoS"/>
            <w:bCs/>
            <w:lang w:val="tr-TR"/>
          </w:rPr>
          <w:t>k geli</w:t>
        </w:r>
        <w:r w:rsidRPr="00CF025B">
          <w:rPr>
            <w:rStyle w:val="Kpr"/>
            <w:rFonts w:ascii="CorpoS" w:hAnsi="CorpoS" w:cs="Calibri"/>
            <w:bCs/>
            <w:lang w:val="tr-TR"/>
          </w:rPr>
          <w:t>ş</w:t>
        </w:r>
        <w:r w:rsidRPr="00CF025B">
          <w:rPr>
            <w:rStyle w:val="Kpr"/>
            <w:rFonts w:ascii="CorpoS" w:hAnsi="CorpoS"/>
            <w:bCs/>
            <w:lang w:val="tr-TR"/>
          </w:rPr>
          <w:t>tirme ad</w:t>
        </w:r>
        <w:r w:rsidRPr="00CF025B">
          <w:rPr>
            <w:rStyle w:val="Kpr"/>
            <w:rFonts w:ascii="CorpoS" w:hAnsi="CorpoS" w:cs="Segoe UI Historic"/>
            <w:bCs/>
            <w:lang w:val="tr-TR"/>
          </w:rPr>
          <w:t>ı</w:t>
        </w:r>
        <w:r w:rsidRPr="00CF025B">
          <w:rPr>
            <w:rStyle w:val="Kpr"/>
            <w:rFonts w:ascii="CorpoS" w:hAnsi="CorpoS"/>
            <w:bCs/>
            <w:lang w:val="tr-TR"/>
          </w:rPr>
          <w:t>mlar</w:t>
        </w:r>
        <w:r w:rsidRPr="00CF025B">
          <w:rPr>
            <w:rStyle w:val="Kpr"/>
            <w:rFonts w:ascii="CorpoS" w:hAnsi="CorpoS" w:cs="Segoe UI Historic"/>
            <w:bCs/>
            <w:lang w:val="tr-TR"/>
          </w:rPr>
          <w:t>ı</w:t>
        </w:r>
        <w:r w:rsidRPr="00CF025B">
          <w:rPr>
            <w:rStyle w:val="Kpr"/>
            <w:rFonts w:ascii="CorpoS" w:hAnsi="CorpoS"/>
            <w:bCs/>
            <w:lang w:val="tr-TR"/>
          </w:rPr>
          <w:t>nda ba</w:t>
        </w:r>
        <w:r w:rsidRPr="00CF025B">
          <w:rPr>
            <w:rStyle w:val="Kpr"/>
            <w:rFonts w:ascii="CorpoS" w:hAnsi="CorpoS" w:cs="Calibri"/>
            <w:bCs/>
            <w:lang w:val="tr-TR"/>
          </w:rPr>
          <w:t>ş</w:t>
        </w:r>
        <w:r w:rsidRPr="00CF025B">
          <w:rPr>
            <w:rStyle w:val="Kpr"/>
            <w:rFonts w:ascii="CorpoS" w:hAnsi="CorpoS"/>
            <w:bCs/>
            <w:lang w:val="tr-TR"/>
          </w:rPr>
          <w:t>ar</w:t>
        </w:r>
        <w:r w:rsidRPr="00CF025B">
          <w:rPr>
            <w:rStyle w:val="Kpr"/>
            <w:rFonts w:ascii="CorpoS" w:hAnsi="CorpoS" w:cs="Segoe UI Historic"/>
            <w:bCs/>
            <w:lang w:val="tr-TR"/>
          </w:rPr>
          <w:t>ı</w:t>
        </w:r>
        <w:r w:rsidRPr="00CF025B">
          <w:rPr>
            <w:rStyle w:val="Kpr"/>
            <w:rFonts w:ascii="CorpoS" w:hAnsi="CorpoS"/>
            <w:bCs/>
            <w:lang w:val="tr-TR"/>
          </w:rPr>
          <w:t>ya ula</w:t>
        </w:r>
        <w:r w:rsidRPr="00CF025B">
          <w:rPr>
            <w:rStyle w:val="Kpr"/>
            <w:rFonts w:ascii="CorpoS" w:hAnsi="CorpoS" w:cs="Calibri"/>
            <w:bCs/>
            <w:lang w:val="tr-TR"/>
          </w:rPr>
          <w:t>ş</w:t>
        </w:r>
        <w:r w:rsidRPr="00CF025B">
          <w:rPr>
            <w:rStyle w:val="Kpr"/>
            <w:rFonts w:ascii="CorpoS" w:hAnsi="CorpoS"/>
            <w:bCs/>
            <w:lang w:val="tr-TR"/>
          </w:rPr>
          <w:t>t</w:t>
        </w:r>
        <w:r w:rsidRPr="00CF025B">
          <w:rPr>
            <w:rStyle w:val="Kpr"/>
            <w:rFonts w:ascii="CorpoS" w:hAnsi="CorpoS" w:cs="Segoe UI Historic"/>
            <w:bCs/>
            <w:lang w:val="tr-TR"/>
          </w:rPr>
          <w:t>ı</w:t>
        </w:r>
      </w:hyperlink>
      <w:r w:rsidR="00776205" w:rsidRPr="00CF025B">
        <w:rPr>
          <w:rFonts w:ascii="CorpoS" w:hAnsi="CorpoS"/>
          <w:bCs/>
          <w:lang w:val="tr-TR"/>
        </w:rPr>
        <w:t xml:space="preserve"> </w:t>
      </w:r>
    </w:p>
    <w:p w14:paraId="35A06D88" w14:textId="68B11CCC" w:rsidR="00776205" w:rsidRPr="00CF025B" w:rsidRDefault="00776205" w:rsidP="00776205">
      <w:pPr>
        <w:pStyle w:val="A03Flietext"/>
        <w:jc w:val="both"/>
        <w:rPr>
          <w:rFonts w:ascii="CorpoS" w:hAnsi="CorpoS"/>
          <w:bCs/>
          <w:lang w:val="tr-TR"/>
        </w:rPr>
      </w:pPr>
      <w:hyperlink r:id="rId12" w:history="1">
        <w:r w:rsidRPr="00CF025B">
          <w:rPr>
            <w:rStyle w:val="Kpr"/>
            <w:rFonts w:ascii="CorpoS" w:hAnsi="CorpoS"/>
            <w:bCs/>
            <w:lang w:val="tr-TR"/>
          </w:rPr>
          <w:t>Yeni Mercedes-Benz MPV’ler, Kuzey Kutup Dairesi’nde kı</w:t>
        </w:r>
        <w:r w:rsidRPr="00CF025B">
          <w:rPr>
            <w:rStyle w:val="Kpr"/>
            <w:rFonts w:ascii="CorpoS" w:hAnsi="CorpoS" w:cs="Calibri"/>
            <w:bCs/>
            <w:lang w:val="tr-TR"/>
          </w:rPr>
          <w:t>ş</w:t>
        </w:r>
        <w:r w:rsidRPr="00CF025B">
          <w:rPr>
            <w:rStyle w:val="Kpr"/>
            <w:rFonts w:ascii="CorpoS" w:hAnsi="CorpoS"/>
            <w:bCs/>
            <w:lang w:val="tr-TR"/>
          </w:rPr>
          <w:t xml:space="preserve"> testlerini ba</w:t>
        </w:r>
        <w:r w:rsidRPr="00CF025B">
          <w:rPr>
            <w:rStyle w:val="Kpr"/>
            <w:rFonts w:ascii="CorpoS" w:hAnsi="CorpoS" w:cs="Calibri"/>
            <w:bCs/>
            <w:lang w:val="tr-TR"/>
          </w:rPr>
          <w:t>ş</w:t>
        </w:r>
        <w:r w:rsidRPr="00CF025B">
          <w:rPr>
            <w:rStyle w:val="Kpr"/>
            <w:rFonts w:ascii="CorpoS" w:hAnsi="CorpoS"/>
            <w:bCs/>
            <w:lang w:val="tr-TR"/>
          </w:rPr>
          <w:t>ar</w:t>
        </w:r>
        <w:r w:rsidRPr="00CF025B">
          <w:rPr>
            <w:rStyle w:val="Kpr"/>
            <w:rFonts w:ascii="CorpoS" w:hAnsi="CorpoS" w:cs="Segoe UI Historic"/>
            <w:bCs/>
            <w:lang w:val="tr-TR"/>
          </w:rPr>
          <w:t>ı</w:t>
        </w:r>
        <w:r w:rsidRPr="00CF025B">
          <w:rPr>
            <w:rStyle w:val="Kpr"/>
            <w:rFonts w:ascii="CorpoS" w:hAnsi="CorpoS"/>
            <w:bCs/>
            <w:lang w:val="tr-TR"/>
          </w:rPr>
          <w:t>yla ge</w:t>
        </w:r>
        <w:r w:rsidRPr="00CF025B">
          <w:rPr>
            <w:rStyle w:val="Kpr"/>
            <w:rFonts w:ascii="CorpoS" w:hAnsi="CorpoS" w:cs="Segoe UI Historic"/>
            <w:bCs/>
            <w:lang w:val="tr-TR"/>
          </w:rPr>
          <w:t>ç</w:t>
        </w:r>
        <w:r w:rsidRPr="00CF025B">
          <w:rPr>
            <w:rStyle w:val="Kpr"/>
            <w:rFonts w:ascii="CorpoS" w:hAnsi="CorpoS"/>
            <w:bCs/>
            <w:lang w:val="tr-TR"/>
          </w:rPr>
          <w:t>ti</w:t>
        </w:r>
      </w:hyperlink>
    </w:p>
    <w:p w14:paraId="05DBDB74" w14:textId="77777777" w:rsidR="00776205" w:rsidRPr="00CF025B" w:rsidRDefault="00776205" w:rsidP="00776205">
      <w:pPr>
        <w:pStyle w:val="A03Flietext"/>
        <w:jc w:val="both"/>
        <w:rPr>
          <w:rFonts w:ascii="CorpoS" w:hAnsi="CorpoS"/>
          <w:bCs/>
          <w:lang w:val="tr-TR"/>
        </w:rPr>
      </w:pPr>
    </w:p>
    <w:p w14:paraId="6696C58F" w14:textId="3D3B1F85" w:rsidR="00776205" w:rsidRPr="00CF025B" w:rsidRDefault="00776205" w:rsidP="00776205">
      <w:pPr>
        <w:pStyle w:val="A03Flietext"/>
        <w:jc w:val="both"/>
        <w:rPr>
          <w:rFonts w:ascii="CorpoS" w:hAnsi="CorpoS"/>
          <w:bCs/>
          <w:lang w:val="tr-TR"/>
        </w:rPr>
      </w:pPr>
      <w:r w:rsidRPr="00CF025B">
        <w:rPr>
          <w:rFonts w:ascii="CorpoS" w:hAnsi="CorpoS"/>
          <w:bCs/>
          <w:lang w:val="tr-TR"/>
        </w:rPr>
        <w:t>Yeni Mercedes-Benz VLE</w:t>
      </w:r>
      <w:r w:rsidR="00E96E43">
        <w:rPr>
          <w:rFonts w:ascii="CorpoS" w:hAnsi="CorpoS"/>
          <w:bCs/>
          <w:lang w:val="tr-TR"/>
        </w:rPr>
        <w:t>’nin dünya lansmanı</w:t>
      </w:r>
      <w:r w:rsidRPr="00CF025B">
        <w:rPr>
          <w:rFonts w:ascii="CorpoS" w:hAnsi="CorpoS"/>
          <w:bCs/>
          <w:lang w:val="tr-TR"/>
        </w:rPr>
        <w:t xml:space="preserve"> 2026 yılının ilk yarısında </w:t>
      </w:r>
      <w:r w:rsidR="00E96E43">
        <w:rPr>
          <w:rFonts w:ascii="CorpoS" w:hAnsi="CorpoS"/>
          <w:bCs/>
          <w:lang w:val="tr-TR"/>
        </w:rPr>
        <w:t>gerçekleşecek.</w:t>
      </w:r>
    </w:p>
    <w:p w14:paraId="4125DFE8" w14:textId="77777777" w:rsidR="00776205" w:rsidRPr="00CF025B" w:rsidRDefault="00776205" w:rsidP="00776205">
      <w:pPr>
        <w:pStyle w:val="A03Flietext"/>
        <w:jc w:val="both"/>
        <w:rPr>
          <w:rFonts w:ascii="CorpoS" w:hAnsi="CorpoS"/>
          <w:b/>
          <w:bCs/>
          <w:lang w:val="tr-TR"/>
        </w:rPr>
      </w:pPr>
    </w:p>
    <w:p w14:paraId="650BA2C4" w14:textId="77777777" w:rsidR="00776205" w:rsidRPr="00CF025B" w:rsidRDefault="00776205" w:rsidP="00776205">
      <w:pPr>
        <w:pStyle w:val="A03Flietext"/>
        <w:jc w:val="both"/>
        <w:rPr>
          <w:rFonts w:ascii="CorpoS" w:hAnsi="CorpoS"/>
          <w:b/>
          <w:bCs/>
          <w:lang w:val="tr-TR"/>
        </w:rPr>
      </w:pPr>
      <w:r w:rsidRPr="00CF025B">
        <w:rPr>
          <w:rFonts w:ascii="CorpoS" w:hAnsi="CorpoS"/>
          <w:b/>
          <w:lang w:val="tr-TR"/>
        </w:rPr>
        <w:t>Mercedes-Benz Vitoria Fabrikası</w:t>
      </w:r>
    </w:p>
    <w:p w14:paraId="0A703118" w14:textId="1567E65E" w:rsidR="00776205" w:rsidRPr="00CF025B" w:rsidRDefault="00776205" w:rsidP="00776205">
      <w:pPr>
        <w:pStyle w:val="A03Flietext"/>
        <w:jc w:val="both"/>
        <w:rPr>
          <w:rFonts w:ascii="CorpoS" w:hAnsi="CorpoS"/>
          <w:lang w:val="tr-TR"/>
        </w:rPr>
      </w:pPr>
      <w:r w:rsidRPr="00CF025B">
        <w:rPr>
          <w:rFonts w:ascii="CorpoS" w:hAnsi="CorpoS" w:cs="Calibri"/>
          <w:lang w:val="tr-TR"/>
        </w:rPr>
        <w:t>İ</w:t>
      </w:r>
      <w:r w:rsidRPr="00CF025B">
        <w:rPr>
          <w:rFonts w:ascii="CorpoS" w:hAnsi="CorpoS"/>
          <w:lang w:val="tr-TR"/>
        </w:rPr>
        <w:t>spanya'n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 kuzeybat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s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ndaki Bask B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>lgesi'nin kalbinde yer alan fabrika, 2024 y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nda otomotiv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tesisi olarak 70’inci y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 d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m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 kutlad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. </w:t>
      </w:r>
      <w:r w:rsidRPr="00CF025B">
        <w:rPr>
          <w:rFonts w:ascii="CorpoS" w:hAnsi="CorpoS" w:cs="Calibri"/>
          <w:lang w:val="tr-TR"/>
        </w:rPr>
        <w:t>İ</w:t>
      </w:r>
      <w:r w:rsidRPr="00CF025B">
        <w:rPr>
          <w:rFonts w:ascii="CorpoS" w:hAnsi="CorpoS"/>
          <w:lang w:val="tr-TR"/>
        </w:rPr>
        <w:t>lk ara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 xml:space="preserve"> 1954 y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nda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hatt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ndan </w:t>
      </w:r>
      <w:r w:rsidRPr="00CF025B">
        <w:rPr>
          <w:rFonts w:ascii="CorpoS" w:hAnsi="CorpoS" w:cs="Segoe UI Historic"/>
          <w:lang w:val="tr-TR"/>
        </w:rPr>
        <w:t>çı</w:t>
      </w:r>
      <w:r w:rsidRPr="00CF025B">
        <w:rPr>
          <w:rFonts w:ascii="CorpoS" w:hAnsi="CorpoS"/>
          <w:lang w:val="tr-TR"/>
        </w:rPr>
        <w:t>kt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>. G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n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m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zde 870 bin m2'lik alanda 665 bin m2'lik bir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>retim alan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/>
          <w:lang w:val="tr-TR"/>
        </w:rPr>
        <w:t xml:space="preserve"> bulunuyor. Tesisin geni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>letilmesi i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in temel atma t</w:t>
      </w:r>
      <w:r w:rsidRPr="00CF025B">
        <w:rPr>
          <w:rFonts w:ascii="CorpoS" w:hAnsi="CorpoS" w:cs="Segoe UI Historic"/>
          <w:lang w:val="tr-TR"/>
        </w:rPr>
        <w:t>ö</w:t>
      </w:r>
      <w:r w:rsidRPr="00CF025B">
        <w:rPr>
          <w:rFonts w:ascii="CorpoS" w:hAnsi="CorpoS"/>
          <w:lang w:val="tr-TR"/>
        </w:rPr>
        <w:t>reni Mart 2024'te ger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/>
          <w:lang w:val="tr-TR"/>
        </w:rPr>
        <w:t>ekle</w:t>
      </w:r>
      <w:r w:rsidRPr="00CF025B">
        <w:rPr>
          <w:rFonts w:ascii="CorpoS" w:hAnsi="CorpoS" w:cs="Calibri"/>
          <w:lang w:val="tr-TR"/>
        </w:rPr>
        <w:t>ş</w:t>
      </w:r>
      <w:r w:rsidRPr="00CF025B">
        <w:rPr>
          <w:rFonts w:ascii="CorpoS" w:hAnsi="CorpoS"/>
          <w:lang w:val="tr-TR"/>
        </w:rPr>
        <w:t xml:space="preserve">tirildi. 2026'dan itibaren, tamamen elektrikli </w:t>
      </w:r>
      <w:r w:rsidR="00E96E43">
        <w:rPr>
          <w:rFonts w:ascii="CorpoS" w:hAnsi="CorpoS"/>
          <w:lang w:val="tr-TR"/>
        </w:rPr>
        <w:t>hafif ticari araç mimarisine dayanan</w:t>
      </w:r>
      <w:r w:rsidRPr="00CF025B">
        <w:rPr>
          <w:rFonts w:ascii="CorpoS" w:hAnsi="CorpoS"/>
          <w:lang w:val="tr-TR"/>
        </w:rPr>
        <w:t xml:space="preserve"> (VAN.EA) orta boy hafif ticari araçlar burada </w:t>
      </w:r>
      <w:r w:rsidRPr="00CF025B">
        <w:rPr>
          <w:rFonts w:ascii="CorpoS" w:hAnsi="CorpoS" w:cs="Segoe UI Historic"/>
          <w:lang w:val="tr-TR"/>
        </w:rPr>
        <w:t>ü</w:t>
      </w:r>
      <w:r w:rsidRPr="00CF025B">
        <w:rPr>
          <w:rFonts w:ascii="CorpoS" w:hAnsi="CorpoS"/>
          <w:lang w:val="tr-TR"/>
        </w:rPr>
        <w:t xml:space="preserve">retilecek. Gelecekte, </w:t>
      </w:r>
      <w:r w:rsidR="00E96E43">
        <w:rPr>
          <w:rFonts w:ascii="CorpoS" w:hAnsi="CorpoS"/>
          <w:lang w:val="tr-TR"/>
        </w:rPr>
        <w:t>i</w:t>
      </w:r>
      <w:r w:rsidRPr="00CF025B">
        <w:rPr>
          <w:rFonts w:ascii="CorpoS" w:hAnsi="CorpoS" w:cs="Segoe UI Historic"/>
          <w:lang w:val="tr-TR"/>
        </w:rPr>
        <w:t>ç</w:t>
      </w:r>
      <w:r w:rsidRPr="00CF025B">
        <w:rPr>
          <w:rFonts w:ascii="CorpoS" w:hAnsi="CorpoS" w:cs="Calibri"/>
          <w:lang w:val="tr-TR"/>
        </w:rPr>
        <w:t xml:space="preserve">ten </w:t>
      </w:r>
      <w:r w:rsidR="00E96E43">
        <w:rPr>
          <w:rFonts w:ascii="CorpoS" w:hAnsi="CorpoS" w:cs="Calibri"/>
          <w:lang w:val="tr-TR"/>
        </w:rPr>
        <w:t>y</w:t>
      </w:r>
      <w:r w:rsidRPr="00CF025B">
        <w:rPr>
          <w:rFonts w:ascii="CorpoS" w:hAnsi="CorpoS" w:cs="Calibri"/>
          <w:lang w:val="tr-TR"/>
        </w:rPr>
        <w:t>anmal</w:t>
      </w:r>
      <w:r w:rsidRPr="00CF025B">
        <w:rPr>
          <w:rFonts w:ascii="CorpoS" w:hAnsi="CorpoS" w:cs="Segoe UI Historic"/>
          <w:lang w:val="tr-TR"/>
        </w:rPr>
        <w:t>ı</w:t>
      </w:r>
      <w:r w:rsidRPr="00CF025B">
        <w:rPr>
          <w:rFonts w:ascii="CorpoS" w:hAnsi="CorpoS" w:cs="Calibri"/>
          <w:lang w:val="tr-TR"/>
        </w:rPr>
        <w:t xml:space="preserve"> </w:t>
      </w:r>
      <w:r w:rsidR="00E96E43">
        <w:rPr>
          <w:rFonts w:ascii="CorpoS" w:hAnsi="CorpoS" w:cs="Calibri"/>
          <w:lang w:val="tr-TR"/>
        </w:rPr>
        <w:t>hafif ticari araç m</w:t>
      </w:r>
      <w:r w:rsidRPr="00CF025B">
        <w:rPr>
          <w:rFonts w:ascii="CorpoS" w:hAnsi="CorpoS" w:cs="Calibri"/>
          <w:lang w:val="tr-TR"/>
        </w:rPr>
        <w:t>imari</w:t>
      </w:r>
      <w:r w:rsidR="00E96E43">
        <w:rPr>
          <w:rFonts w:ascii="CorpoS" w:hAnsi="CorpoS" w:cs="Calibri"/>
          <w:lang w:val="tr-TR"/>
        </w:rPr>
        <w:t>si</w:t>
      </w:r>
      <w:r w:rsidRPr="00CF025B">
        <w:rPr>
          <w:rFonts w:ascii="CorpoS" w:hAnsi="CorpoS"/>
          <w:lang w:val="tr-TR"/>
        </w:rPr>
        <w:t xml:space="preserve"> (VAN.CA) tabanlı araçlar da burada üretim hattından çıkacak.</w:t>
      </w:r>
    </w:p>
    <w:p w14:paraId="1FA2FB9F" w14:textId="39908A86" w:rsidR="00EE1F32" w:rsidRPr="00CF025B" w:rsidRDefault="00EE1F32" w:rsidP="00EE1F32">
      <w:pPr>
        <w:pStyle w:val="A03Copytext"/>
        <w:jc w:val="both"/>
        <w:rPr>
          <w:rFonts w:ascii="CorpoS" w:hAnsi="CorpoS"/>
          <w:lang w:val="tr-TR"/>
        </w:rPr>
      </w:pPr>
    </w:p>
    <w:p w14:paraId="4A9BD243" w14:textId="77777777" w:rsidR="00EE1F32" w:rsidRPr="00CF025B" w:rsidRDefault="00EE1F32" w:rsidP="00EE1F32">
      <w:pPr>
        <w:pStyle w:val="A03Copytext"/>
        <w:rPr>
          <w:rFonts w:ascii="CorpoS" w:hAnsi="CorpoS"/>
          <w:lang w:val="tr-TR"/>
        </w:rPr>
      </w:pPr>
    </w:p>
    <w:p w14:paraId="15047DCB" w14:textId="77777777" w:rsidR="00533809" w:rsidRPr="00CF025B" w:rsidRDefault="00533809" w:rsidP="00533809">
      <w:pPr>
        <w:pStyle w:val="A03Copytext"/>
        <w:rPr>
          <w:rFonts w:ascii="CorpoS" w:hAnsi="CorpoS"/>
          <w:lang w:val="tr-TR"/>
        </w:rPr>
      </w:pPr>
    </w:p>
    <w:p w14:paraId="51B6556F" w14:textId="77777777" w:rsidR="007C7044" w:rsidRPr="00CF025B" w:rsidRDefault="007C7044" w:rsidP="005B45EF">
      <w:pPr>
        <w:pStyle w:val="A03Flietext"/>
        <w:jc w:val="both"/>
        <w:rPr>
          <w:rStyle w:val="normaltextrun"/>
          <w:rFonts w:ascii="CorpoS" w:eastAsia="Times New Roman" w:hAnsi="CorpoS" w:cs="Segoe UI"/>
          <w:sz w:val="22"/>
          <w:szCs w:val="22"/>
          <w:lang w:val="tr-TR" w:eastAsia="tr-TR"/>
        </w:rPr>
      </w:pPr>
    </w:p>
    <w:sectPr w:rsidR="007C7044" w:rsidRPr="00CF025B" w:rsidSect="00AB5FDB"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CB1B2" w14:textId="77777777" w:rsidR="00A03EF8" w:rsidRDefault="00A03EF8" w:rsidP="00764B8C">
      <w:pPr>
        <w:spacing w:after="0" w:line="240" w:lineRule="auto"/>
      </w:pPr>
      <w:r>
        <w:separator/>
      </w:r>
    </w:p>
  </w:endnote>
  <w:endnote w:type="continuationSeparator" w:id="0">
    <w:p w14:paraId="57581E4A" w14:textId="77777777" w:rsidR="00A03EF8" w:rsidRDefault="00A03EF8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Cambria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charset w:val="A2"/>
    <w:family w:val="roman"/>
    <w:pitch w:val="variable"/>
    <w:sig w:usb0="20000007" w:usb1="00000003" w:usb2="00000000" w:usb3="00000000" w:csb0="000001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2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bookmarkEnd w:id="2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4075E36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2E087F3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D2197" w14:textId="77777777" w:rsidR="00A03EF8" w:rsidRDefault="00A03EF8" w:rsidP="00764B8C">
      <w:pPr>
        <w:spacing w:after="0" w:line="240" w:lineRule="auto"/>
      </w:pPr>
      <w:r>
        <w:separator/>
      </w:r>
    </w:p>
  </w:footnote>
  <w:footnote w:type="continuationSeparator" w:id="0">
    <w:p w14:paraId="6DB670DB" w14:textId="77777777" w:rsidR="00A03EF8" w:rsidRDefault="00A03EF8" w:rsidP="00764B8C">
      <w:pPr>
        <w:spacing w:after="0" w:line="240" w:lineRule="auto"/>
      </w:pPr>
      <w:r>
        <w:continuationSeparator/>
      </w:r>
    </w:p>
  </w:footnote>
  <w:footnote w:id="1">
    <w:p w14:paraId="0D180AD0" w14:textId="77777777" w:rsidR="00776205" w:rsidRPr="005D03C5" w:rsidRDefault="00776205" w:rsidP="00776205">
      <w:pPr>
        <w:pStyle w:val="DipnotMetni"/>
        <w:rPr>
          <w:lang w:val="en-US"/>
        </w:rPr>
      </w:pPr>
      <w:r>
        <w:rPr>
          <w:rStyle w:val="DipnotBavurusu"/>
        </w:rPr>
        <w:footnoteRef/>
      </w:r>
      <w:r w:rsidRPr="005D03C5">
        <w:rPr>
          <w:lang w:val="en-US"/>
        </w:rPr>
        <w:t xml:space="preserve"> </w:t>
      </w:r>
      <w:r w:rsidRPr="00776205">
        <w:rPr>
          <w:rFonts w:ascii="CorpoS" w:hAnsi="CorpoS"/>
          <w:sz w:val="15"/>
          <w:szCs w:val="15"/>
          <w:lang w:val="en-US"/>
        </w:rPr>
        <w:t>Net karbon nötr, Mercedes-Benz'de önlenemeyen veya azaltılamayan karbon emisyonlarının sertifikalı dengeleme projeleriyle telafi edilmesi anlamına geliyor.</w:t>
      </w:r>
      <w:r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2DD3DE2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D5497"/>
    <w:multiLevelType w:val="multilevel"/>
    <w:tmpl w:val="C320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A6DDF"/>
    <w:multiLevelType w:val="hybridMultilevel"/>
    <w:tmpl w:val="BD9C9F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D24C3D"/>
    <w:multiLevelType w:val="hybridMultilevel"/>
    <w:tmpl w:val="F7AAC1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11B03"/>
    <w:multiLevelType w:val="hybridMultilevel"/>
    <w:tmpl w:val="E30255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237D7"/>
    <w:multiLevelType w:val="hybridMultilevel"/>
    <w:tmpl w:val="A0FE9A4A"/>
    <w:lvl w:ilvl="0" w:tplc="53544A16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Corpo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0"/>
  </w:num>
  <w:num w:numId="2" w16cid:durableId="1225332590">
    <w:abstractNumId w:val="6"/>
  </w:num>
  <w:num w:numId="3" w16cid:durableId="1060589554">
    <w:abstractNumId w:val="18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9"/>
  </w:num>
  <w:num w:numId="8" w16cid:durableId="897666457">
    <w:abstractNumId w:val="8"/>
  </w:num>
  <w:num w:numId="9" w16cid:durableId="1894465082">
    <w:abstractNumId w:val="4"/>
  </w:num>
  <w:num w:numId="10" w16cid:durableId="1500928882">
    <w:abstractNumId w:val="16"/>
  </w:num>
  <w:num w:numId="11" w16cid:durableId="314843845">
    <w:abstractNumId w:val="13"/>
  </w:num>
  <w:num w:numId="12" w16cid:durableId="1674799497">
    <w:abstractNumId w:val="1"/>
  </w:num>
  <w:num w:numId="13" w16cid:durableId="774399931">
    <w:abstractNumId w:val="11"/>
  </w:num>
  <w:num w:numId="14" w16cid:durableId="233273124">
    <w:abstractNumId w:val="17"/>
  </w:num>
  <w:num w:numId="15" w16cid:durableId="1350838530">
    <w:abstractNumId w:val="7"/>
  </w:num>
  <w:num w:numId="16" w16cid:durableId="1699550716">
    <w:abstractNumId w:val="5"/>
  </w:num>
  <w:num w:numId="17" w16cid:durableId="1755855069">
    <w:abstractNumId w:val="19"/>
  </w:num>
  <w:num w:numId="18" w16cid:durableId="2130122588">
    <w:abstractNumId w:val="12"/>
  </w:num>
  <w:num w:numId="19" w16cid:durableId="40248641">
    <w:abstractNumId w:val="14"/>
  </w:num>
  <w:num w:numId="20" w16cid:durableId="15711850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24869"/>
    <w:rsid w:val="0003022E"/>
    <w:rsid w:val="00030AD8"/>
    <w:rsid w:val="00031178"/>
    <w:rsid w:val="00031FDD"/>
    <w:rsid w:val="000339E4"/>
    <w:rsid w:val="00033CCA"/>
    <w:rsid w:val="00036E5F"/>
    <w:rsid w:val="00037543"/>
    <w:rsid w:val="00041B92"/>
    <w:rsid w:val="0004515D"/>
    <w:rsid w:val="00045A88"/>
    <w:rsid w:val="00050479"/>
    <w:rsid w:val="000532EA"/>
    <w:rsid w:val="00053CB6"/>
    <w:rsid w:val="000541EE"/>
    <w:rsid w:val="00061649"/>
    <w:rsid w:val="00061EFC"/>
    <w:rsid w:val="00065C50"/>
    <w:rsid w:val="00065E9F"/>
    <w:rsid w:val="00066F6B"/>
    <w:rsid w:val="000751AE"/>
    <w:rsid w:val="00084F84"/>
    <w:rsid w:val="0008532E"/>
    <w:rsid w:val="00086DD0"/>
    <w:rsid w:val="000875EF"/>
    <w:rsid w:val="00087650"/>
    <w:rsid w:val="00087E9C"/>
    <w:rsid w:val="00087EDA"/>
    <w:rsid w:val="0009169A"/>
    <w:rsid w:val="000937DD"/>
    <w:rsid w:val="0009458E"/>
    <w:rsid w:val="000A1322"/>
    <w:rsid w:val="000A1BA4"/>
    <w:rsid w:val="000A268B"/>
    <w:rsid w:val="000A4DA7"/>
    <w:rsid w:val="000A786A"/>
    <w:rsid w:val="000B101B"/>
    <w:rsid w:val="000B321A"/>
    <w:rsid w:val="000B7628"/>
    <w:rsid w:val="000C24A7"/>
    <w:rsid w:val="000C4D4B"/>
    <w:rsid w:val="000C5689"/>
    <w:rsid w:val="000C61CD"/>
    <w:rsid w:val="000C6A17"/>
    <w:rsid w:val="000C6D81"/>
    <w:rsid w:val="000C7D15"/>
    <w:rsid w:val="000D01F0"/>
    <w:rsid w:val="000D1317"/>
    <w:rsid w:val="000D131D"/>
    <w:rsid w:val="000D1D6A"/>
    <w:rsid w:val="000E2725"/>
    <w:rsid w:val="000E32D3"/>
    <w:rsid w:val="000F246D"/>
    <w:rsid w:val="00102984"/>
    <w:rsid w:val="001047A7"/>
    <w:rsid w:val="00104E4A"/>
    <w:rsid w:val="00104FE4"/>
    <w:rsid w:val="00107A42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30332"/>
    <w:rsid w:val="00134CCF"/>
    <w:rsid w:val="00137284"/>
    <w:rsid w:val="001374E3"/>
    <w:rsid w:val="00141C0F"/>
    <w:rsid w:val="0014338F"/>
    <w:rsid w:val="00150C96"/>
    <w:rsid w:val="00150EF1"/>
    <w:rsid w:val="00150F7D"/>
    <w:rsid w:val="00153B50"/>
    <w:rsid w:val="001573B2"/>
    <w:rsid w:val="00157AD4"/>
    <w:rsid w:val="00157BCE"/>
    <w:rsid w:val="001612F4"/>
    <w:rsid w:val="00161D6C"/>
    <w:rsid w:val="00163697"/>
    <w:rsid w:val="00163ECA"/>
    <w:rsid w:val="0016657D"/>
    <w:rsid w:val="001673FE"/>
    <w:rsid w:val="00174E59"/>
    <w:rsid w:val="0017699C"/>
    <w:rsid w:val="00176FF1"/>
    <w:rsid w:val="001773E8"/>
    <w:rsid w:val="0017763F"/>
    <w:rsid w:val="00177A86"/>
    <w:rsid w:val="001827EB"/>
    <w:rsid w:val="00182ADC"/>
    <w:rsid w:val="00182CF8"/>
    <w:rsid w:val="00183AEA"/>
    <w:rsid w:val="001850C2"/>
    <w:rsid w:val="00185B2E"/>
    <w:rsid w:val="00191B43"/>
    <w:rsid w:val="00193DC4"/>
    <w:rsid w:val="0019668C"/>
    <w:rsid w:val="001A1EE5"/>
    <w:rsid w:val="001A200A"/>
    <w:rsid w:val="001A3F87"/>
    <w:rsid w:val="001A47D4"/>
    <w:rsid w:val="001A4B1E"/>
    <w:rsid w:val="001A59E4"/>
    <w:rsid w:val="001B2238"/>
    <w:rsid w:val="001B6DEC"/>
    <w:rsid w:val="001C2E6F"/>
    <w:rsid w:val="001C38B2"/>
    <w:rsid w:val="001C39E9"/>
    <w:rsid w:val="001C3C95"/>
    <w:rsid w:val="001C791C"/>
    <w:rsid w:val="001D09A3"/>
    <w:rsid w:val="001D1031"/>
    <w:rsid w:val="001D1341"/>
    <w:rsid w:val="001D13F5"/>
    <w:rsid w:val="001D190C"/>
    <w:rsid w:val="001E044D"/>
    <w:rsid w:val="001E12AE"/>
    <w:rsid w:val="001E361B"/>
    <w:rsid w:val="001E679A"/>
    <w:rsid w:val="001F1434"/>
    <w:rsid w:val="00200FBB"/>
    <w:rsid w:val="00201C01"/>
    <w:rsid w:val="0020438C"/>
    <w:rsid w:val="00206014"/>
    <w:rsid w:val="002068F7"/>
    <w:rsid w:val="002128E7"/>
    <w:rsid w:val="00221213"/>
    <w:rsid w:val="00221828"/>
    <w:rsid w:val="00221F93"/>
    <w:rsid w:val="002252A4"/>
    <w:rsid w:val="002346DE"/>
    <w:rsid w:val="002348CF"/>
    <w:rsid w:val="00234ADD"/>
    <w:rsid w:val="00234F12"/>
    <w:rsid w:val="00235021"/>
    <w:rsid w:val="00235365"/>
    <w:rsid w:val="002364CE"/>
    <w:rsid w:val="00245F6F"/>
    <w:rsid w:val="00246564"/>
    <w:rsid w:val="00252D83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47CE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E71B2"/>
    <w:rsid w:val="002F305F"/>
    <w:rsid w:val="002F3AD9"/>
    <w:rsid w:val="002F3C43"/>
    <w:rsid w:val="00301CA3"/>
    <w:rsid w:val="00306CF0"/>
    <w:rsid w:val="00307E41"/>
    <w:rsid w:val="00315BB3"/>
    <w:rsid w:val="003161A0"/>
    <w:rsid w:val="00316E64"/>
    <w:rsid w:val="003214DD"/>
    <w:rsid w:val="00323413"/>
    <w:rsid w:val="00324EE1"/>
    <w:rsid w:val="00325446"/>
    <w:rsid w:val="00326367"/>
    <w:rsid w:val="00331EB3"/>
    <w:rsid w:val="0033735B"/>
    <w:rsid w:val="00340944"/>
    <w:rsid w:val="00342B3A"/>
    <w:rsid w:val="003434B9"/>
    <w:rsid w:val="00347260"/>
    <w:rsid w:val="00347E18"/>
    <w:rsid w:val="00352B0A"/>
    <w:rsid w:val="0035306F"/>
    <w:rsid w:val="0036100A"/>
    <w:rsid w:val="0036144B"/>
    <w:rsid w:val="00361E2B"/>
    <w:rsid w:val="00366FBC"/>
    <w:rsid w:val="0036734D"/>
    <w:rsid w:val="003679BA"/>
    <w:rsid w:val="00370F0B"/>
    <w:rsid w:val="0037389D"/>
    <w:rsid w:val="003753CD"/>
    <w:rsid w:val="003757DE"/>
    <w:rsid w:val="003827AC"/>
    <w:rsid w:val="00382BEA"/>
    <w:rsid w:val="00390C26"/>
    <w:rsid w:val="00390C8C"/>
    <w:rsid w:val="00394182"/>
    <w:rsid w:val="003A01FF"/>
    <w:rsid w:val="003A045A"/>
    <w:rsid w:val="003A0B70"/>
    <w:rsid w:val="003A129E"/>
    <w:rsid w:val="003A24E0"/>
    <w:rsid w:val="003A3BE6"/>
    <w:rsid w:val="003A3C46"/>
    <w:rsid w:val="003A7E1A"/>
    <w:rsid w:val="003B3767"/>
    <w:rsid w:val="003B4855"/>
    <w:rsid w:val="003B5A16"/>
    <w:rsid w:val="003B5F39"/>
    <w:rsid w:val="003C0B77"/>
    <w:rsid w:val="003C31E9"/>
    <w:rsid w:val="003D1AC2"/>
    <w:rsid w:val="003D4469"/>
    <w:rsid w:val="003D554F"/>
    <w:rsid w:val="003E0250"/>
    <w:rsid w:val="003E02E7"/>
    <w:rsid w:val="003E0C3D"/>
    <w:rsid w:val="003E2AA5"/>
    <w:rsid w:val="003E2D4D"/>
    <w:rsid w:val="003E3588"/>
    <w:rsid w:val="003E527A"/>
    <w:rsid w:val="003E5DB1"/>
    <w:rsid w:val="003E715E"/>
    <w:rsid w:val="003F16A9"/>
    <w:rsid w:val="003F33E4"/>
    <w:rsid w:val="003F37A4"/>
    <w:rsid w:val="003F4057"/>
    <w:rsid w:val="003F5469"/>
    <w:rsid w:val="00405980"/>
    <w:rsid w:val="00406126"/>
    <w:rsid w:val="00406312"/>
    <w:rsid w:val="00415423"/>
    <w:rsid w:val="0041561B"/>
    <w:rsid w:val="00417BD2"/>
    <w:rsid w:val="00421F62"/>
    <w:rsid w:val="00422E2D"/>
    <w:rsid w:val="00425AC3"/>
    <w:rsid w:val="0042781F"/>
    <w:rsid w:val="00427EF0"/>
    <w:rsid w:val="00435F29"/>
    <w:rsid w:val="004361F4"/>
    <w:rsid w:val="004402DA"/>
    <w:rsid w:val="00451F9F"/>
    <w:rsid w:val="00455A3A"/>
    <w:rsid w:val="004625B9"/>
    <w:rsid w:val="00462E16"/>
    <w:rsid w:val="004643C5"/>
    <w:rsid w:val="00465E1B"/>
    <w:rsid w:val="00473D0C"/>
    <w:rsid w:val="004744B3"/>
    <w:rsid w:val="00475814"/>
    <w:rsid w:val="00480BCD"/>
    <w:rsid w:val="00483BEF"/>
    <w:rsid w:val="0048422F"/>
    <w:rsid w:val="00485FFD"/>
    <w:rsid w:val="004921AF"/>
    <w:rsid w:val="0049274B"/>
    <w:rsid w:val="00496814"/>
    <w:rsid w:val="004A07AA"/>
    <w:rsid w:val="004A12C4"/>
    <w:rsid w:val="004A3438"/>
    <w:rsid w:val="004A4B65"/>
    <w:rsid w:val="004B19C4"/>
    <w:rsid w:val="004B342C"/>
    <w:rsid w:val="004B5979"/>
    <w:rsid w:val="004B5FC1"/>
    <w:rsid w:val="004C0A4A"/>
    <w:rsid w:val="004C0D47"/>
    <w:rsid w:val="004C22A4"/>
    <w:rsid w:val="004C73A1"/>
    <w:rsid w:val="004D3E8B"/>
    <w:rsid w:val="004D5FA5"/>
    <w:rsid w:val="004D6495"/>
    <w:rsid w:val="004F002A"/>
    <w:rsid w:val="004F0D18"/>
    <w:rsid w:val="004F3F14"/>
    <w:rsid w:val="004F7F3C"/>
    <w:rsid w:val="00504D0B"/>
    <w:rsid w:val="005054A6"/>
    <w:rsid w:val="00506362"/>
    <w:rsid w:val="005108CE"/>
    <w:rsid w:val="00511A2A"/>
    <w:rsid w:val="00523559"/>
    <w:rsid w:val="00524B25"/>
    <w:rsid w:val="00525B17"/>
    <w:rsid w:val="00531697"/>
    <w:rsid w:val="00533809"/>
    <w:rsid w:val="00534A05"/>
    <w:rsid w:val="00535ACF"/>
    <w:rsid w:val="00535C5D"/>
    <w:rsid w:val="00536CBD"/>
    <w:rsid w:val="005375C0"/>
    <w:rsid w:val="0054080A"/>
    <w:rsid w:val="00541A3A"/>
    <w:rsid w:val="005422FD"/>
    <w:rsid w:val="00547955"/>
    <w:rsid w:val="00547971"/>
    <w:rsid w:val="00551DC6"/>
    <w:rsid w:val="005526B2"/>
    <w:rsid w:val="0055578C"/>
    <w:rsid w:val="005572FA"/>
    <w:rsid w:val="0056323D"/>
    <w:rsid w:val="0056480B"/>
    <w:rsid w:val="00565087"/>
    <w:rsid w:val="00571AF6"/>
    <w:rsid w:val="00571B32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5C8E"/>
    <w:rsid w:val="00596C0C"/>
    <w:rsid w:val="00597C57"/>
    <w:rsid w:val="005A050C"/>
    <w:rsid w:val="005A2FA2"/>
    <w:rsid w:val="005A696E"/>
    <w:rsid w:val="005B0E54"/>
    <w:rsid w:val="005B1281"/>
    <w:rsid w:val="005B2C8D"/>
    <w:rsid w:val="005B3448"/>
    <w:rsid w:val="005B45EF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B13"/>
    <w:rsid w:val="00613E14"/>
    <w:rsid w:val="00620B3A"/>
    <w:rsid w:val="00627E1B"/>
    <w:rsid w:val="006301DD"/>
    <w:rsid w:val="0063350F"/>
    <w:rsid w:val="006339EC"/>
    <w:rsid w:val="00633DC1"/>
    <w:rsid w:val="006365DC"/>
    <w:rsid w:val="006377AF"/>
    <w:rsid w:val="00640F08"/>
    <w:rsid w:val="006410A3"/>
    <w:rsid w:val="0064209A"/>
    <w:rsid w:val="00645A3E"/>
    <w:rsid w:val="0064602D"/>
    <w:rsid w:val="00650675"/>
    <w:rsid w:val="00651E87"/>
    <w:rsid w:val="0065318E"/>
    <w:rsid w:val="00654E43"/>
    <w:rsid w:val="0065641A"/>
    <w:rsid w:val="006568AC"/>
    <w:rsid w:val="00657776"/>
    <w:rsid w:val="0066070D"/>
    <w:rsid w:val="006618DD"/>
    <w:rsid w:val="00662DCA"/>
    <w:rsid w:val="006748AA"/>
    <w:rsid w:val="00680C0A"/>
    <w:rsid w:val="00680EB8"/>
    <w:rsid w:val="0068216E"/>
    <w:rsid w:val="00682ACB"/>
    <w:rsid w:val="006A0657"/>
    <w:rsid w:val="006A0FAF"/>
    <w:rsid w:val="006A26B3"/>
    <w:rsid w:val="006A34A6"/>
    <w:rsid w:val="006A4628"/>
    <w:rsid w:val="006A6374"/>
    <w:rsid w:val="006B617A"/>
    <w:rsid w:val="006C14AB"/>
    <w:rsid w:val="006C2FC6"/>
    <w:rsid w:val="006C3353"/>
    <w:rsid w:val="006C48F1"/>
    <w:rsid w:val="006C7757"/>
    <w:rsid w:val="006D1D22"/>
    <w:rsid w:val="006D427A"/>
    <w:rsid w:val="006D5321"/>
    <w:rsid w:val="006D555E"/>
    <w:rsid w:val="006D5923"/>
    <w:rsid w:val="006D65C4"/>
    <w:rsid w:val="006D6726"/>
    <w:rsid w:val="006E14BB"/>
    <w:rsid w:val="006E3A92"/>
    <w:rsid w:val="006E4B99"/>
    <w:rsid w:val="006E769C"/>
    <w:rsid w:val="006F346A"/>
    <w:rsid w:val="006F379D"/>
    <w:rsid w:val="006F4555"/>
    <w:rsid w:val="006F7F67"/>
    <w:rsid w:val="00704DEB"/>
    <w:rsid w:val="00705E7A"/>
    <w:rsid w:val="0071068A"/>
    <w:rsid w:val="00711D23"/>
    <w:rsid w:val="0071641D"/>
    <w:rsid w:val="007173F9"/>
    <w:rsid w:val="00717CBA"/>
    <w:rsid w:val="00720ABC"/>
    <w:rsid w:val="00731B08"/>
    <w:rsid w:val="00734E72"/>
    <w:rsid w:val="00735384"/>
    <w:rsid w:val="0074238E"/>
    <w:rsid w:val="00743592"/>
    <w:rsid w:val="00751366"/>
    <w:rsid w:val="00752BF0"/>
    <w:rsid w:val="0075319A"/>
    <w:rsid w:val="00753AA5"/>
    <w:rsid w:val="007552F8"/>
    <w:rsid w:val="00760087"/>
    <w:rsid w:val="00761DA6"/>
    <w:rsid w:val="00764B8C"/>
    <w:rsid w:val="0076574D"/>
    <w:rsid w:val="00766818"/>
    <w:rsid w:val="00767476"/>
    <w:rsid w:val="00767B0E"/>
    <w:rsid w:val="00776205"/>
    <w:rsid w:val="00776740"/>
    <w:rsid w:val="0078628A"/>
    <w:rsid w:val="007864FC"/>
    <w:rsid w:val="007870A5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4017"/>
    <w:rsid w:val="007A5AF3"/>
    <w:rsid w:val="007A731E"/>
    <w:rsid w:val="007B18E8"/>
    <w:rsid w:val="007B36D5"/>
    <w:rsid w:val="007B53FD"/>
    <w:rsid w:val="007B5E78"/>
    <w:rsid w:val="007C7044"/>
    <w:rsid w:val="007D284F"/>
    <w:rsid w:val="007D29FE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7F76EB"/>
    <w:rsid w:val="00800928"/>
    <w:rsid w:val="008017DA"/>
    <w:rsid w:val="00802FD5"/>
    <w:rsid w:val="00803B73"/>
    <w:rsid w:val="0081022E"/>
    <w:rsid w:val="00810527"/>
    <w:rsid w:val="008109DA"/>
    <w:rsid w:val="008121E7"/>
    <w:rsid w:val="00817E34"/>
    <w:rsid w:val="0082128C"/>
    <w:rsid w:val="00821BBD"/>
    <w:rsid w:val="0082337D"/>
    <w:rsid w:val="00823431"/>
    <w:rsid w:val="00823482"/>
    <w:rsid w:val="00824747"/>
    <w:rsid w:val="00825169"/>
    <w:rsid w:val="00834B47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192E"/>
    <w:rsid w:val="008828B7"/>
    <w:rsid w:val="0088744F"/>
    <w:rsid w:val="0089177F"/>
    <w:rsid w:val="00892BAC"/>
    <w:rsid w:val="00895DA1"/>
    <w:rsid w:val="00896BED"/>
    <w:rsid w:val="008A061F"/>
    <w:rsid w:val="008A0A44"/>
    <w:rsid w:val="008A4E03"/>
    <w:rsid w:val="008A7B99"/>
    <w:rsid w:val="008B03FD"/>
    <w:rsid w:val="008B081D"/>
    <w:rsid w:val="008B75E1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2133C"/>
    <w:rsid w:val="00931C38"/>
    <w:rsid w:val="009379FF"/>
    <w:rsid w:val="00940AD7"/>
    <w:rsid w:val="0094363B"/>
    <w:rsid w:val="00943C98"/>
    <w:rsid w:val="009443A9"/>
    <w:rsid w:val="0094602E"/>
    <w:rsid w:val="00953742"/>
    <w:rsid w:val="00953A8F"/>
    <w:rsid w:val="00955059"/>
    <w:rsid w:val="00957883"/>
    <w:rsid w:val="00957EB9"/>
    <w:rsid w:val="009613F9"/>
    <w:rsid w:val="00963CA3"/>
    <w:rsid w:val="009640C7"/>
    <w:rsid w:val="00964409"/>
    <w:rsid w:val="00965C39"/>
    <w:rsid w:val="009660D6"/>
    <w:rsid w:val="00971B98"/>
    <w:rsid w:val="00972E25"/>
    <w:rsid w:val="009749D3"/>
    <w:rsid w:val="00977FE6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3C29"/>
    <w:rsid w:val="009B5245"/>
    <w:rsid w:val="009B581A"/>
    <w:rsid w:val="009B7392"/>
    <w:rsid w:val="009C0611"/>
    <w:rsid w:val="009C1B79"/>
    <w:rsid w:val="009C6072"/>
    <w:rsid w:val="009D2744"/>
    <w:rsid w:val="009D2BD7"/>
    <w:rsid w:val="009D33E6"/>
    <w:rsid w:val="009D7DB0"/>
    <w:rsid w:val="009E18BE"/>
    <w:rsid w:val="009E2BC8"/>
    <w:rsid w:val="009E57FC"/>
    <w:rsid w:val="009E7721"/>
    <w:rsid w:val="009F0B10"/>
    <w:rsid w:val="009F7011"/>
    <w:rsid w:val="00A008F2"/>
    <w:rsid w:val="00A022E3"/>
    <w:rsid w:val="00A03EF8"/>
    <w:rsid w:val="00A06613"/>
    <w:rsid w:val="00A11878"/>
    <w:rsid w:val="00A13649"/>
    <w:rsid w:val="00A13DDD"/>
    <w:rsid w:val="00A1406C"/>
    <w:rsid w:val="00A25D92"/>
    <w:rsid w:val="00A2713C"/>
    <w:rsid w:val="00A27391"/>
    <w:rsid w:val="00A34073"/>
    <w:rsid w:val="00A35E6A"/>
    <w:rsid w:val="00A37325"/>
    <w:rsid w:val="00A37A09"/>
    <w:rsid w:val="00A40210"/>
    <w:rsid w:val="00A40D7B"/>
    <w:rsid w:val="00A415BE"/>
    <w:rsid w:val="00A42FFA"/>
    <w:rsid w:val="00A46E60"/>
    <w:rsid w:val="00A527C4"/>
    <w:rsid w:val="00A5566F"/>
    <w:rsid w:val="00A563B8"/>
    <w:rsid w:val="00A56FDA"/>
    <w:rsid w:val="00A61B27"/>
    <w:rsid w:val="00A63313"/>
    <w:rsid w:val="00A66AEE"/>
    <w:rsid w:val="00A6715B"/>
    <w:rsid w:val="00A733C8"/>
    <w:rsid w:val="00A80173"/>
    <w:rsid w:val="00A80676"/>
    <w:rsid w:val="00A830B3"/>
    <w:rsid w:val="00A8590F"/>
    <w:rsid w:val="00A85EC9"/>
    <w:rsid w:val="00A86033"/>
    <w:rsid w:val="00A916A8"/>
    <w:rsid w:val="00A9218E"/>
    <w:rsid w:val="00A92FCF"/>
    <w:rsid w:val="00A97274"/>
    <w:rsid w:val="00AA2577"/>
    <w:rsid w:val="00AA6425"/>
    <w:rsid w:val="00AA6C80"/>
    <w:rsid w:val="00AB209A"/>
    <w:rsid w:val="00AB5382"/>
    <w:rsid w:val="00AB5A13"/>
    <w:rsid w:val="00AB5F35"/>
    <w:rsid w:val="00AB5FDB"/>
    <w:rsid w:val="00AC039A"/>
    <w:rsid w:val="00AC36F2"/>
    <w:rsid w:val="00AD0B23"/>
    <w:rsid w:val="00AD19A9"/>
    <w:rsid w:val="00AD57E0"/>
    <w:rsid w:val="00AE4A19"/>
    <w:rsid w:val="00AE7047"/>
    <w:rsid w:val="00AE7539"/>
    <w:rsid w:val="00AF0317"/>
    <w:rsid w:val="00AF6203"/>
    <w:rsid w:val="00AF7012"/>
    <w:rsid w:val="00B00F20"/>
    <w:rsid w:val="00B01603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2F06"/>
    <w:rsid w:val="00B8227B"/>
    <w:rsid w:val="00B825E3"/>
    <w:rsid w:val="00B82BAE"/>
    <w:rsid w:val="00B86F46"/>
    <w:rsid w:val="00B910F8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5856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3B7D"/>
    <w:rsid w:val="00BF1126"/>
    <w:rsid w:val="00BF24E9"/>
    <w:rsid w:val="00BF299F"/>
    <w:rsid w:val="00BF3EAC"/>
    <w:rsid w:val="00BF648F"/>
    <w:rsid w:val="00C00C07"/>
    <w:rsid w:val="00C01F4B"/>
    <w:rsid w:val="00C03D6C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5725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9072A"/>
    <w:rsid w:val="00C92A3D"/>
    <w:rsid w:val="00C9351C"/>
    <w:rsid w:val="00C94888"/>
    <w:rsid w:val="00CA63CA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D7AEE"/>
    <w:rsid w:val="00CE0E0D"/>
    <w:rsid w:val="00CE3649"/>
    <w:rsid w:val="00CF025B"/>
    <w:rsid w:val="00CF2F83"/>
    <w:rsid w:val="00D012F1"/>
    <w:rsid w:val="00D063CB"/>
    <w:rsid w:val="00D149A9"/>
    <w:rsid w:val="00D16841"/>
    <w:rsid w:val="00D173D3"/>
    <w:rsid w:val="00D20480"/>
    <w:rsid w:val="00D225DB"/>
    <w:rsid w:val="00D22A43"/>
    <w:rsid w:val="00D321E3"/>
    <w:rsid w:val="00D323E5"/>
    <w:rsid w:val="00D357CD"/>
    <w:rsid w:val="00D40709"/>
    <w:rsid w:val="00D44F16"/>
    <w:rsid w:val="00D47932"/>
    <w:rsid w:val="00D50486"/>
    <w:rsid w:val="00D50FAF"/>
    <w:rsid w:val="00D536D7"/>
    <w:rsid w:val="00D54951"/>
    <w:rsid w:val="00D56638"/>
    <w:rsid w:val="00D56753"/>
    <w:rsid w:val="00D60270"/>
    <w:rsid w:val="00D610B3"/>
    <w:rsid w:val="00D65849"/>
    <w:rsid w:val="00D757A4"/>
    <w:rsid w:val="00D76882"/>
    <w:rsid w:val="00D76FAA"/>
    <w:rsid w:val="00D77C64"/>
    <w:rsid w:val="00D80C84"/>
    <w:rsid w:val="00D84C7F"/>
    <w:rsid w:val="00D85344"/>
    <w:rsid w:val="00D874D9"/>
    <w:rsid w:val="00D87568"/>
    <w:rsid w:val="00D879D2"/>
    <w:rsid w:val="00D949E4"/>
    <w:rsid w:val="00D96E69"/>
    <w:rsid w:val="00DA16F3"/>
    <w:rsid w:val="00DA1D0B"/>
    <w:rsid w:val="00DA4F9E"/>
    <w:rsid w:val="00DA782B"/>
    <w:rsid w:val="00DB7ABC"/>
    <w:rsid w:val="00DC43F9"/>
    <w:rsid w:val="00DC4D82"/>
    <w:rsid w:val="00DC4FBC"/>
    <w:rsid w:val="00DC640C"/>
    <w:rsid w:val="00DC7872"/>
    <w:rsid w:val="00DD29DE"/>
    <w:rsid w:val="00DD30CF"/>
    <w:rsid w:val="00DD6BF4"/>
    <w:rsid w:val="00DE0AF1"/>
    <w:rsid w:val="00DE3C3F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0213"/>
    <w:rsid w:val="00E11DD9"/>
    <w:rsid w:val="00E13182"/>
    <w:rsid w:val="00E1351D"/>
    <w:rsid w:val="00E17ADC"/>
    <w:rsid w:val="00E208DE"/>
    <w:rsid w:val="00E23953"/>
    <w:rsid w:val="00E23FFE"/>
    <w:rsid w:val="00E3092A"/>
    <w:rsid w:val="00E34323"/>
    <w:rsid w:val="00E35DC2"/>
    <w:rsid w:val="00E37E5E"/>
    <w:rsid w:val="00E44DB7"/>
    <w:rsid w:val="00E50C75"/>
    <w:rsid w:val="00E60B94"/>
    <w:rsid w:val="00E630AA"/>
    <w:rsid w:val="00E630EE"/>
    <w:rsid w:val="00E64F37"/>
    <w:rsid w:val="00E738D4"/>
    <w:rsid w:val="00E75747"/>
    <w:rsid w:val="00E77C73"/>
    <w:rsid w:val="00E81ABD"/>
    <w:rsid w:val="00E85430"/>
    <w:rsid w:val="00E96E43"/>
    <w:rsid w:val="00E977AC"/>
    <w:rsid w:val="00E97A10"/>
    <w:rsid w:val="00E97BFA"/>
    <w:rsid w:val="00EA257E"/>
    <w:rsid w:val="00EA3756"/>
    <w:rsid w:val="00EA3E55"/>
    <w:rsid w:val="00EA6228"/>
    <w:rsid w:val="00EA6922"/>
    <w:rsid w:val="00EA7AB5"/>
    <w:rsid w:val="00EB0764"/>
    <w:rsid w:val="00EB0F10"/>
    <w:rsid w:val="00EB1B3C"/>
    <w:rsid w:val="00EB371B"/>
    <w:rsid w:val="00EB5859"/>
    <w:rsid w:val="00EB67FE"/>
    <w:rsid w:val="00EB783C"/>
    <w:rsid w:val="00EC1864"/>
    <w:rsid w:val="00ED080A"/>
    <w:rsid w:val="00ED0A81"/>
    <w:rsid w:val="00ED15FC"/>
    <w:rsid w:val="00ED2BE0"/>
    <w:rsid w:val="00EE1F32"/>
    <w:rsid w:val="00EE3FB8"/>
    <w:rsid w:val="00EE4940"/>
    <w:rsid w:val="00EE5780"/>
    <w:rsid w:val="00EE5A7B"/>
    <w:rsid w:val="00EF7AB7"/>
    <w:rsid w:val="00F015FC"/>
    <w:rsid w:val="00F03A41"/>
    <w:rsid w:val="00F051F8"/>
    <w:rsid w:val="00F12A62"/>
    <w:rsid w:val="00F1354D"/>
    <w:rsid w:val="00F1577C"/>
    <w:rsid w:val="00F2239E"/>
    <w:rsid w:val="00F22843"/>
    <w:rsid w:val="00F24038"/>
    <w:rsid w:val="00F25775"/>
    <w:rsid w:val="00F25A9B"/>
    <w:rsid w:val="00F25F87"/>
    <w:rsid w:val="00F306F6"/>
    <w:rsid w:val="00F31A22"/>
    <w:rsid w:val="00F35BB5"/>
    <w:rsid w:val="00F40D8E"/>
    <w:rsid w:val="00F416F9"/>
    <w:rsid w:val="00F42321"/>
    <w:rsid w:val="00F437E4"/>
    <w:rsid w:val="00F43BFF"/>
    <w:rsid w:val="00F44496"/>
    <w:rsid w:val="00F447A1"/>
    <w:rsid w:val="00F4686C"/>
    <w:rsid w:val="00F51C93"/>
    <w:rsid w:val="00F540A8"/>
    <w:rsid w:val="00F54B38"/>
    <w:rsid w:val="00F54C40"/>
    <w:rsid w:val="00F55A85"/>
    <w:rsid w:val="00F57D7E"/>
    <w:rsid w:val="00F658D1"/>
    <w:rsid w:val="00F65B93"/>
    <w:rsid w:val="00F66C47"/>
    <w:rsid w:val="00F77361"/>
    <w:rsid w:val="00F77E98"/>
    <w:rsid w:val="00F80EFE"/>
    <w:rsid w:val="00F82176"/>
    <w:rsid w:val="00F84C37"/>
    <w:rsid w:val="00F86EF9"/>
    <w:rsid w:val="00F910AF"/>
    <w:rsid w:val="00F92F05"/>
    <w:rsid w:val="00F94A65"/>
    <w:rsid w:val="00F97EB6"/>
    <w:rsid w:val="00FA12B8"/>
    <w:rsid w:val="00FA68DE"/>
    <w:rsid w:val="00FB1EAB"/>
    <w:rsid w:val="00FB30A9"/>
    <w:rsid w:val="00FB47EA"/>
    <w:rsid w:val="00FC1DBB"/>
    <w:rsid w:val="00FC34AA"/>
    <w:rsid w:val="00FC392C"/>
    <w:rsid w:val="00FC39F3"/>
    <w:rsid w:val="00FC79A3"/>
    <w:rsid w:val="00FD16BA"/>
    <w:rsid w:val="00FD5450"/>
    <w:rsid w:val="00FD586B"/>
    <w:rsid w:val="00FE3648"/>
    <w:rsid w:val="00FE4618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BFBBE7D-9A21-45F9-A1D2-7B39CED9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74E59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aliases w:val="12_Fußnotentext"/>
    <w:basedOn w:val="Normal"/>
    <w:link w:val="DipnotMetniChar"/>
    <w:uiPriority w:val="99"/>
    <w:unhideWhenUsed/>
    <w:qFormat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aliases w:val="12_Fußnotentext Char"/>
    <w:basedOn w:val="VarsaylanParagrafYazTipi"/>
    <w:link w:val="DipnotMetni"/>
    <w:uiPriority w:val="99"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,112_Fußnotenzeichen Tabelle"/>
    <w:basedOn w:val="VarsaylanParagrafYazTipi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A03Copytext">
    <w:name w:val="A03_Copy text"/>
    <w:qFormat/>
    <w:rsid w:val="0023536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6Footer">
    <w:name w:val="D06_Footer"/>
    <w:basedOn w:val="AltBilgi"/>
    <w:uiPriority w:val="7"/>
    <w:qFormat/>
    <w:rsid w:val="00235365"/>
    <w:pPr>
      <w:framePr w:wrap="around" w:vAnchor="page" w:hAnchor="margin" w:y="14796"/>
      <w:spacing w:line="170" w:lineRule="exact"/>
    </w:pPr>
    <w:rPr>
      <w:rFonts w:ascii="MB Corpo S Text Office Light" w:eastAsiaTheme="minorEastAsia" w:hAnsi="MB Corpo S Text Office Light" w:cs="MB Corpo S Text Office Light"/>
      <w:kern w:val="2"/>
      <w:sz w:val="15"/>
      <w:szCs w:val="24"/>
      <w:lang w:eastAsia="de-DE"/>
      <w14:ligatures w14:val="standardContextual"/>
    </w:rPr>
  </w:style>
  <w:style w:type="paragraph" w:customStyle="1" w:styleId="A06Quote">
    <w:name w:val="A06_Quote"/>
    <w:basedOn w:val="A03Copytext"/>
    <w:qFormat/>
    <w:rsid w:val="00235365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5Subheadline">
    <w:name w:val="A05_Subheadline"/>
    <w:next w:val="A03Copytext"/>
    <w:qFormat/>
    <w:rsid w:val="00235365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A03Flietext">
    <w:name w:val="A03_Fließtext"/>
    <w:qFormat/>
    <w:rsid w:val="0023536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paragraph" w:customStyle="1" w:styleId="A02berschrift2">
    <w:name w:val="A02_Überschrift 2"/>
    <w:basedOn w:val="Balk2"/>
    <w:qFormat/>
    <w:rsid w:val="004B19C4"/>
    <w:pPr>
      <w:spacing w:after="280" w:line="280" w:lineRule="exact"/>
    </w:pPr>
    <w:rPr>
      <w:rFonts w:ascii="MB Corpo S Text Office" w:hAnsi="MB Corpo S Text Office"/>
      <w:kern w:val="2"/>
      <w:lang w:eastAsia="de-DE"/>
      <w14:ligatures w14:val="standardContextual"/>
    </w:rPr>
  </w:style>
  <w:style w:type="paragraph" w:customStyle="1" w:styleId="A01berschrift1">
    <w:name w:val="A01_Überschrift 1"/>
    <w:basedOn w:val="Balk1"/>
    <w:qFormat/>
    <w:rsid w:val="004B19C4"/>
    <w:pPr>
      <w:keepNext w:val="0"/>
      <w:keepLines w:val="0"/>
      <w:pageBreakBefore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eastAsia="de-DE"/>
      <w14:ligatures w14:val="standardContextual"/>
    </w:rPr>
  </w:style>
  <w:style w:type="paragraph" w:customStyle="1" w:styleId="A07Quoter">
    <w:name w:val="A07_Quoter"/>
    <w:qFormat/>
    <w:rsid w:val="00EE1F32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A06Zitat">
    <w:name w:val="A06_Zitat"/>
    <w:basedOn w:val="A03Flietext"/>
    <w:qFormat/>
    <w:rsid w:val="00776205"/>
    <w:pPr>
      <w:spacing w:before="280"/>
      <w:contextualSpacing/>
      <w:jc w:val="center"/>
    </w:pPr>
    <w:rPr>
      <w:rFonts w:ascii="MB Corpo S Text Office" w:hAnsi="MB Corpo S Text Offic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a.mercedes-benz.com/article/2184622e-3d42-4f58-b597-54381460698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ia.mercedes-benz.com/article/64cf5940-b621-46a8-97e8-be953b686bdb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46EA6-501E-40E0-8B9B-E6494F1A6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2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Irem Sekerci</cp:lastModifiedBy>
  <cp:revision>4</cp:revision>
  <cp:lastPrinted>2019-10-24T15:33:00Z</cp:lastPrinted>
  <dcterms:created xsi:type="dcterms:W3CDTF">2025-09-23T07:18:00Z</dcterms:created>
  <dcterms:modified xsi:type="dcterms:W3CDTF">2025-09-23T12:32:00Z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