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0D0ED4" w14:paraId="4B64D9EB" w14:textId="77777777" w:rsidTr="003C2AE4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49F09434" w:rsidR="00C76248" w:rsidRPr="000D0ED4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</w:tcPr>
          <w:p w14:paraId="44577C78" w14:textId="77777777" w:rsidR="00C76248" w:rsidRPr="000D0ED4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0D0ED4" w:rsidRDefault="00B42491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</w:tbl>
    <w:tbl>
      <w:tblPr>
        <w:tblpPr w:leftFromText="142" w:rightFromText="142" w:vertAnchor="page" w:horzAnchor="margin" w:tblpY="2221"/>
        <w:tblW w:w="10003" w:type="dxa"/>
        <w:tblLayout w:type="fixed"/>
        <w:tblLook w:val="04A0" w:firstRow="1" w:lastRow="0" w:firstColumn="1" w:lastColumn="0" w:noHBand="0" w:noVBand="1"/>
      </w:tblPr>
      <w:tblGrid>
        <w:gridCol w:w="7267"/>
        <w:gridCol w:w="2736"/>
      </w:tblGrid>
      <w:tr w:rsidR="001A2F28" w:rsidRPr="000D0ED4" w14:paraId="564FBAB9" w14:textId="77777777" w:rsidTr="001A2F28">
        <w:trPr>
          <w:trHeight w:val="266"/>
        </w:trPr>
        <w:tc>
          <w:tcPr>
            <w:tcW w:w="7267" w:type="dxa"/>
            <w:vMerge w:val="restart"/>
            <w:tcMar>
              <w:left w:w="0" w:type="dxa"/>
              <w:right w:w="0" w:type="dxa"/>
            </w:tcMar>
          </w:tcPr>
          <w:p w14:paraId="637828C1" w14:textId="77777777" w:rsidR="001A2F28" w:rsidRPr="000D0ED4" w:rsidRDefault="001A2F28" w:rsidP="001A2F28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36" w:type="dxa"/>
            <w:tcMar>
              <w:left w:w="0" w:type="dxa"/>
              <w:right w:w="0" w:type="dxa"/>
            </w:tcMar>
            <w:vAlign w:val="bottom"/>
          </w:tcPr>
          <w:p w14:paraId="13C060D6" w14:textId="77777777" w:rsidR="001A2F28" w:rsidRPr="000D0ED4" w:rsidRDefault="001A2F28" w:rsidP="001A2F28">
            <w:pPr>
              <w:pStyle w:val="D02Legalentity"/>
              <w:framePr w:wrap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1A2F28" w:rsidRPr="000D0ED4" w14:paraId="3E851FE3" w14:textId="77777777" w:rsidTr="001A2F28">
        <w:trPr>
          <w:trHeight w:val="177"/>
        </w:trPr>
        <w:tc>
          <w:tcPr>
            <w:tcW w:w="7267" w:type="dxa"/>
            <w:vMerge/>
            <w:tcMar>
              <w:left w:w="0" w:type="dxa"/>
              <w:right w:w="0" w:type="dxa"/>
            </w:tcMar>
          </w:tcPr>
          <w:p w14:paraId="4BBB21E6" w14:textId="77777777" w:rsidR="001A2F28" w:rsidRPr="000D0ED4" w:rsidRDefault="001A2F28" w:rsidP="001A2F28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36" w:type="dxa"/>
            <w:tcMar>
              <w:left w:w="0" w:type="dxa"/>
              <w:right w:w="0" w:type="dxa"/>
            </w:tcMar>
            <w:vAlign w:val="bottom"/>
          </w:tcPr>
          <w:p w14:paraId="65105476" w14:textId="77777777" w:rsidR="001A2F28" w:rsidRPr="000D0ED4" w:rsidRDefault="001A2F28" w:rsidP="001A2F28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szCs w:val="21"/>
                <w:lang w:val="tr-TR"/>
              </w:rPr>
            </w:pPr>
            <w:r w:rsidRPr="000D0ED4">
              <w:rPr>
                <w:rFonts w:ascii="CorpoS" w:hAnsi="CorpoS"/>
                <w:szCs w:val="21"/>
                <w:lang w:val="tr-TR"/>
              </w:rPr>
              <w:t>Basın bülteni</w:t>
            </w:r>
          </w:p>
        </w:tc>
      </w:tr>
      <w:tr w:rsidR="001A2F28" w:rsidRPr="000D0ED4" w14:paraId="4233170B" w14:textId="77777777" w:rsidTr="001A2F28">
        <w:trPr>
          <w:trHeight w:val="454"/>
        </w:trPr>
        <w:tc>
          <w:tcPr>
            <w:tcW w:w="7267" w:type="dxa"/>
            <w:vMerge/>
            <w:tcMar>
              <w:left w:w="0" w:type="dxa"/>
              <w:right w:w="0" w:type="dxa"/>
            </w:tcMar>
          </w:tcPr>
          <w:p w14:paraId="14252C52" w14:textId="77777777" w:rsidR="001A2F28" w:rsidRPr="000D0ED4" w:rsidRDefault="001A2F28" w:rsidP="001A2F28">
            <w:pPr>
              <w:pStyle w:val="D03Pressinformation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36" w:type="dxa"/>
            <w:tcMar>
              <w:left w:w="0" w:type="dxa"/>
              <w:right w:w="0" w:type="dxa"/>
            </w:tcMar>
          </w:tcPr>
          <w:p w14:paraId="71220BFF" w14:textId="76FF503F" w:rsidR="001A2F28" w:rsidRPr="000D0ED4" w:rsidRDefault="002F70B8" w:rsidP="001A2F28">
            <w:pPr>
              <w:pStyle w:val="D04Date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  <w:r>
              <w:rPr>
                <w:rFonts w:ascii="CorpoS" w:hAnsi="CorpoS"/>
                <w:lang w:val="tr-TR"/>
              </w:rPr>
              <w:t>1</w:t>
            </w:r>
            <w:r w:rsidR="008705F0">
              <w:rPr>
                <w:rFonts w:ascii="CorpoS" w:hAnsi="CorpoS"/>
                <w:lang w:val="tr-TR"/>
              </w:rPr>
              <w:t>5</w:t>
            </w:r>
            <w:r w:rsidR="001A2F28" w:rsidRPr="000D0ED4">
              <w:rPr>
                <w:rFonts w:ascii="CorpoS" w:hAnsi="CorpoS"/>
                <w:lang w:val="tr-TR"/>
              </w:rPr>
              <w:t xml:space="preserve"> </w:t>
            </w:r>
            <w:r w:rsidR="001A2F28">
              <w:rPr>
                <w:rFonts w:ascii="CorpoS" w:hAnsi="CorpoS"/>
                <w:lang w:val="tr-TR"/>
              </w:rPr>
              <w:t>Eylül</w:t>
            </w:r>
            <w:r w:rsidR="001A2F28" w:rsidRPr="000D0ED4">
              <w:rPr>
                <w:rFonts w:ascii="CorpoS" w:hAnsi="CorpoS"/>
                <w:lang w:val="tr-TR"/>
              </w:rPr>
              <w:t xml:space="preserve"> 2026</w:t>
            </w:r>
          </w:p>
        </w:tc>
      </w:tr>
    </w:tbl>
    <w:p w14:paraId="1F4F9173" w14:textId="77777777" w:rsidR="003C2AE4" w:rsidRPr="000D0ED4" w:rsidRDefault="003C2AE4" w:rsidP="007C1A9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353D9547" w14:textId="77777777" w:rsidR="003C2AE4" w:rsidRPr="000D0ED4" w:rsidRDefault="003C2AE4" w:rsidP="001A2F28">
      <w:pPr>
        <w:pStyle w:val="D04Date"/>
        <w:framePr w:wrap="around"/>
        <w:rPr>
          <w:rFonts w:ascii="CorpoS" w:hAnsi="CorpoS"/>
          <w:lang w:val="tr-TR"/>
        </w:rPr>
        <w:sectPr w:rsidR="003C2AE4" w:rsidRPr="000D0ED4" w:rsidSect="003C2AE4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BDBB06C" w14:textId="62FFCFF6" w:rsidR="00F22FBA" w:rsidRPr="00A5720D" w:rsidRDefault="00A5720D" w:rsidP="001A2F28">
      <w:pPr>
        <w:pStyle w:val="A03Flietext"/>
        <w:jc w:val="center"/>
        <w:rPr>
          <w:b/>
          <w:bCs/>
          <w:sz w:val="26"/>
          <w:szCs w:val="26"/>
          <w:lang w:val="tr-TR"/>
        </w:rPr>
      </w:pPr>
      <w:bookmarkStart w:id="0" w:name="_Toc178533742"/>
      <w:bookmarkStart w:id="1" w:name="_Toc178534221"/>
      <w:bookmarkStart w:id="2" w:name="_Toc178534915"/>
      <w:r w:rsidRPr="00A5720D">
        <w:rPr>
          <w:b/>
          <w:bCs/>
          <w:sz w:val="26"/>
          <w:szCs w:val="26"/>
          <w:lang w:val="tr-TR"/>
        </w:rPr>
        <w:t>İstanbul</w:t>
      </w:r>
      <w:r>
        <w:rPr>
          <w:b/>
          <w:bCs/>
          <w:sz w:val="26"/>
          <w:szCs w:val="26"/>
          <w:lang w:val="tr-TR"/>
        </w:rPr>
        <w:t>,</w:t>
      </w:r>
      <w:r w:rsidRPr="00A5720D">
        <w:rPr>
          <w:b/>
          <w:bCs/>
          <w:sz w:val="26"/>
          <w:szCs w:val="26"/>
          <w:lang w:val="tr-TR"/>
        </w:rPr>
        <w:t xml:space="preserve"> </w:t>
      </w:r>
      <w:r w:rsidR="00AA4108" w:rsidRPr="00A5720D">
        <w:rPr>
          <w:b/>
          <w:bCs/>
          <w:sz w:val="26"/>
          <w:szCs w:val="26"/>
          <w:lang w:val="tr-TR"/>
        </w:rPr>
        <w:t>Mercedes-Benz</w:t>
      </w:r>
      <w:r w:rsidR="00973626" w:rsidRPr="00A5720D">
        <w:rPr>
          <w:b/>
          <w:bCs/>
          <w:sz w:val="26"/>
          <w:szCs w:val="26"/>
          <w:lang w:val="tr-TR"/>
        </w:rPr>
        <w:t>’in</w:t>
      </w:r>
      <w:r w:rsidR="00882657" w:rsidRPr="00A5720D">
        <w:rPr>
          <w:b/>
          <w:bCs/>
          <w:sz w:val="26"/>
          <w:szCs w:val="26"/>
          <w:lang w:val="tr-TR"/>
        </w:rPr>
        <w:t xml:space="preserve"> </w:t>
      </w:r>
      <w:r w:rsidR="00DA7223" w:rsidRPr="00A5720D">
        <w:rPr>
          <w:b/>
          <w:bCs/>
          <w:sz w:val="26"/>
          <w:szCs w:val="26"/>
          <w:lang w:val="tr-TR"/>
        </w:rPr>
        <w:t xml:space="preserve">global “140 </w:t>
      </w:r>
      <w:r w:rsidRPr="00A5720D">
        <w:rPr>
          <w:b/>
          <w:bCs/>
          <w:sz w:val="26"/>
          <w:szCs w:val="26"/>
          <w:lang w:val="tr-TR"/>
        </w:rPr>
        <w:t>Y</w:t>
      </w:r>
      <w:r>
        <w:rPr>
          <w:b/>
          <w:bCs/>
          <w:sz w:val="26"/>
          <w:szCs w:val="26"/>
          <w:lang w:val="tr-TR"/>
        </w:rPr>
        <w:t>ears</w:t>
      </w:r>
      <w:r w:rsidR="00DA7223" w:rsidRPr="00A5720D">
        <w:rPr>
          <w:b/>
          <w:bCs/>
          <w:sz w:val="26"/>
          <w:szCs w:val="26"/>
          <w:lang w:val="tr-TR"/>
        </w:rPr>
        <w:t>. 140 P</w:t>
      </w:r>
      <w:r>
        <w:rPr>
          <w:b/>
          <w:bCs/>
          <w:sz w:val="26"/>
          <w:szCs w:val="26"/>
          <w:lang w:val="tr-TR"/>
        </w:rPr>
        <w:t>laces</w:t>
      </w:r>
      <w:r w:rsidR="00DA7223" w:rsidRPr="00A5720D">
        <w:rPr>
          <w:b/>
          <w:bCs/>
          <w:sz w:val="26"/>
          <w:szCs w:val="26"/>
          <w:lang w:val="tr-TR"/>
        </w:rPr>
        <w:t>.” yolculuğuna ev sahipliği yap</w:t>
      </w:r>
      <w:r w:rsidR="002F70B8">
        <w:rPr>
          <w:b/>
          <w:bCs/>
          <w:sz w:val="26"/>
          <w:szCs w:val="26"/>
          <w:lang w:val="tr-TR"/>
        </w:rPr>
        <w:t>tı</w:t>
      </w:r>
    </w:p>
    <w:p w14:paraId="667E818A" w14:textId="77777777" w:rsidR="0094173C" w:rsidRPr="000D0ED4" w:rsidRDefault="0094173C" w:rsidP="00F22FBA">
      <w:pPr>
        <w:pStyle w:val="A04List"/>
        <w:numPr>
          <w:ilvl w:val="0"/>
          <w:numId w:val="0"/>
        </w:numPr>
        <w:ind w:left="516"/>
        <w:jc w:val="both"/>
        <w:rPr>
          <w:rFonts w:ascii="CorpoS" w:eastAsia="Times New Roman" w:hAnsi="CorpoS"/>
          <w:b/>
          <w:bCs/>
          <w:kern w:val="0"/>
          <w:sz w:val="24"/>
          <w:szCs w:val="24"/>
          <w:lang w:val="tr-TR" w:eastAsia="tr-TR"/>
          <w14:ligatures w14:val="none"/>
        </w:rPr>
      </w:pPr>
    </w:p>
    <w:p w14:paraId="4AD722ED" w14:textId="0ADA00FD" w:rsidR="00194017" w:rsidRDefault="00D91E0F" w:rsidP="00994C72">
      <w:pPr>
        <w:pStyle w:val="A04List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 xml:space="preserve">Yeni S-Serisi, Ocak’taki dünya prömiyerinin ardından 140 şehri kapsayan yolculuğuna </w:t>
      </w:r>
      <w:r w:rsidR="005C7190">
        <w:rPr>
          <w:rFonts w:ascii="CorpoS" w:hAnsi="CorpoS"/>
          <w:b/>
          <w:bCs/>
          <w:lang w:val="tr-TR"/>
        </w:rPr>
        <w:t xml:space="preserve">İstanbul’da </w:t>
      </w:r>
      <w:r>
        <w:rPr>
          <w:rFonts w:ascii="CorpoS" w:hAnsi="CorpoS"/>
          <w:b/>
          <w:bCs/>
          <w:lang w:val="tr-TR"/>
        </w:rPr>
        <w:t>devam e</w:t>
      </w:r>
      <w:r w:rsidR="002F70B8">
        <w:rPr>
          <w:rFonts w:ascii="CorpoS" w:hAnsi="CorpoS"/>
          <w:b/>
          <w:bCs/>
          <w:lang w:val="tr-TR"/>
        </w:rPr>
        <w:t>tti</w:t>
      </w:r>
      <w:r>
        <w:rPr>
          <w:rFonts w:ascii="CorpoS" w:hAnsi="CorpoS"/>
          <w:b/>
          <w:bCs/>
          <w:lang w:val="tr-TR"/>
        </w:rPr>
        <w:t>.</w:t>
      </w:r>
    </w:p>
    <w:p w14:paraId="3E41C130" w14:textId="0DDA8707" w:rsidR="00D91E0F" w:rsidRPr="00994C72" w:rsidRDefault="00D91E0F" w:rsidP="00994C72">
      <w:pPr>
        <w:pStyle w:val="A04List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>3-7 Eylül tarihleri arasında İstanbul’a uğra</w:t>
      </w:r>
      <w:r w:rsidR="00A5720D">
        <w:rPr>
          <w:rFonts w:ascii="CorpoS" w:hAnsi="CorpoS"/>
          <w:b/>
          <w:bCs/>
          <w:lang w:val="tr-TR"/>
        </w:rPr>
        <w:t>dığı bu</w:t>
      </w:r>
      <w:r>
        <w:rPr>
          <w:rFonts w:ascii="CorpoS" w:hAnsi="CorpoS"/>
          <w:b/>
          <w:bCs/>
          <w:lang w:val="tr-TR"/>
        </w:rPr>
        <w:t xml:space="preserve"> yolculukta şehrin </w:t>
      </w:r>
      <w:r w:rsidR="0042153D">
        <w:rPr>
          <w:rFonts w:ascii="CorpoS" w:hAnsi="CorpoS"/>
          <w:b/>
          <w:bCs/>
          <w:lang w:val="tr-TR"/>
        </w:rPr>
        <w:t>ikonik noktaları</w:t>
      </w:r>
      <w:r w:rsidR="00A5720D">
        <w:rPr>
          <w:rFonts w:ascii="CorpoS" w:hAnsi="CorpoS"/>
          <w:b/>
          <w:bCs/>
          <w:lang w:val="tr-TR"/>
        </w:rPr>
        <w:t>nı gezdi</w:t>
      </w:r>
      <w:r w:rsidR="0042153D">
        <w:rPr>
          <w:rFonts w:ascii="CorpoS" w:hAnsi="CorpoS"/>
          <w:b/>
          <w:bCs/>
          <w:lang w:val="tr-TR"/>
        </w:rPr>
        <w:t xml:space="preserve"> </w:t>
      </w:r>
      <w:r w:rsidR="00A5720D">
        <w:rPr>
          <w:rFonts w:ascii="CorpoS" w:hAnsi="CorpoS"/>
          <w:b/>
          <w:bCs/>
          <w:lang w:val="tr-TR"/>
        </w:rPr>
        <w:t>ve Mercedes-Benz’in İstanbul’daki acentelerinde kullanıcılarla buluştu</w:t>
      </w:r>
      <w:r w:rsidR="0042153D">
        <w:rPr>
          <w:rFonts w:ascii="CorpoS" w:hAnsi="CorpoS"/>
          <w:b/>
          <w:bCs/>
          <w:lang w:val="tr-TR"/>
        </w:rPr>
        <w:t>.</w:t>
      </w:r>
    </w:p>
    <w:p w14:paraId="4D0F07A1" w14:textId="6D000B45" w:rsidR="004B42D2" w:rsidRDefault="004B42D2" w:rsidP="001B656D">
      <w:pPr>
        <w:pStyle w:val="A03Flietext"/>
        <w:jc w:val="both"/>
        <w:rPr>
          <w:lang w:val="tr-TR"/>
        </w:rPr>
      </w:pPr>
      <w:r w:rsidRPr="004B42D2">
        <w:rPr>
          <w:lang w:val="tr-TR"/>
        </w:rPr>
        <w:t xml:space="preserve">Mercedes-Benz, otomobilin icadının 140. yılında dünya genelinde sürdürdüğü “140 Years. 140 Places.” </w:t>
      </w:r>
      <w:r w:rsidR="00FA623F">
        <w:rPr>
          <w:lang w:val="tr-TR"/>
        </w:rPr>
        <w:t xml:space="preserve">Yolculuğunda </w:t>
      </w:r>
      <w:r w:rsidRPr="004B42D2">
        <w:rPr>
          <w:lang w:val="tr-TR"/>
        </w:rPr>
        <w:t xml:space="preserve">Türkiye’ye </w:t>
      </w:r>
      <w:r w:rsidR="00DC451B">
        <w:rPr>
          <w:lang w:val="tr-TR"/>
        </w:rPr>
        <w:t xml:space="preserve">de </w:t>
      </w:r>
      <w:r w:rsidRPr="004B42D2">
        <w:rPr>
          <w:lang w:val="tr-TR"/>
        </w:rPr>
        <w:t>uğr</w:t>
      </w:r>
      <w:r w:rsidR="00E65DD8">
        <w:rPr>
          <w:lang w:val="tr-TR"/>
        </w:rPr>
        <w:t>uyor</w:t>
      </w:r>
      <w:r w:rsidRPr="004B42D2">
        <w:rPr>
          <w:lang w:val="tr-TR"/>
        </w:rPr>
        <w:t xml:space="preserve">. </w:t>
      </w:r>
      <w:r w:rsidR="00640BAB" w:rsidRPr="00640BAB">
        <w:rPr>
          <w:lang w:val="tr-TR"/>
        </w:rPr>
        <w:t xml:space="preserve">Yeni S-Serisi’nin Ocak 2026’daki dünya prömiyerinin ardından </w:t>
      </w:r>
      <w:r w:rsidR="00640BAB">
        <w:rPr>
          <w:lang w:val="tr-TR"/>
        </w:rPr>
        <w:t>başlayan</w:t>
      </w:r>
      <w:r w:rsidR="00CE69AE">
        <w:rPr>
          <w:lang w:val="tr-TR"/>
        </w:rPr>
        <w:t>,</w:t>
      </w:r>
      <w:r w:rsidR="00640BAB">
        <w:rPr>
          <w:lang w:val="tr-TR"/>
        </w:rPr>
        <w:t xml:space="preserve"> </w:t>
      </w:r>
      <w:r w:rsidR="00640BAB" w:rsidRPr="00640BAB">
        <w:rPr>
          <w:lang w:val="tr-TR"/>
        </w:rPr>
        <w:t>Avrupa, Güney Amerika, Kuzey Amerika, Asya, Avustralya, Afrika ve Yeni Zelanda’</w:t>
      </w:r>
      <w:r w:rsidR="007E2D1A">
        <w:rPr>
          <w:lang w:val="tr-TR"/>
        </w:rPr>
        <w:t>da</w:t>
      </w:r>
      <w:r w:rsidR="00640BAB" w:rsidRPr="00640BAB">
        <w:rPr>
          <w:lang w:val="tr-TR"/>
        </w:rPr>
        <w:t xml:space="preserve"> 50.000 kilometre</w:t>
      </w:r>
      <w:r w:rsidR="007E2D1A">
        <w:rPr>
          <w:lang w:val="tr-TR"/>
        </w:rPr>
        <w:t>yi aşa</w:t>
      </w:r>
      <w:r w:rsidR="00CE69AE">
        <w:rPr>
          <w:lang w:val="tr-TR"/>
        </w:rPr>
        <w:t>rak 140 sembol şehre u</w:t>
      </w:r>
      <w:r w:rsidR="002D1C55">
        <w:rPr>
          <w:lang w:val="tr-TR"/>
        </w:rPr>
        <w:t>ğraya</w:t>
      </w:r>
      <w:r w:rsidR="00DB2E2A">
        <w:rPr>
          <w:lang w:val="tr-TR"/>
        </w:rPr>
        <w:t>cak</w:t>
      </w:r>
      <w:r w:rsidR="002D1C55">
        <w:rPr>
          <w:lang w:val="tr-TR"/>
        </w:rPr>
        <w:t xml:space="preserve"> yolculuğun yeni durağı İstanbul ol</w:t>
      </w:r>
      <w:r w:rsidR="00A5720D">
        <w:rPr>
          <w:lang w:val="tr-TR"/>
        </w:rPr>
        <w:t>du</w:t>
      </w:r>
      <w:r w:rsidR="002D1C55">
        <w:rPr>
          <w:lang w:val="tr-TR"/>
        </w:rPr>
        <w:t>.</w:t>
      </w:r>
      <w:r w:rsidR="007E2D1A">
        <w:rPr>
          <w:lang w:val="tr-TR"/>
        </w:rPr>
        <w:t xml:space="preserve"> </w:t>
      </w:r>
    </w:p>
    <w:p w14:paraId="2DC3F86F" w14:textId="77777777" w:rsidR="003C5474" w:rsidRDefault="003C5474" w:rsidP="001B656D">
      <w:pPr>
        <w:pStyle w:val="A03Flietext"/>
        <w:jc w:val="both"/>
        <w:rPr>
          <w:lang w:val="tr-TR"/>
        </w:rPr>
      </w:pPr>
    </w:p>
    <w:p w14:paraId="752A9A59" w14:textId="73293046" w:rsidR="003C5474" w:rsidRDefault="00136B32" w:rsidP="00D93802">
      <w:pPr>
        <w:pStyle w:val="A03Flietext"/>
        <w:jc w:val="both"/>
        <w:rPr>
          <w:lang w:val="tr-TR"/>
        </w:rPr>
      </w:pPr>
      <w:r>
        <w:rPr>
          <w:lang w:val="tr-TR"/>
        </w:rPr>
        <w:t>Y</w:t>
      </w:r>
      <w:r w:rsidR="003B6F92">
        <w:rPr>
          <w:lang w:val="tr-TR"/>
        </w:rPr>
        <w:t>olculuğu</w:t>
      </w:r>
      <w:r w:rsidR="00D93802" w:rsidRPr="00D93802">
        <w:rPr>
          <w:lang w:val="tr-TR"/>
        </w:rPr>
        <w:t xml:space="preserve"> boyunca </w:t>
      </w:r>
      <w:r w:rsidR="00093A48" w:rsidRPr="00D93802">
        <w:rPr>
          <w:lang w:val="tr-TR"/>
        </w:rPr>
        <w:t xml:space="preserve">dünyaca ünlü şehirleri ziyaret ederek </w:t>
      </w:r>
      <w:r w:rsidR="00093A48">
        <w:rPr>
          <w:lang w:val="tr-TR"/>
        </w:rPr>
        <w:t>Mercedes-Benz’in</w:t>
      </w:r>
      <w:r w:rsidR="00093A48" w:rsidRPr="00D93802">
        <w:rPr>
          <w:lang w:val="tr-TR"/>
        </w:rPr>
        <w:t xml:space="preserve"> </w:t>
      </w:r>
      <w:r w:rsidR="00D93802" w:rsidRPr="00D93802">
        <w:rPr>
          <w:lang w:val="tr-TR"/>
        </w:rPr>
        <w:t>tarihin</w:t>
      </w:r>
      <w:r w:rsidR="001543E5">
        <w:rPr>
          <w:lang w:val="tr-TR"/>
        </w:rPr>
        <w:t>i</w:t>
      </w:r>
      <w:r w:rsidR="00D93802" w:rsidRPr="00D93802">
        <w:rPr>
          <w:lang w:val="tr-TR"/>
        </w:rPr>
        <w:t>, öncü ruhun</w:t>
      </w:r>
      <w:r w:rsidR="001543E5">
        <w:rPr>
          <w:lang w:val="tr-TR"/>
        </w:rPr>
        <w:t>u</w:t>
      </w:r>
      <w:r w:rsidR="00D93802" w:rsidRPr="00D93802">
        <w:rPr>
          <w:lang w:val="tr-TR"/>
        </w:rPr>
        <w:t xml:space="preserve"> ve küresel varlığın</w:t>
      </w:r>
      <w:r w:rsidR="00E66F9E">
        <w:rPr>
          <w:lang w:val="tr-TR"/>
        </w:rPr>
        <w:t>ı</w:t>
      </w:r>
      <w:r w:rsidR="00D93802" w:rsidRPr="00D93802">
        <w:rPr>
          <w:lang w:val="tr-TR"/>
        </w:rPr>
        <w:t xml:space="preserve"> ikonik yapılar</w:t>
      </w:r>
      <w:r w:rsidR="00E66F9E">
        <w:rPr>
          <w:lang w:val="tr-TR"/>
        </w:rPr>
        <w:t xml:space="preserve">la ve manzaralarla </w:t>
      </w:r>
      <w:r w:rsidR="004446B4">
        <w:rPr>
          <w:lang w:val="tr-TR"/>
        </w:rPr>
        <w:t>birleştiren kampanya</w:t>
      </w:r>
      <w:r w:rsidR="00C7329F">
        <w:rPr>
          <w:lang w:val="tr-TR"/>
        </w:rPr>
        <w:t>,</w:t>
      </w:r>
      <w:r w:rsidR="004446B4">
        <w:rPr>
          <w:lang w:val="tr-TR"/>
        </w:rPr>
        <w:t xml:space="preserve"> dünyanın her yanındaki </w:t>
      </w:r>
      <w:r w:rsidR="00D93802" w:rsidRPr="00D93802">
        <w:rPr>
          <w:lang w:val="tr-TR"/>
        </w:rPr>
        <w:t>müşteriler</w:t>
      </w:r>
      <w:r w:rsidR="00C50EE5">
        <w:rPr>
          <w:lang w:val="tr-TR"/>
        </w:rPr>
        <w:t xml:space="preserve"> ve</w:t>
      </w:r>
      <w:r w:rsidR="00D93802" w:rsidRPr="00D93802">
        <w:rPr>
          <w:lang w:val="tr-TR"/>
        </w:rPr>
        <w:t xml:space="preserve"> </w:t>
      </w:r>
      <w:r w:rsidR="004446B4">
        <w:rPr>
          <w:lang w:val="tr-TR"/>
        </w:rPr>
        <w:t>Mercedes-Benz severler</w:t>
      </w:r>
      <w:r w:rsidR="00C50EE5">
        <w:rPr>
          <w:lang w:val="tr-TR"/>
        </w:rPr>
        <w:t xml:space="preserve"> </w:t>
      </w:r>
      <w:r w:rsidR="00D93802" w:rsidRPr="00D93802">
        <w:rPr>
          <w:lang w:val="tr-TR"/>
        </w:rPr>
        <w:t xml:space="preserve">için </w:t>
      </w:r>
      <w:r w:rsidR="00C50EE5">
        <w:rPr>
          <w:lang w:val="tr-TR"/>
        </w:rPr>
        <w:t xml:space="preserve">de </w:t>
      </w:r>
      <w:r w:rsidR="00D93802" w:rsidRPr="00D93802">
        <w:rPr>
          <w:lang w:val="tr-TR"/>
        </w:rPr>
        <w:t xml:space="preserve">unutulmaz </w:t>
      </w:r>
      <w:r w:rsidR="00C50EE5">
        <w:rPr>
          <w:lang w:val="tr-TR"/>
        </w:rPr>
        <w:t xml:space="preserve">sahneler ve </w:t>
      </w:r>
      <w:r w:rsidR="00D93802" w:rsidRPr="00D93802">
        <w:rPr>
          <w:lang w:val="tr-TR"/>
        </w:rPr>
        <w:t>deneyimler yaratıyor.</w:t>
      </w:r>
      <w:r w:rsidR="00C50EE5">
        <w:rPr>
          <w:lang w:val="tr-TR"/>
        </w:rPr>
        <w:t xml:space="preserve"> 3-7 Eylül tarihleri arasında </w:t>
      </w:r>
      <w:r w:rsidR="005C7190">
        <w:rPr>
          <w:lang w:val="tr-TR"/>
        </w:rPr>
        <w:t xml:space="preserve">Avrupa ayağının ilk durağı olarak </w:t>
      </w:r>
      <w:r w:rsidR="00C50EE5">
        <w:rPr>
          <w:lang w:val="tr-TR"/>
        </w:rPr>
        <w:t>İstanbul’u da ziyaret ede</w:t>
      </w:r>
      <w:r w:rsidR="00E158E8">
        <w:rPr>
          <w:lang w:val="tr-TR"/>
        </w:rPr>
        <w:t xml:space="preserve">n yolculukta </w:t>
      </w:r>
      <w:r w:rsidR="00D93802" w:rsidRPr="00D93802">
        <w:rPr>
          <w:lang w:val="tr-TR"/>
        </w:rPr>
        <w:t>şehrin tarihi ve kültürel mirasını Mercedes-Benz’in 140 yıllık yenilikçilik hikayesiyle buluşt</w:t>
      </w:r>
      <w:r w:rsidR="005C7190">
        <w:rPr>
          <w:lang w:val="tr-TR"/>
        </w:rPr>
        <w:t xml:space="preserve">uruyor. </w:t>
      </w:r>
    </w:p>
    <w:p w14:paraId="067373DA" w14:textId="77777777" w:rsidR="00E158E8" w:rsidRDefault="00E158E8" w:rsidP="00D93802">
      <w:pPr>
        <w:pStyle w:val="A03Flietext"/>
        <w:jc w:val="both"/>
        <w:rPr>
          <w:lang w:val="tr-TR"/>
        </w:rPr>
      </w:pPr>
    </w:p>
    <w:p w14:paraId="74516CC0" w14:textId="23546013" w:rsidR="007C47A2" w:rsidRDefault="007C47A2" w:rsidP="007C47A2">
      <w:pPr>
        <w:pStyle w:val="A03Flietext"/>
        <w:jc w:val="both"/>
        <w:rPr>
          <w:lang w:val="tr-TR"/>
        </w:rPr>
      </w:pPr>
      <w:r w:rsidRPr="007C47A2">
        <w:rPr>
          <w:lang w:val="tr-TR"/>
        </w:rPr>
        <w:t xml:space="preserve">İstanbul’daki </w:t>
      </w:r>
      <w:r>
        <w:rPr>
          <w:lang w:val="tr-TR"/>
        </w:rPr>
        <w:t xml:space="preserve">yolculuğuna </w:t>
      </w:r>
      <w:r w:rsidRPr="007C47A2">
        <w:rPr>
          <w:lang w:val="tr-TR"/>
        </w:rPr>
        <w:t xml:space="preserve">Boğaz’ın </w:t>
      </w:r>
      <w:r>
        <w:rPr>
          <w:lang w:val="tr-TR"/>
        </w:rPr>
        <w:t>benzersiz</w:t>
      </w:r>
      <w:r w:rsidRPr="007C47A2">
        <w:rPr>
          <w:lang w:val="tr-TR"/>
        </w:rPr>
        <w:t xml:space="preserve"> manzarasın</w:t>
      </w:r>
      <w:r>
        <w:rPr>
          <w:lang w:val="tr-TR"/>
        </w:rPr>
        <w:t xml:space="preserve">ın en güzel </w:t>
      </w:r>
      <w:r w:rsidR="00DD0846">
        <w:rPr>
          <w:lang w:val="tr-TR"/>
        </w:rPr>
        <w:t>açılarından</w:t>
      </w:r>
      <w:r w:rsidRPr="007C47A2">
        <w:rPr>
          <w:lang w:val="tr-TR"/>
        </w:rPr>
        <w:t xml:space="preserve"> Ortaköy</w:t>
      </w:r>
      <w:r w:rsidR="00DD0846">
        <w:rPr>
          <w:lang w:val="tr-TR"/>
        </w:rPr>
        <w:t>’den</w:t>
      </w:r>
      <w:r w:rsidRPr="007C47A2">
        <w:rPr>
          <w:lang w:val="tr-TR"/>
        </w:rPr>
        <w:t xml:space="preserve"> başlayan </w:t>
      </w:r>
      <w:r w:rsidR="00DD0846">
        <w:rPr>
          <w:lang w:val="tr-TR"/>
        </w:rPr>
        <w:t>y</w:t>
      </w:r>
      <w:r w:rsidR="00DD0846" w:rsidRPr="007C47A2">
        <w:rPr>
          <w:lang w:val="tr-TR"/>
        </w:rPr>
        <w:t xml:space="preserve">eni S-Serisi, </w:t>
      </w:r>
      <w:r w:rsidRPr="007C47A2">
        <w:rPr>
          <w:lang w:val="tr-TR"/>
        </w:rPr>
        <w:t>iki kıtayı birbirine bağlayan Boğaziçi Köprüsü</w:t>
      </w:r>
      <w:r w:rsidR="00AB3255">
        <w:rPr>
          <w:lang w:val="tr-TR"/>
        </w:rPr>
        <w:t>’nden</w:t>
      </w:r>
      <w:r w:rsidRPr="007C47A2">
        <w:rPr>
          <w:lang w:val="tr-TR"/>
        </w:rPr>
        <w:t xml:space="preserve"> Çırağan Caddesi ve Dolmabahçe Yolu’ndan geçerek şehrin tarihi dokusuyla bütünleşiyor. Yolculuk, balıkçıları ve vapurlarıyla İstanbul’un en simgesel geçiş noktalarından Galata Köprüsü’nde ve Haliç’in tarihi kıyısı Azapkapı’da devam ediyor</w:t>
      </w:r>
      <w:r w:rsidR="00F12DF4">
        <w:rPr>
          <w:lang w:val="tr-TR"/>
        </w:rPr>
        <w:t>.</w:t>
      </w:r>
      <w:r w:rsidRPr="007C47A2">
        <w:rPr>
          <w:lang w:val="tr-TR"/>
        </w:rPr>
        <w:t xml:space="preserve"> Yeni S-Serisi, </w:t>
      </w:r>
      <w:r w:rsidR="00F12DF4">
        <w:rPr>
          <w:lang w:val="tr-TR"/>
        </w:rPr>
        <w:t>burada Mercedes-Benz’in</w:t>
      </w:r>
      <w:r w:rsidRPr="007C47A2">
        <w:rPr>
          <w:lang w:val="tr-TR"/>
        </w:rPr>
        <w:t xml:space="preserve"> 140 yıllık mirasını temsil eden klasik Mercedes-Benz modelleriyle bir araya gelerek geçmiş ile bugünü aynı karede buluşturuyor. </w:t>
      </w:r>
      <w:r w:rsidR="00F12DF4">
        <w:rPr>
          <w:lang w:val="tr-TR"/>
        </w:rPr>
        <w:t xml:space="preserve">Ardından </w:t>
      </w:r>
      <w:r w:rsidRPr="007C47A2">
        <w:rPr>
          <w:lang w:val="tr-TR"/>
        </w:rPr>
        <w:t xml:space="preserve">Kız Kulesi ve Galata Kulesi’nin önünden geçerek İstanbul’un tarihi silüetini Yeni S-Serisi’nin zarafetiyle </w:t>
      </w:r>
      <w:r w:rsidR="00F87123">
        <w:rPr>
          <w:lang w:val="tr-TR"/>
        </w:rPr>
        <w:t>birleştiriyor</w:t>
      </w:r>
      <w:r w:rsidRPr="007C47A2">
        <w:rPr>
          <w:lang w:val="tr-TR"/>
        </w:rPr>
        <w:t>.</w:t>
      </w:r>
    </w:p>
    <w:p w14:paraId="5B36B195" w14:textId="77777777" w:rsidR="007C47A2" w:rsidRPr="007C47A2" w:rsidRDefault="007C47A2" w:rsidP="007C47A2">
      <w:pPr>
        <w:pStyle w:val="A03Flietext"/>
        <w:jc w:val="both"/>
        <w:rPr>
          <w:lang w:val="tr-TR"/>
        </w:rPr>
      </w:pPr>
    </w:p>
    <w:p w14:paraId="57423437" w14:textId="77777777" w:rsidR="009D0022" w:rsidRPr="009D0022" w:rsidRDefault="001F361E" w:rsidP="00711BF6">
      <w:pPr>
        <w:pStyle w:val="A03Flietext"/>
        <w:jc w:val="both"/>
        <w:rPr>
          <w:b/>
          <w:bCs/>
          <w:lang w:val="tr-TR"/>
        </w:rPr>
      </w:pPr>
      <w:r w:rsidRPr="009D0022">
        <w:rPr>
          <w:b/>
          <w:bCs/>
          <w:lang w:val="tr-TR"/>
        </w:rPr>
        <w:t xml:space="preserve">Yüzde 50’den fazla bileşeni </w:t>
      </w:r>
      <w:r w:rsidR="009D0022" w:rsidRPr="009D0022">
        <w:rPr>
          <w:b/>
          <w:bCs/>
          <w:lang w:val="tr-TR"/>
        </w:rPr>
        <w:t>yenilenen S-Serisi’nin dünya turu Ekim’de Stuttgart’ta bitiyor</w:t>
      </w:r>
    </w:p>
    <w:p w14:paraId="72C600FA" w14:textId="1AD6E579" w:rsidR="007C47A2" w:rsidRDefault="007C47A2" w:rsidP="00711BF6">
      <w:pPr>
        <w:pStyle w:val="A03Flietext"/>
        <w:jc w:val="both"/>
        <w:rPr>
          <w:lang w:val="tr-TR"/>
        </w:rPr>
      </w:pPr>
      <w:r w:rsidRPr="007C47A2">
        <w:rPr>
          <w:lang w:val="tr-TR"/>
        </w:rPr>
        <w:t xml:space="preserve">Yeni S-Serisi, </w:t>
      </w:r>
      <w:r w:rsidR="00F87123">
        <w:rPr>
          <w:lang w:val="tr-TR"/>
        </w:rPr>
        <w:t xml:space="preserve">İstanbul ile </w:t>
      </w:r>
      <w:r w:rsidR="00AC3D85">
        <w:rPr>
          <w:lang w:val="tr-TR"/>
        </w:rPr>
        <w:t xml:space="preserve">bütünleşen bu yolculukta </w:t>
      </w:r>
      <w:r w:rsidRPr="007C47A2">
        <w:rPr>
          <w:lang w:val="tr-TR"/>
        </w:rPr>
        <w:t xml:space="preserve">lüks ve teknolojideki öncü konumunu bir kez daha ortaya koyuyor. </w:t>
      </w:r>
      <w:r w:rsidR="00711BF6" w:rsidRPr="00711BF6">
        <w:rPr>
          <w:lang w:val="tr-TR"/>
        </w:rPr>
        <w:t>Mercedes-Benz tarihindeki en iddialı ürün lansmanlarında</w:t>
      </w:r>
      <w:r w:rsidR="00711BF6">
        <w:rPr>
          <w:lang w:val="tr-TR"/>
        </w:rPr>
        <w:t>n biri ile tanıtılan</w:t>
      </w:r>
      <w:r w:rsidR="00711BF6" w:rsidRPr="00711BF6">
        <w:rPr>
          <w:lang w:val="tr-TR"/>
        </w:rPr>
        <w:t xml:space="preserve"> S-Serisi’nin yüzde 50’sinden fazlasını oluşturan yaklaşık 2.700 bileşen tamamen yeni, güncellendi ya da baştan tasarlandı. </w:t>
      </w:r>
      <w:r w:rsidR="00864906" w:rsidRPr="00864906">
        <w:rPr>
          <w:lang w:val="tr-TR"/>
        </w:rPr>
        <w:t>8 ve 6 silindirli motorlardan 6 silindirli dizel motorlara ve plug-in hibrite kadar, çok çeşitli motor seçeneğine sahip</w:t>
      </w:r>
      <w:r w:rsidR="00DC2D26">
        <w:rPr>
          <w:lang w:val="tr-TR"/>
        </w:rPr>
        <w:t xml:space="preserve"> yeni S-Serisi, g</w:t>
      </w:r>
      <w:r w:rsidRPr="007C47A2">
        <w:rPr>
          <w:lang w:val="tr-TR"/>
        </w:rPr>
        <w:t xml:space="preserve">elişmiş </w:t>
      </w:r>
      <w:r w:rsidR="0065208E">
        <w:rPr>
          <w:lang w:val="tr-TR"/>
        </w:rPr>
        <w:t xml:space="preserve">standart olarak sunulan </w:t>
      </w:r>
      <w:r w:rsidR="00AC3D85">
        <w:rPr>
          <w:lang w:val="tr-TR"/>
        </w:rPr>
        <w:t>sürüş destek</w:t>
      </w:r>
      <w:r w:rsidRPr="007C47A2">
        <w:rPr>
          <w:lang w:val="tr-TR"/>
        </w:rPr>
        <w:t xml:space="preserve"> sistemleri, iç </w:t>
      </w:r>
      <w:r w:rsidR="00186644" w:rsidRPr="007C47A2">
        <w:rPr>
          <w:lang w:val="tr-TR"/>
        </w:rPr>
        <w:t>mekân</w:t>
      </w:r>
      <w:r w:rsidRPr="007C47A2">
        <w:rPr>
          <w:lang w:val="tr-TR"/>
        </w:rPr>
        <w:t xml:space="preserve"> aydınlatması ve üstün konfor donanımlarıyla</w:t>
      </w:r>
      <w:r w:rsidR="00DC2D26">
        <w:rPr>
          <w:lang w:val="tr-TR"/>
        </w:rPr>
        <w:t xml:space="preserve"> da</w:t>
      </w:r>
      <w:r w:rsidRPr="007C47A2">
        <w:rPr>
          <w:lang w:val="tr-TR"/>
        </w:rPr>
        <w:t xml:space="preserve"> Mercedes-Benz’in geleceğe dönük vizyonunu </w:t>
      </w:r>
      <w:r w:rsidR="00DC2D26">
        <w:rPr>
          <w:lang w:val="tr-TR"/>
        </w:rPr>
        <w:t>bugünden gösteriyor</w:t>
      </w:r>
      <w:r w:rsidRPr="007C47A2">
        <w:rPr>
          <w:lang w:val="tr-TR"/>
        </w:rPr>
        <w:t>.</w:t>
      </w:r>
    </w:p>
    <w:p w14:paraId="3CB2B45D" w14:textId="77777777" w:rsidR="007C47A2" w:rsidRDefault="007C47A2" w:rsidP="007C47A2">
      <w:pPr>
        <w:pStyle w:val="A03Flietext"/>
        <w:jc w:val="both"/>
        <w:rPr>
          <w:lang w:val="tr-TR"/>
        </w:rPr>
      </w:pPr>
    </w:p>
    <w:p w14:paraId="647AEF65" w14:textId="257FAE5B" w:rsidR="00994C72" w:rsidRPr="001B656D" w:rsidRDefault="007C47A2" w:rsidP="001B656D">
      <w:pPr>
        <w:pStyle w:val="A03Flietext"/>
        <w:jc w:val="both"/>
        <w:rPr>
          <w:lang w:val="tr-TR"/>
        </w:rPr>
      </w:pPr>
      <w:r w:rsidRPr="007C47A2">
        <w:rPr>
          <w:lang w:val="tr-TR"/>
        </w:rPr>
        <w:t xml:space="preserve">Küresel “140 Years. 140 Places.” yolculuğu, </w:t>
      </w:r>
      <w:r w:rsidR="00136B32">
        <w:rPr>
          <w:lang w:val="tr-TR"/>
        </w:rPr>
        <w:t>Ekim’de</w:t>
      </w:r>
      <w:r w:rsidRPr="007C47A2">
        <w:rPr>
          <w:lang w:val="tr-TR"/>
        </w:rPr>
        <w:t xml:space="preserve"> Stuttgart’ta gerçekleşecek final</w:t>
      </w:r>
      <w:r w:rsidR="002E1684">
        <w:rPr>
          <w:lang w:val="tr-TR"/>
        </w:rPr>
        <w:t>e</w:t>
      </w:r>
      <w:r w:rsidRPr="007C47A2">
        <w:rPr>
          <w:lang w:val="tr-TR"/>
        </w:rPr>
        <w:t xml:space="preserve"> doğru ilerlerken, İstanbul da Mercedes-Benz’i 140 yılı aşkın süredir şekillendiren insanları, yerleri ve yenilikleri öne çıkaran </w:t>
      </w:r>
      <w:r w:rsidR="0008025C">
        <w:rPr>
          <w:lang w:val="tr-TR"/>
        </w:rPr>
        <w:t xml:space="preserve">şehirler </w:t>
      </w:r>
      <w:r w:rsidRPr="007C47A2">
        <w:rPr>
          <w:lang w:val="tr-TR"/>
        </w:rPr>
        <w:t xml:space="preserve">arasındaki yerini alıyor. </w:t>
      </w:r>
      <w:r w:rsidR="0008025C" w:rsidRPr="007C47A2">
        <w:rPr>
          <w:lang w:val="tr-TR"/>
        </w:rPr>
        <w:t>İstanbul</w:t>
      </w:r>
      <w:r w:rsidR="0008025C">
        <w:rPr>
          <w:lang w:val="tr-TR"/>
        </w:rPr>
        <w:t>, i</w:t>
      </w:r>
      <w:r w:rsidRPr="007C47A2">
        <w:rPr>
          <w:lang w:val="tr-TR"/>
        </w:rPr>
        <w:t xml:space="preserve">konik </w:t>
      </w:r>
      <w:r w:rsidR="0008025C">
        <w:rPr>
          <w:lang w:val="tr-TR"/>
        </w:rPr>
        <w:t>mekanları</w:t>
      </w:r>
      <w:r w:rsidR="00536A3B">
        <w:rPr>
          <w:lang w:val="tr-TR"/>
        </w:rPr>
        <w:t xml:space="preserve"> ve</w:t>
      </w:r>
      <w:r w:rsidRPr="007C47A2">
        <w:rPr>
          <w:lang w:val="tr-TR"/>
        </w:rPr>
        <w:t xml:space="preserve"> sürükleyici marka deneyimleri</w:t>
      </w:r>
      <w:r w:rsidR="00536A3B">
        <w:rPr>
          <w:lang w:val="tr-TR"/>
        </w:rPr>
        <w:t xml:space="preserve"> sunan manzaraları ile </w:t>
      </w:r>
      <w:r w:rsidRPr="007C47A2">
        <w:rPr>
          <w:lang w:val="tr-TR"/>
        </w:rPr>
        <w:t>Mercedes-Benz’i bugün de ileriye taşıyan yenilikçilik ruhunu yansıtıyor.</w:t>
      </w:r>
      <w:bookmarkEnd w:id="0"/>
      <w:bookmarkEnd w:id="1"/>
      <w:bookmarkEnd w:id="2"/>
    </w:p>
    <w:sectPr w:rsidR="00994C72" w:rsidRPr="001B656D" w:rsidSect="009229AB"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4E7C" w14:textId="77777777" w:rsidR="00EB66FF" w:rsidRDefault="00EB66FF" w:rsidP="00764B8C">
      <w:pPr>
        <w:spacing w:after="0" w:line="240" w:lineRule="auto"/>
      </w:pPr>
      <w:r>
        <w:separator/>
      </w:r>
    </w:p>
  </w:endnote>
  <w:endnote w:type="continuationSeparator" w:id="0">
    <w:p w14:paraId="3FCC633A" w14:textId="77777777" w:rsidR="00EB66FF" w:rsidRDefault="00EB66FF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5D3B" w14:textId="77777777" w:rsidR="003C2AE4" w:rsidRPr="0033780C" w:rsidRDefault="003C2AE4" w:rsidP="00B00F20">
    <w:pPr>
      <w:pStyle w:val="D07Pagenumber"/>
      <w:framePr w:wrap="around"/>
    </w:pPr>
    <w:r>
      <w:t>Page</w:t>
    </w:r>
    <w:r w:rsidRPr="0033780C">
      <w:t xml:space="preserve">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Pr="0033780C">
      <w:rPr>
        <w:rStyle w:val="PageNumber"/>
      </w:rPr>
      <w:t>2</w:t>
    </w:r>
    <w:r w:rsidRPr="0033780C">
      <w:rPr>
        <w:rStyle w:val="PageNumber"/>
      </w:rPr>
      <w:fldChar w:fldCharType="end"/>
    </w:r>
  </w:p>
  <w:p w14:paraId="3A9F8297" w14:textId="77777777" w:rsidR="003C2AE4" w:rsidRDefault="003C2A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E4AF" w14:textId="77777777" w:rsidR="00B655EB" w:rsidRPr="00B655EB" w:rsidRDefault="00B655EB" w:rsidP="00B655EB">
    <w:pPr>
      <w:pStyle w:val="Footer"/>
      <w:jc w:val="center"/>
      <w:rPr>
        <w:color w:val="808080" w:themeColor="background1" w:themeShade="80"/>
        <w:lang w:val="en-US"/>
      </w:rPr>
    </w:pPr>
    <w:proofErr w:type="spellStart"/>
    <w:r w:rsidRPr="00B655EB">
      <w:rPr>
        <w:color w:val="808080" w:themeColor="background1" w:themeShade="80"/>
        <w:lang w:val="en-US"/>
      </w:rPr>
      <w:t>Kurumsal</w:t>
    </w:r>
    <w:proofErr w:type="spellEnd"/>
    <w:r w:rsidRPr="00B655EB">
      <w:rPr>
        <w:color w:val="808080" w:themeColor="background1" w:themeShade="80"/>
        <w:lang w:val="en-US"/>
      </w:rPr>
      <w:t xml:space="preserve"> İletişim </w:t>
    </w:r>
    <w:proofErr w:type="spellStart"/>
    <w:r w:rsidRPr="00B655EB">
      <w:rPr>
        <w:color w:val="808080" w:themeColor="background1" w:themeShade="80"/>
        <w:lang w:val="en-US"/>
      </w:rPr>
      <w:t>Bölümü</w:t>
    </w:r>
    <w:proofErr w:type="spellEnd"/>
  </w:p>
  <w:p w14:paraId="157C3D40" w14:textId="0165FD26" w:rsidR="003C2AE4" w:rsidRPr="00B655EB" w:rsidRDefault="00B655EB" w:rsidP="00B655EB">
    <w:pPr>
      <w:pStyle w:val="Footer"/>
      <w:jc w:val="center"/>
      <w:rPr>
        <w:color w:val="808080" w:themeColor="background1" w:themeShade="80"/>
        <w:lang w:val="en-US"/>
      </w:rPr>
    </w:pPr>
    <w:r w:rsidRPr="00B655EB">
      <w:rPr>
        <w:color w:val="808080" w:themeColor="background1" w:themeShade="80"/>
        <w:lang w:val="en-US"/>
      </w:rPr>
      <w:t xml:space="preserve">Mercedes-Benz Otomotiv Ticaret </w:t>
    </w:r>
    <w:proofErr w:type="spellStart"/>
    <w:r w:rsidRPr="00B655EB">
      <w:rPr>
        <w:color w:val="808080" w:themeColor="background1" w:themeShade="80"/>
        <w:lang w:val="en-US"/>
      </w:rPr>
      <w:t>ve</w:t>
    </w:r>
    <w:proofErr w:type="spellEnd"/>
    <w:r w:rsidRPr="00B655EB">
      <w:rPr>
        <w:color w:val="808080" w:themeColor="background1" w:themeShade="80"/>
        <w:lang w:val="en-US"/>
      </w:rPr>
      <w:t xml:space="preserve"> </w:t>
    </w:r>
    <w:proofErr w:type="spellStart"/>
    <w:r w:rsidRPr="00B655EB">
      <w:rPr>
        <w:color w:val="808080" w:themeColor="background1" w:themeShade="80"/>
        <w:lang w:val="en-US"/>
      </w:rPr>
      <w:t>Hizmetler</w:t>
    </w:r>
    <w:proofErr w:type="spellEnd"/>
    <w:r w:rsidRPr="00B655EB">
      <w:rPr>
        <w:color w:val="808080" w:themeColor="background1" w:themeShade="80"/>
        <w:lang w:val="en-US"/>
      </w:rPr>
      <w:t xml:space="preserve"> A.Ş.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Pr="00D949A7">
      <w:rPr>
        <w:rStyle w:val="PageNumber"/>
      </w:rPr>
      <w:fldChar w:fldCharType="separate"/>
    </w:r>
    <w:r w:rsidR="007E3071">
      <w:rPr>
        <w:rStyle w:val="PageNumber"/>
      </w:rPr>
      <w:t>2</w:t>
    </w:r>
    <w:r w:rsidRPr="00D949A7">
      <w:rPr>
        <w:rStyle w:val="PageNumber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4463F73C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3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bookmarkEnd w:id="3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57ED3ED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7F88EF4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1FF8C" w14:textId="77777777" w:rsidR="00EB66FF" w:rsidRDefault="00EB66FF" w:rsidP="00764B8C">
      <w:pPr>
        <w:spacing w:after="0" w:line="240" w:lineRule="auto"/>
      </w:pPr>
      <w:r>
        <w:separator/>
      </w:r>
    </w:p>
  </w:footnote>
  <w:footnote w:type="continuationSeparator" w:id="0">
    <w:p w14:paraId="65C0C5B8" w14:textId="77777777" w:rsidR="00EB66FF" w:rsidRDefault="00EB66FF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5B4" w14:textId="2636940A" w:rsidR="003C2AE4" w:rsidRDefault="001A2F28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843584" behindDoc="0" locked="0" layoutInCell="1" allowOverlap="1" wp14:anchorId="288EA287" wp14:editId="23B4858B">
          <wp:simplePos x="0" y="0"/>
          <wp:positionH relativeFrom="page">
            <wp:posOffset>5372100</wp:posOffset>
          </wp:positionH>
          <wp:positionV relativeFrom="topMargin">
            <wp:posOffset>1229995</wp:posOffset>
          </wp:positionV>
          <wp:extent cx="1079500" cy="123825"/>
          <wp:effectExtent l="0" t="0" r="6350" b="9525"/>
          <wp:wrapNone/>
          <wp:docPr id="442336215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2AE4">
      <w:rPr>
        <w:noProof/>
        <w14:ligatures w14:val="none"/>
      </w:rPr>
      <w:drawing>
        <wp:anchor distT="0" distB="0" distL="114300" distR="114300" simplePos="0" relativeHeight="251842560" behindDoc="0" locked="0" layoutInCell="1" allowOverlap="1" wp14:anchorId="0236ADD0" wp14:editId="0FE1D1C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338343298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Header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2DC761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379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02FB8"/>
    <w:multiLevelType w:val="hybridMultilevel"/>
    <w:tmpl w:val="DD84A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8C2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6D76D6"/>
    <w:multiLevelType w:val="hybridMultilevel"/>
    <w:tmpl w:val="89A041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C027D"/>
    <w:multiLevelType w:val="hybridMultilevel"/>
    <w:tmpl w:val="0E80ADC8"/>
    <w:lvl w:ilvl="0" w:tplc="75B87B56">
      <w:start w:val="3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D4AF4"/>
    <w:multiLevelType w:val="hybridMultilevel"/>
    <w:tmpl w:val="5B2C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8"/>
  </w:num>
  <w:num w:numId="3" w16cid:durableId="1060589554">
    <w:abstractNumId w:val="21"/>
  </w:num>
  <w:num w:numId="4" w16cid:durableId="107050651">
    <w:abstractNumId w:val="1"/>
  </w:num>
  <w:num w:numId="5" w16cid:durableId="620308451">
    <w:abstractNumId w:val="4"/>
  </w:num>
  <w:num w:numId="6" w16cid:durableId="1256015805">
    <w:abstractNumId w:val="5"/>
  </w:num>
  <w:num w:numId="7" w16cid:durableId="81420397">
    <w:abstractNumId w:val="11"/>
  </w:num>
  <w:num w:numId="8" w16cid:durableId="897666457">
    <w:abstractNumId w:val="10"/>
  </w:num>
  <w:num w:numId="9" w16cid:durableId="1894465082">
    <w:abstractNumId w:val="6"/>
  </w:num>
  <w:num w:numId="10" w16cid:durableId="1500928882">
    <w:abstractNumId w:val="19"/>
  </w:num>
  <w:num w:numId="11" w16cid:durableId="314843845">
    <w:abstractNumId w:val="15"/>
  </w:num>
  <w:num w:numId="12" w16cid:durableId="1674799497">
    <w:abstractNumId w:val="2"/>
  </w:num>
  <w:num w:numId="13" w16cid:durableId="774399931">
    <w:abstractNumId w:val="13"/>
  </w:num>
  <w:num w:numId="14" w16cid:durableId="233273124">
    <w:abstractNumId w:val="20"/>
  </w:num>
  <w:num w:numId="15" w16cid:durableId="1350838530">
    <w:abstractNumId w:val="9"/>
  </w:num>
  <w:num w:numId="16" w16cid:durableId="785344695">
    <w:abstractNumId w:val="7"/>
  </w:num>
  <w:num w:numId="17" w16cid:durableId="1996453382">
    <w:abstractNumId w:val="3"/>
  </w:num>
  <w:num w:numId="18" w16cid:durableId="587620059">
    <w:abstractNumId w:val="14"/>
  </w:num>
  <w:num w:numId="19" w16cid:durableId="1843398662">
    <w:abstractNumId w:val="0"/>
  </w:num>
  <w:num w:numId="20" w16cid:durableId="355543148">
    <w:abstractNumId w:val="18"/>
  </w:num>
  <w:num w:numId="21" w16cid:durableId="417143070">
    <w:abstractNumId w:val="17"/>
  </w:num>
  <w:num w:numId="22" w16cid:durableId="1237932400">
    <w:abstractNumId w:val="22"/>
  </w:num>
  <w:num w:numId="23" w16cid:durableId="902838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105"/>
    <w:rsid w:val="00000C4C"/>
    <w:rsid w:val="000013C4"/>
    <w:rsid w:val="00002924"/>
    <w:rsid w:val="00006498"/>
    <w:rsid w:val="000069DC"/>
    <w:rsid w:val="00007A45"/>
    <w:rsid w:val="00011F4F"/>
    <w:rsid w:val="00014BDF"/>
    <w:rsid w:val="0001654A"/>
    <w:rsid w:val="0002016F"/>
    <w:rsid w:val="0002300B"/>
    <w:rsid w:val="00024346"/>
    <w:rsid w:val="00024869"/>
    <w:rsid w:val="0002559E"/>
    <w:rsid w:val="00026384"/>
    <w:rsid w:val="0003022E"/>
    <w:rsid w:val="00030AD8"/>
    <w:rsid w:val="00031FDD"/>
    <w:rsid w:val="000329A7"/>
    <w:rsid w:val="000339E4"/>
    <w:rsid w:val="00033CCA"/>
    <w:rsid w:val="00036E5F"/>
    <w:rsid w:val="00037543"/>
    <w:rsid w:val="00037EF8"/>
    <w:rsid w:val="00041B92"/>
    <w:rsid w:val="000423C2"/>
    <w:rsid w:val="00043DB0"/>
    <w:rsid w:val="0004515D"/>
    <w:rsid w:val="00045A88"/>
    <w:rsid w:val="0005208C"/>
    <w:rsid w:val="00053CB6"/>
    <w:rsid w:val="000541EE"/>
    <w:rsid w:val="00054C50"/>
    <w:rsid w:val="00061649"/>
    <w:rsid w:val="0006172B"/>
    <w:rsid w:val="00061EFC"/>
    <w:rsid w:val="00065C50"/>
    <w:rsid w:val="00065E9F"/>
    <w:rsid w:val="00066F6B"/>
    <w:rsid w:val="000711D7"/>
    <w:rsid w:val="000740D5"/>
    <w:rsid w:val="00074CD2"/>
    <w:rsid w:val="000751AE"/>
    <w:rsid w:val="00077E47"/>
    <w:rsid w:val="0008025C"/>
    <w:rsid w:val="00084F84"/>
    <w:rsid w:val="0008532E"/>
    <w:rsid w:val="00086DD0"/>
    <w:rsid w:val="000875EF"/>
    <w:rsid w:val="00087650"/>
    <w:rsid w:val="00087EDA"/>
    <w:rsid w:val="0009169A"/>
    <w:rsid w:val="000937DD"/>
    <w:rsid w:val="00093A48"/>
    <w:rsid w:val="0009458E"/>
    <w:rsid w:val="000A1322"/>
    <w:rsid w:val="000A1BA4"/>
    <w:rsid w:val="000A4DA7"/>
    <w:rsid w:val="000A5071"/>
    <w:rsid w:val="000A5CF3"/>
    <w:rsid w:val="000A6E2E"/>
    <w:rsid w:val="000A786A"/>
    <w:rsid w:val="000B101B"/>
    <w:rsid w:val="000B321A"/>
    <w:rsid w:val="000B36B0"/>
    <w:rsid w:val="000B3942"/>
    <w:rsid w:val="000C24A7"/>
    <w:rsid w:val="000C4D4B"/>
    <w:rsid w:val="000C5689"/>
    <w:rsid w:val="000C61CD"/>
    <w:rsid w:val="000C6A17"/>
    <w:rsid w:val="000C6D81"/>
    <w:rsid w:val="000C7D15"/>
    <w:rsid w:val="000D0ED4"/>
    <w:rsid w:val="000D1317"/>
    <w:rsid w:val="000D131D"/>
    <w:rsid w:val="000D1E48"/>
    <w:rsid w:val="000D7C37"/>
    <w:rsid w:val="000E2725"/>
    <w:rsid w:val="000E32D3"/>
    <w:rsid w:val="000E79F2"/>
    <w:rsid w:val="000F246D"/>
    <w:rsid w:val="000F43F6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1F52"/>
    <w:rsid w:val="001228CA"/>
    <w:rsid w:val="001245A0"/>
    <w:rsid w:val="001247DC"/>
    <w:rsid w:val="001248AC"/>
    <w:rsid w:val="0012663F"/>
    <w:rsid w:val="00126894"/>
    <w:rsid w:val="00130332"/>
    <w:rsid w:val="00130D92"/>
    <w:rsid w:val="00133246"/>
    <w:rsid w:val="00134CCF"/>
    <w:rsid w:val="00136B32"/>
    <w:rsid w:val="00137284"/>
    <w:rsid w:val="001374E3"/>
    <w:rsid w:val="00141C0F"/>
    <w:rsid w:val="00141DFB"/>
    <w:rsid w:val="0014338F"/>
    <w:rsid w:val="0014761D"/>
    <w:rsid w:val="00150C96"/>
    <w:rsid w:val="00150F7D"/>
    <w:rsid w:val="0015231A"/>
    <w:rsid w:val="00152610"/>
    <w:rsid w:val="00153058"/>
    <w:rsid w:val="00153164"/>
    <w:rsid w:val="00153B50"/>
    <w:rsid w:val="001543E5"/>
    <w:rsid w:val="001549A1"/>
    <w:rsid w:val="001573B2"/>
    <w:rsid w:val="00157BCE"/>
    <w:rsid w:val="00163C65"/>
    <w:rsid w:val="00163ECA"/>
    <w:rsid w:val="0016546F"/>
    <w:rsid w:val="0016657D"/>
    <w:rsid w:val="001673FE"/>
    <w:rsid w:val="0017080C"/>
    <w:rsid w:val="0017699C"/>
    <w:rsid w:val="00176FF1"/>
    <w:rsid w:val="0017763F"/>
    <w:rsid w:val="00182ADC"/>
    <w:rsid w:val="00182CF8"/>
    <w:rsid w:val="00183703"/>
    <w:rsid w:val="001850C2"/>
    <w:rsid w:val="00185B2E"/>
    <w:rsid w:val="00186034"/>
    <w:rsid w:val="00186644"/>
    <w:rsid w:val="00191B43"/>
    <w:rsid w:val="00193279"/>
    <w:rsid w:val="00193C40"/>
    <w:rsid w:val="00193DC4"/>
    <w:rsid w:val="00194017"/>
    <w:rsid w:val="0019518B"/>
    <w:rsid w:val="00196961"/>
    <w:rsid w:val="001A1EE5"/>
    <w:rsid w:val="001A200A"/>
    <w:rsid w:val="001A2F28"/>
    <w:rsid w:val="001A3F87"/>
    <w:rsid w:val="001A47D4"/>
    <w:rsid w:val="001A4B1E"/>
    <w:rsid w:val="001A59E4"/>
    <w:rsid w:val="001A5AB2"/>
    <w:rsid w:val="001B0BE5"/>
    <w:rsid w:val="001B2238"/>
    <w:rsid w:val="001B656D"/>
    <w:rsid w:val="001B6DEC"/>
    <w:rsid w:val="001C0F72"/>
    <w:rsid w:val="001C2E6F"/>
    <w:rsid w:val="001C2F59"/>
    <w:rsid w:val="001C38B2"/>
    <w:rsid w:val="001C39E9"/>
    <w:rsid w:val="001C3C95"/>
    <w:rsid w:val="001C69D1"/>
    <w:rsid w:val="001C791C"/>
    <w:rsid w:val="001D0858"/>
    <w:rsid w:val="001D1031"/>
    <w:rsid w:val="001D1341"/>
    <w:rsid w:val="001D13F5"/>
    <w:rsid w:val="001D190C"/>
    <w:rsid w:val="001D2B3A"/>
    <w:rsid w:val="001E044D"/>
    <w:rsid w:val="001E12AE"/>
    <w:rsid w:val="001E361B"/>
    <w:rsid w:val="001E3C68"/>
    <w:rsid w:val="001E679A"/>
    <w:rsid w:val="001F1434"/>
    <w:rsid w:val="001F361E"/>
    <w:rsid w:val="001F7C08"/>
    <w:rsid w:val="00200FBB"/>
    <w:rsid w:val="00201C01"/>
    <w:rsid w:val="0020438C"/>
    <w:rsid w:val="00205831"/>
    <w:rsid w:val="00206014"/>
    <w:rsid w:val="002068F7"/>
    <w:rsid w:val="002128E7"/>
    <w:rsid w:val="00217F1E"/>
    <w:rsid w:val="00220A16"/>
    <w:rsid w:val="00221027"/>
    <w:rsid w:val="00221213"/>
    <w:rsid w:val="002214DC"/>
    <w:rsid w:val="00221828"/>
    <w:rsid w:val="00221F93"/>
    <w:rsid w:val="002242CD"/>
    <w:rsid w:val="002252A4"/>
    <w:rsid w:val="00226DF8"/>
    <w:rsid w:val="00231D66"/>
    <w:rsid w:val="002346DE"/>
    <w:rsid w:val="002348CF"/>
    <w:rsid w:val="00234ADD"/>
    <w:rsid w:val="00234F12"/>
    <w:rsid w:val="00235021"/>
    <w:rsid w:val="002352F4"/>
    <w:rsid w:val="002364CE"/>
    <w:rsid w:val="00236584"/>
    <w:rsid w:val="002406E0"/>
    <w:rsid w:val="00241C7D"/>
    <w:rsid w:val="00241F0F"/>
    <w:rsid w:val="002439D6"/>
    <w:rsid w:val="00245F6F"/>
    <w:rsid w:val="00246564"/>
    <w:rsid w:val="0025082D"/>
    <w:rsid w:val="00251CC8"/>
    <w:rsid w:val="00252D83"/>
    <w:rsid w:val="00253F25"/>
    <w:rsid w:val="00254A7D"/>
    <w:rsid w:val="00260D65"/>
    <w:rsid w:val="00261B63"/>
    <w:rsid w:val="00261C0D"/>
    <w:rsid w:val="002630C1"/>
    <w:rsid w:val="00264B05"/>
    <w:rsid w:val="0026606D"/>
    <w:rsid w:val="00267242"/>
    <w:rsid w:val="00273DB9"/>
    <w:rsid w:val="002747F7"/>
    <w:rsid w:val="0027569D"/>
    <w:rsid w:val="00277339"/>
    <w:rsid w:val="00277D35"/>
    <w:rsid w:val="00277FEB"/>
    <w:rsid w:val="00280C66"/>
    <w:rsid w:val="00282308"/>
    <w:rsid w:val="002864E2"/>
    <w:rsid w:val="002879B3"/>
    <w:rsid w:val="002901C4"/>
    <w:rsid w:val="0029020D"/>
    <w:rsid w:val="00290476"/>
    <w:rsid w:val="002908FA"/>
    <w:rsid w:val="0029191E"/>
    <w:rsid w:val="00294228"/>
    <w:rsid w:val="002953D6"/>
    <w:rsid w:val="00295C42"/>
    <w:rsid w:val="002975CA"/>
    <w:rsid w:val="002A1E33"/>
    <w:rsid w:val="002A24DB"/>
    <w:rsid w:val="002A6C40"/>
    <w:rsid w:val="002A7BA0"/>
    <w:rsid w:val="002B113E"/>
    <w:rsid w:val="002B2EA7"/>
    <w:rsid w:val="002B3354"/>
    <w:rsid w:val="002B4FA0"/>
    <w:rsid w:val="002B75D4"/>
    <w:rsid w:val="002C4F1F"/>
    <w:rsid w:val="002D03A9"/>
    <w:rsid w:val="002D1C55"/>
    <w:rsid w:val="002D3797"/>
    <w:rsid w:val="002D3D23"/>
    <w:rsid w:val="002E15D4"/>
    <w:rsid w:val="002E1684"/>
    <w:rsid w:val="002E30C7"/>
    <w:rsid w:val="002E5026"/>
    <w:rsid w:val="002E5BB6"/>
    <w:rsid w:val="002F1A4E"/>
    <w:rsid w:val="002F3AD9"/>
    <w:rsid w:val="002F3C43"/>
    <w:rsid w:val="002F5CAD"/>
    <w:rsid w:val="002F70B8"/>
    <w:rsid w:val="00301CA3"/>
    <w:rsid w:val="00306AC6"/>
    <w:rsid w:val="00306CF0"/>
    <w:rsid w:val="00307E41"/>
    <w:rsid w:val="00315BB3"/>
    <w:rsid w:val="003161A0"/>
    <w:rsid w:val="00316E64"/>
    <w:rsid w:val="00323145"/>
    <w:rsid w:val="00323413"/>
    <w:rsid w:val="00324EE1"/>
    <w:rsid w:val="00325446"/>
    <w:rsid w:val="00331EB3"/>
    <w:rsid w:val="0033638C"/>
    <w:rsid w:val="00340944"/>
    <w:rsid w:val="00342B3A"/>
    <w:rsid w:val="003434B9"/>
    <w:rsid w:val="00347260"/>
    <w:rsid w:val="00347649"/>
    <w:rsid w:val="00347E18"/>
    <w:rsid w:val="003512B5"/>
    <w:rsid w:val="00352B0A"/>
    <w:rsid w:val="0035306F"/>
    <w:rsid w:val="00353DFB"/>
    <w:rsid w:val="003573CF"/>
    <w:rsid w:val="00357EDC"/>
    <w:rsid w:val="0036049B"/>
    <w:rsid w:val="0036100A"/>
    <w:rsid w:val="0036144B"/>
    <w:rsid w:val="00364FD5"/>
    <w:rsid w:val="00366FBC"/>
    <w:rsid w:val="00367078"/>
    <w:rsid w:val="0036734D"/>
    <w:rsid w:val="003679BA"/>
    <w:rsid w:val="003701CD"/>
    <w:rsid w:val="00370955"/>
    <w:rsid w:val="00370F0B"/>
    <w:rsid w:val="00372B3F"/>
    <w:rsid w:val="0037389D"/>
    <w:rsid w:val="003753CD"/>
    <w:rsid w:val="00375510"/>
    <w:rsid w:val="003827AC"/>
    <w:rsid w:val="00382BEA"/>
    <w:rsid w:val="003855D4"/>
    <w:rsid w:val="003867D6"/>
    <w:rsid w:val="00390C26"/>
    <w:rsid w:val="00390C8C"/>
    <w:rsid w:val="003930E7"/>
    <w:rsid w:val="00397A74"/>
    <w:rsid w:val="003A01FF"/>
    <w:rsid w:val="003A045A"/>
    <w:rsid w:val="003A0B70"/>
    <w:rsid w:val="003A129E"/>
    <w:rsid w:val="003A3AFC"/>
    <w:rsid w:val="003A3BE6"/>
    <w:rsid w:val="003A3C46"/>
    <w:rsid w:val="003A4159"/>
    <w:rsid w:val="003B3767"/>
    <w:rsid w:val="003B383C"/>
    <w:rsid w:val="003B4231"/>
    <w:rsid w:val="003B5A16"/>
    <w:rsid w:val="003B5AEE"/>
    <w:rsid w:val="003B5F39"/>
    <w:rsid w:val="003B6F92"/>
    <w:rsid w:val="003C1BB9"/>
    <w:rsid w:val="003C2AE4"/>
    <w:rsid w:val="003C31E9"/>
    <w:rsid w:val="003C5474"/>
    <w:rsid w:val="003C6ABD"/>
    <w:rsid w:val="003C6C66"/>
    <w:rsid w:val="003D1AC2"/>
    <w:rsid w:val="003D26E6"/>
    <w:rsid w:val="003D4469"/>
    <w:rsid w:val="003D4B4E"/>
    <w:rsid w:val="003D554F"/>
    <w:rsid w:val="003D5812"/>
    <w:rsid w:val="003D5F0F"/>
    <w:rsid w:val="003D7AB2"/>
    <w:rsid w:val="003E0250"/>
    <w:rsid w:val="003E02E7"/>
    <w:rsid w:val="003E0C3D"/>
    <w:rsid w:val="003E0EF8"/>
    <w:rsid w:val="003E2AA5"/>
    <w:rsid w:val="003E3588"/>
    <w:rsid w:val="003E404E"/>
    <w:rsid w:val="003E5DB1"/>
    <w:rsid w:val="003F16A9"/>
    <w:rsid w:val="003F2920"/>
    <w:rsid w:val="003F33E4"/>
    <w:rsid w:val="003F37A4"/>
    <w:rsid w:val="003F3859"/>
    <w:rsid w:val="003F4057"/>
    <w:rsid w:val="003F40EE"/>
    <w:rsid w:val="003F5469"/>
    <w:rsid w:val="00405980"/>
    <w:rsid w:val="00406126"/>
    <w:rsid w:val="00406312"/>
    <w:rsid w:val="00415423"/>
    <w:rsid w:val="00416618"/>
    <w:rsid w:val="00417BD2"/>
    <w:rsid w:val="0042153D"/>
    <w:rsid w:val="00422E2D"/>
    <w:rsid w:val="0042557D"/>
    <w:rsid w:val="00425AC3"/>
    <w:rsid w:val="0042781F"/>
    <w:rsid w:val="004325C8"/>
    <w:rsid w:val="00433875"/>
    <w:rsid w:val="00435EE8"/>
    <w:rsid w:val="00435F29"/>
    <w:rsid w:val="004361F4"/>
    <w:rsid w:val="004402DA"/>
    <w:rsid w:val="004446B4"/>
    <w:rsid w:val="00451BDB"/>
    <w:rsid w:val="00452512"/>
    <w:rsid w:val="00452D55"/>
    <w:rsid w:val="00453E09"/>
    <w:rsid w:val="00455626"/>
    <w:rsid w:val="00455A3A"/>
    <w:rsid w:val="004562B2"/>
    <w:rsid w:val="004625B9"/>
    <w:rsid w:val="004643C5"/>
    <w:rsid w:val="00465ED6"/>
    <w:rsid w:val="00470394"/>
    <w:rsid w:val="00473D0C"/>
    <w:rsid w:val="004744B3"/>
    <w:rsid w:val="00475814"/>
    <w:rsid w:val="00480BCD"/>
    <w:rsid w:val="00483AC7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2D08"/>
    <w:rsid w:val="004B3EBC"/>
    <w:rsid w:val="004B42D2"/>
    <w:rsid w:val="004B5F24"/>
    <w:rsid w:val="004C0D47"/>
    <w:rsid w:val="004C22A4"/>
    <w:rsid w:val="004C27CF"/>
    <w:rsid w:val="004C2BA9"/>
    <w:rsid w:val="004C414A"/>
    <w:rsid w:val="004D0695"/>
    <w:rsid w:val="004D3732"/>
    <w:rsid w:val="004D3E8B"/>
    <w:rsid w:val="004D5FA5"/>
    <w:rsid w:val="004D6495"/>
    <w:rsid w:val="004D6B8C"/>
    <w:rsid w:val="004E5E61"/>
    <w:rsid w:val="004F002A"/>
    <w:rsid w:val="004F0A66"/>
    <w:rsid w:val="004F0D18"/>
    <w:rsid w:val="004F3F14"/>
    <w:rsid w:val="004F7F3C"/>
    <w:rsid w:val="00500F58"/>
    <w:rsid w:val="00504D0B"/>
    <w:rsid w:val="005054A6"/>
    <w:rsid w:val="00505B31"/>
    <w:rsid w:val="00506362"/>
    <w:rsid w:val="005108CE"/>
    <w:rsid w:val="00517797"/>
    <w:rsid w:val="00517F7D"/>
    <w:rsid w:val="00523559"/>
    <w:rsid w:val="00524B25"/>
    <w:rsid w:val="00525B17"/>
    <w:rsid w:val="00531213"/>
    <w:rsid w:val="00531697"/>
    <w:rsid w:val="00534576"/>
    <w:rsid w:val="00534A05"/>
    <w:rsid w:val="00535ACF"/>
    <w:rsid w:val="00535C5D"/>
    <w:rsid w:val="00536A3B"/>
    <w:rsid w:val="005375C0"/>
    <w:rsid w:val="00537E65"/>
    <w:rsid w:val="00541A3A"/>
    <w:rsid w:val="005422FD"/>
    <w:rsid w:val="00547955"/>
    <w:rsid w:val="00547971"/>
    <w:rsid w:val="00550F46"/>
    <w:rsid w:val="005526B2"/>
    <w:rsid w:val="00553F7C"/>
    <w:rsid w:val="005545B0"/>
    <w:rsid w:val="0055578C"/>
    <w:rsid w:val="005572FA"/>
    <w:rsid w:val="005575B9"/>
    <w:rsid w:val="0056323D"/>
    <w:rsid w:val="0056480B"/>
    <w:rsid w:val="00564A80"/>
    <w:rsid w:val="00565087"/>
    <w:rsid w:val="00566C21"/>
    <w:rsid w:val="00567EEE"/>
    <w:rsid w:val="00571BA5"/>
    <w:rsid w:val="005732DC"/>
    <w:rsid w:val="00577D7B"/>
    <w:rsid w:val="005812CD"/>
    <w:rsid w:val="005815D3"/>
    <w:rsid w:val="005829B9"/>
    <w:rsid w:val="00582CEC"/>
    <w:rsid w:val="00583465"/>
    <w:rsid w:val="00583721"/>
    <w:rsid w:val="00590D0E"/>
    <w:rsid w:val="00590F52"/>
    <w:rsid w:val="0059134F"/>
    <w:rsid w:val="005959D1"/>
    <w:rsid w:val="005964FD"/>
    <w:rsid w:val="00596C0C"/>
    <w:rsid w:val="00597C57"/>
    <w:rsid w:val="005A696E"/>
    <w:rsid w:val="005B0520"/>
    <w:rsid w:val="005B1281"/>
    <w:rsid w:val="005B2C8D"/>
    <w:rsid w:val="005B3448"/>
    <w:rsid w:val="005C1280"/>
    <w:rsid w:val="005C18BF"/>
    <w:rsid w:val="005C1E5A"/>
    <w:rsid w:val="005C43E5"/>
    <w:rsid w:val="005C4D76"/>
    <w:rsid w:val="005C5E67"/>
    <w:rsid w:val="005C7190"/>
    <w:rsid w:val="005D15BD"/>
    <w:rsid w:val="005D48A4"/>
    <w:rsid w:val="005D5D66"/>
    <w:rsid w:val="005E0528"/>
    <w:rsid w:val="005E3322"/>
    <w:rsid w:val="005E415E"/>
    <w:rsid w:val="005E4752"/>
    <w:rsid w:val="005E4C6A"/>
    <w:rsid w:val="005E5752"/>
    <w:rsid w:val="005E6F99"/>
    <w:rsid w:val="005F13AB"/>
    <w:rsid w:val="005F13B3"/>
    <w:rsid w:val="005F29BC"/>
    <w:rsid w:val="005F33D9"/>
    <w:rsid w:val="005F6D0C"/>
    <w:rsid w:val="005F7DED"/>
    <w:rsid w:val="00602DB3"/>
    <w:rsid w:val="006030D1"/>
    <w:rsid w:val="00603403"/>
    <w:rsid w:val="00603B33"/>
    <w:rsid w:val="00604AF7"/>
    <w:rsid w:val="00605B1E"/>
    <w:rsid w:val="006069B3"/>
    <w:rsid w:val="00613E14"/>
    <w:rsid w:val="00615585"/>
    <w:rsid w:val="00615D46"/>
    <w:rsid w:val="0061613D"/>
    <w:rsid w:val="0062160A"/>
    <w:rsid w:val="00622F1C"/>
    <w:rsid w:val="00626910"/>
    <w:rsid w:val="006301DD"/>
    <w:rsid w:val="0063325B"/>
    <w:rsid w:val="006339EC"/>
    <w:rsid w:val="00633DC1"/>
    <w:rsid w:val="00635656"/>
    <w:rsid w:val="00635EB2"/>
    <w:rsid w:val="006365DC"/>
    <w:rsid w:val="006377AF"/>
    <w:rsid w:val="00640BAB"/>
    <w:rsid w:val="006410A3"/>
    <w:rsid w:val="0064209A"/>
    <w:rsid w:val="00645A3E"/>
    <w:rsid w:val="0064602D"/>
    <w:rsid w:val="00650675"/>
    <w:rsid w:val="00651E87"/>
    <w:rsid w:val="0065208E"/>
    <w:rsid w:val="0065318E"/>
    <w:rsid w:val="006531D8"/>
    <w:rsid w:val="00654E43"/>
    <w:rsid w:val="0065524F"/>
    <w:rsid w:val="0065585D"/>
    <w:rsid w:val="006568AC"/>
    <w:rsid w:val="00657776"/>
    <w:rsid w:val="0066070D"/>
    <w:rsid w:val="006626FD"/>
    <w:rsid w:val="00662DCA"/>
    <w:rsid w:val="00664759"/>
    <w:rsid w:val="0066697C"/>
    <w:rsid w:val="00682ACB"/>
    <w:rsid w:val="006A0657"/>
    <w:rsid w:val="006A0FAF"/>
    <w:rsid w:val="006A22A2"/>
    <w:rsid w:val="006A34A6"/>
    <w:rsid w:val="006A4628"/>
    <w:rsid w:val="006A4A56"/>
    <w:rsid w:val="006A6374"/>
    <w:rsid w:val="006A7BEF"/>
    <w:rsid w:val="006B29A2"/>
    <w:rsid w:val="006B617A"/>
    <w:rsid w:val="006B7636"/>
    <w:rsid w:val="006C0D3F"/>
    <w:rsid w:val="006C14AB"/>
    <w:rsid w:val="006C1592"/>
    <w:rsid w:val="006C2FC6"/>
    <w:rsid w:val="006C31BB"/>
    <w:rsid w:val="006C3353"/>
    <w:rsid w:val="006C52FB"/>
    <w:rsid w:val="006C60B3"/>
    <w:rsid w:val="006C7757"/>
    <w:rsid w:val="006D1D22"/>
    <w:rsid w:val="006D2BFE"/>
    <w:rsid w:val="006D3D0A"/>
    <w:rsid w:val="006D427A"/>
    <w:rsid w:val="006D5321"/>
    <w:rsid w:val="006D555E"/>
    <w:rsid w:val="006D5923"/>
    <w:rsid w:val="006D5E0A"/>
    <w:rsid w:val="006D655A"/>
    <w:rsid w:val="006D65C4"/>
    <w:rsid w:val="006D6726"/>
    <w:rsid w:val="006E14BB"/>
    <w:rsid w:val="006E2A13"/>
    <w:rsid w:val="006E3A92"/>
    <w:rsid w:val="006E4B99"/>
    <w:rsid w:val="006F0F34"/>
    <w:rsid w:val="006F346A"/>
    <w:rsid w:val="006F379D"/>
    <w:rsid w:val="006F4555"/>
    <w:rsid w:val="006F7F67"/>
    <w:rsid w:val="007008FE"/>
    <w:rsid w:val="00704DEB"/>
    <w:rsid w:val="00705E7A"/>
    <w:rsid w:val="00706D8C"/>
    <w:rsid w:val="00707C17"/>
    <w:rsid w:val="00711BF6"/>
    <w:rsid w:val="0071205C"/>
    <w:rsid w:val="0071641D"/>
    <w:rsid w:val="00716A53"/>
    <w:rsid w:val="007173F9"/>
    <w:rsid w:val="007177B5"/>
    <w:rsid w:val="00717AE7"/>
    <w:rsid w:val="00717CBA"/>
    <w:rsid w:val="00720ABC"/>
    <w:rsid w:val="00726323"/>
    <w:rsid w:val="00731684"/>
    <w:rsid w:val="00731B08"/>
    <w:rsid w:val="00732E68"/>
    <w:rsid w:val="00733099"/>
    <w:rsid w:val="00734E72"/>
    <w:rsid w:val="00734EC6"/>
    <w:rsid w:val="00735229"/>
    <w:rsid w:val="00735384"/>
    <w:rsid w:val="007355F8"/>
    <w:rsid w:val="0074238E"/>
    <w:rsid w:val="00743592"/>
    <w:rsid w:val="007462C5"/>
    <w:rsid w:val="00750497"/>
    <w:rsid w:val="00751366"/>
    <w:rsid w:val="0075319A"/>
    <w:rsid w:val="00753AA5"/>
    <w:rsid w:val="007552F8"/>
    <w:rsid w:val="00755F24"/>
    <w:rsid w:val="007567EE"/>
    <w:rsid w:val="00760087"/>
    <w:rsid w:val="00764B8C"/>
    <w:rsid w:val="0076574D"/>
    <w:rsid w:val="00766818"/>
    <w:rsid w:val="00767476"/>
    <w:rsid w:val="00767B0E"/>
    <w:rsid w:val="00776740"/>
    <w:rsid w:val="00777269"/>
    <w:rsid w:val="00777C01"/>
    <w:rsid w:val="00783B1E"/>
    <w:rsid w:val="00784EEE"/>
    <w:rsid w:val="00785464"/>
    <w:rsid w:val="0078728B"/>
    <w:rsid w:val="00787643"/>
    <w:rsid w:val="00790380"/>
    <w:rsid w:val="00791BEB"/>
    <w:rsid w:val="00791DB1"/>
    <w:rsid w:val="0079472B"/>
    <w:rsid w:val="00794E3B"/>
    <w:rsid w:val="00796C03"/>
    <w:rsid w:val="007A0073"/>
    <w:rsid w:val="007A34CA"/>
    <w:rsid w:val="007A399D"/>
    <w:rsid w:val="007A501B"/>
    <w:rsid w:val="007A5AF3"/>
    <w:rsid w:val="007A6309"/>
    <w:rsid w:val="007B0C8E"/>
    <w:rsid w:val="007B18E8"/>
    <w:rsid w:val="007B36D5"/>
    <w:rsid w:val="007B53FD"/>
    <w:rsid w:val="007B5E78"/>
    <w:rsid w:val="007B75A1"/>
    <w:rsid w:val="007C109F"/>
    <w:rsid w:val="007C1A98"/>
    <w:rsid w:val="007C47A2"/>
    <w:rsid w:val="007C6B30"/>
    <w:rsid w:val="007C7044"/>
    <w:rsid w:val="007D284F"/>
    <w:rsid w:val="007D5C56"/>
    <w:rsid w:val="007E2337"/>
    <w:rsid w:val="007E2D1A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7F7ABB"/>
    <w:rsid w:val="00800928"/>
    <w:rsid w:val="008017DA"/>
    <w:rsid w:val="00802FD5"/>
    <w:rsid w:val="00803B73"/>
    <w:rsid w:val="00810527"/>
    <w:rsid w:val="00813829"/>
    <w:rsid w:val="00815616"/>
    <w:rsid w:val="00817E34"/>
    <w:rsid w:val="0082129E"/>
    <w:rsid w:val="00821BBD"/>
    <w:rsid w:val="0082337D"/>
    <w:rsid w:val="00823482"/>
    <w:rsid w:val="008235BB"/>
    <w:rsid w:val="00824747"/>
    <w:rsid w:val="00824DE1"/>
    <w:rsid w:val="00825169"/>
    <w:rsid w:val="00830FB4"/>
    <w:rsid w:val="00831090"/>
    <w:rsid w:val="00832089"/>
    <w:rsid w:val="00834B47"/>
    <w:rsid w:val="008352CB"/>
    <w:rsid w:val="00837D87"/>
    <w:rsid w:val="00841929"/>
    <w:rsid w:val="00842C8A"/>
    <w:rsid w:val="008436BE"/>
    <w:rsid w:val="008445FE"/>
    <w:rsid w:val="008516D1"/>
    <w:rsid w:val="00853D7F"/>
    <w:rsid w:val="0085650B"/>
    <w:rsid w:val="0085785A"/>
    <w:rsid w:val="008578C6"/>
    <w:rsid w:val="00862A1D"/>
    <w:rsid w:val="00864208"/>
    <w:rsid w:val="008646AB"/>
    <w:rsid w:val="00864906"/>
    <w:rsid w:val="00866849"/>
    <w:rsid w:val="008674CE"/>
    <w:rsid w:val="008705F0"/>
    <w:rsid w:val="008716D9"/>
    <w:rsid w:val="00871CE1"/>
    <w:rsid w:val="008724E2"/>
    <w:rsid w:val="00873C21"/>
    <w:rsid w:val="00876A52"/>
    <w:rsid w:val="008771E1"/>
    <w:rsid w:val="00880145"/>
    <w:rsid w:val="00882657"/>
    <w:rsid w:val="008828B7"/>
    <w:rsid w:val="00885189"/>
    <w:rsid w:val="0088744F"/>
    <w:rsid w:val="008913B5"/>
    <w:rsid w:val="0089177F"/>
    <w:rsid w:val="00892AE1"/>
    <w:rsid w:val="00892BAC"/>
    <w:rsid w:val="00895DA1"/>
    <w:rsid w:val="008960DE"/>
    <w:rsid w:val="008962D2"/>
    <w:rsid w:val="008968DC"/>
    <w:rsid w:val="00896BED"/>
    <w:rsid w:val="008A0A44"/>
    <w:rsid w:val="008A4E03"/>
    <w:rsid w:val="008A7B99"/>
    <w:rsid w:val="008B03FD"/>
    <w:rsid w:val="008B081D"/>
    <w:rsid w:val="008B4089"/>
    <w:rsid w:val="008C138F"/>
    <w:rsid w:val="008C32F7"/>
    <w:rsid w:val="008C4FFF"/>
    <w:rsid w:val="008C6C39"/>
    <w:rsid w:val="008C7E13"/>
    <w:rsid w:val="008D2E35"/>
    <w:rsid w:val="008D3220"/>
    <w:rsid w:val="008D5181"/>
    <w:rsid w:val="008D6904"/>
    <w:rsid w:val="008E2509"/>
    <w:rsid w:val="008E374A"/>
    <w:rsid w:val="008E3AED"/>
    <w:rsid w:val="008E3ED5"/>
    <w:rsid w:val="008E4730"/>
    <w:rsid w:val="008E4BB8"/>
    <w:rsid w:val="008F18FC"/>
    <w:rsid w:val="008F4504"/>
    <w:rsid w:val="008F5281"/>
    <w:rsid w:val="008F58B1"/>
    <w:rsid w:val="008F66CB"/>
    <w:rsid w:val="008F7198"/>
    <w:rsid w:val="00901B16"/>
    <w:rsid w:val="009024CF"/>
    <w:rsid w:val="00902E8F"/>
    <w:rsid w:val="00903C24"/>
    <w:rsid w:val="009109C8"/>
    <w:rsid w:val="009125BE"/>
    <w:rsid w:val="00912FC9"/>
    <w:rsid w:val="00916F02"/>
    <w:rsid w:val="009209A2"/>
    <w:rsid w:val="009229AB"/>
    <w:rsid w:val="0092693A"/>
    <w:rsid w:val="00930AC5"/>
    <w:rsid w:val="00931C38"/>
    <w:rsid w:val="00933792"/>
    <w:rsid w:val="009379FF"/>
    <w:rsid w:val="00940AD7"/>
    <w:rsid w:val="0094173C"/>
    <w:rsid w:val="00943C98"/>
    <w:rsid w:val="009443A9"/>
    <w:rsid w:val="00944F5F"/>
    <w:rsid w:val="0094602E"/>
    <w:rsid w:val="00953742"/>
    <w:rsid w:val="00953A8F"/>
    <w:rsid w:val="00954F44"/>
    <w:rsid w:val="00955059"/>
    <w:rsid w:val="00957883"/>
    <w:rsid w:val="009613F9"/>
    <w:rsid w:val="00962F57"/>
    <w:rsid w:val="00963CA3"/>
    <w:rsid w:val="009640C7"/>
    <w:rsid w:val="00964409"/>
    <w:rsid w:val="00965C39"/>
    <w:rsid w:val="00971B98"/>
    <w:rsid w:val="00972555"/>
    <w:rsid w:val="00972E25"/>
    <w:rsid w:val="00973626"/>
    <w:rsid w:val="009749D3"/>
    <w:rsid w:val="00975948"/>
    <w:rsid w:val="009768FD"/>
    <w:rsid w:val="00977DC9"/>
    <w:rsid w:val="00977FE6"/>
    <w:rsid w:val="00981D67"/>
    <w:rsid w:val="00982B57"/>
    <w:rsid w:val="009832A0"/>
    <w:rsid w:val="009847CF"/>
    <w:rsid w:val="00985A5E"/>
    <w:rsid w:val="00990067"/>
    <w:rsid w:val="00992F82"/>
    <w:rsid w:val="009942AF"/>
    <w:rsid w:val="00994366"/>
    <w:rsid w:val="00994687"/>
    <w:rsid w:val="00994C72"/>
    <w:rsid w:val="009A1A64"/>
    <w:rsid w:val="009A283A"/>
    <w:rsid w:val="009A6259"/>
    <w:rsid w:val="009A7C96"/>
    <w:rsid w:val="009B15AC"/>
    <w:rsid w:val="009B22C6"/>
    <w:rsid w:val="009B30DE"/>
    <w:rsid w:val="009B364C"/>
    <w:rsid w:val="009B3C29"/>
    <w:rsid w:val="009B4B53"/>
    <w:rsid w:val="009B5245"/>
    <w:rsid w:val="009B581A"/>
    <w:rsid w:val="009B7392"/>
    <w:rsid w:val="009C0611"/>
    <w:rsid w:val="009C6072"/>
    <w:rsid w:val="009C69D1"/>
    <w:rsid w:val="009D0022"/>
    <w:rsid w:val="009D2BD7"/>
    <w:rsid w:val="009D33E6"/>
    <w:rsid w:val="009D7DB0"/>
    <w:rsid w:val="009E18BE"/>
    <w:rsid w:val="009E2BC8"/>
    <w:rsid w:val="009E4447"/>
    <w:rsid w:val="009E57FC"/>
    <w:rsid w:val="009E7721"/>
    <w:rsid w:val="009F0B10"/>
    <w:rsid w:val="009F6C5D"/>
    <w:rsid w:val="009F7011"/>
    <w:rsid w:val="00A005C4"/>
    <w:rsid w:val="00A008F2"/>
    <w:rsid w:val="00A01D7D"/>
    <w:rsid w:val="00A022E3"/>
    <w:rsid w:val="00A04555"/>
    <w:rsid w:val="00A051B7"/>
    <w:rsid w:val="00A05433"/>
    <w:rsid w:val="00A06613"/>
    <w:rsid w:val="00A11878"/>
    <w:rsid w:val="00A13649"/>
    <w:rsid w:val="00A13DDD"/>
    <w:rsid w:val="00A1406C"/>
    <w:rsid w:val="00A166D9"/>
    <w:rsid w:val="00A21169"/>
    <w:rsid w:val="00A2219D"/>
    <w:rsid w:val="00A25D92"/>
    <w:rsid w:val="00A27391"/>
    <w:rsid w:val="00A31F81"/>
    <w:rsid w:val="00A34073"/>
    <w:rsid w:val="00A35E6A"/>
    <w:rsid w:val="00A37325"/>
    <w:rsid w:val="00A40210"/>
    <w:rsid w:val="00A40D7B"/>
    <w:rsid w:val="00A415BE"/>
    <w:rsid w:val="00A42A32"/>
    <w:rsid w:val="00A42C5A"/>
    <w:rsid w:val="00A42FFA"/>
    <w:rsid w:val="00A44A3B"/>
    <w:rsid w:val="00A46E60"/>
    <w:rsid w:val="00A47423"/>
    <w:rsid w:val="00A527C4"/>
    <w:rsid w:val="00A5566F"/>
    <w:rsid w:val="00A55AE2"/>
    <w:rsid w:val="00A563B8"/>
    <w:rsid w:val="00A568DC"/>
    <w:rsid w:val="00A56FDA"/>
    <w:rsid w:val="00A5720D"/>
    <w:rsid w:val="00A61B27"/>
    <w:rsid w:val="00A63313"/>
    <w:rsid w:val="00A63903"/>
    <w:rsid w:val="00A66AEE"/>
    <w:rsid w:val="00A6715B"/>
    <w:rsid w:val="00A7115F"/>
    <w:rsid w:val="00A717F4"/>
    <w:rsid w:val="00A71CD6"/>
    <w:rsid w:val="00A71D7F"/>
    <w:rsid w:val="00A733C8"/>
    <w:rsid w:val="00A75C1C"/>
    <w:rsid w:val="00A76529"/>
    <w:rsid w:val="00A80173"/>
    <w:rsid w:val="00A81483"/>
    <w:rsid w:val="00A818C0"/>
    <w:rsid w:val="00A830B3"/>
    <w:rsid w:val="00A8590F"/>
    <w:rsid w:val="00A86033"/>
    <w:rsid w:val="00A90449"/>
    <w:rsid w:val="00A90C71"/>
    <w:rsid w:val="00A916A8"/>
    <w:rsid w:val="00A9218E"/>
    <w:rsid w:val="00A92FCF"/>
    <w:rsid w:val="00A95589"/>
    <w:rsid w:val="00A95CAC"/>
    <w:rsid w:val="00A966C8"/>
    <w:rsid w:val="00A97274"/>
    <w:rsid w:val="00A97B24"/>
    <w:rsid w:val="00AA4108"/>
    <w:rsid w:val="00AA6425"/>
    <w:rsid w:val="00AB2034"/>
    <w:rsid w:val="00AB3255"/>
    <w:rsid w:val="00AB4CF3"/>
    <w:rsid w:val="00AB5382"/>
    <w:rsid w:val="00AB5425"/>
    <w:rsid w:val="00AB5A13"/>
    <w:rsid w:val="00AB5F35"/>
    <w:rsid w:val="00AB6158"/>
    <w:rsid w:val="00AB7451"/>
    <w:rsid w:val="00AB7D65"/>
    <w:rsid w:val="00AC039A"/>
    <w:rsid w:val="00AC04CC"/>
    <w:rsid w:val="00AC34E7"/>
    <w:rsid w:val="00AC36F2"/>
    <w:rsid w:val="00AC3D85"/>
    <w:rsid w:val="00AD0B23"/>
    <w:rsid w:val="00AD18F1"/>
    <w:rsid w:val="00AD19A9"/>
    <w:rsid w:val="00AD29BD"/>
    <w:rsid w:val="00AD57E0"/>
    <w:rsid w:val="00AD7320"/>
    <w:rsid w:val="00AE4A19"/>
    <w:rsid w:val="00AE7047"/>
    <w:rsid w:val="00AE7539"/>
    <w:rsid w:val="00AF0317"/>
    <w:rsid w:val="00AF3C83"/>
    <w:rsid w:val="00AF6203"/>
    <w:rsid w:val="00AF7012"/>
    <w:rsid w:val="00B00F20"/>
    <w:rsid w:val="00B0190A"/>
    <w:rsid w:val="00B04124"/>
    <w:rsid w:val="00B048E6"/>
    <w:rsid w:val="00B04E41"/>
    <w:rsid w:val="00B05176"/>
    <w:rsid w:val="00B056E6"/>
    <w:rsid w:val="00B05C62"/>
    <w:rsid w:val="00B05CB8"/>
    <w:rsid w:val="00B05F07"/>
    <w:rsid w:val="00B067E3"/>
    <w:rsid w:val="00B0715D"/>
    <w:rsid w:val="00B108F9"/>
    <w:rsid w:val="00B10DB3"/>
    <w:rsid w:val="00B11BF0"/>
    <w:rsid w:val="00B123A9"/>
    <w:rsid w:val="00B22E1A"/>
    <w:rsid w:val="00B231AC"/>
    <w:rsid w:val="00B23A50"/>
    <w:rsid w:val="00B25686"/>
    <w:rsid w:val="00B25B27"/>
    <w:rsid w:val="00B264E5"/>
    <w:rsid w:val="00B302A3"/>
    <w:rsid w:val="00B31299"/>
    <w:rsid w:val="00B324E2"/>
    <w:rsid w:val="00B35A2F"/>
    <w:rsid w:val="00B363A7"/>
    <w:rsid w:val="00B37EF5"/>
    <w:rsid w:val="00B4042A"/>
    <w:rsid w:val="00B421B7"/>
    <w:rsid w:val="00B42491"/>
    <w:rsid w:val="00B4524B"/>
    <w:rsid w:val="00B4545C"/>
    <w:rsid w:val="00B54275"/>
    <w:rsid w:val="00B569E6"/>
    <w:rsid w:val="00B56B1E"/>
    <w:rsid w:val="00B63ADA"/>
    <w:rsid w:val="00B63D9E"/>
    <w:rsid w:val="00B655EB"/>
    <w:rsid w:val="00B70369"/>
    <w:rsid w:val="00B71305"/>
    <w:rsid w:val="00B72F06"/>
    <w:rsid w:val="00B81320"/>
    <w:rsid w:val="00B8227B"/>
    <w:rsid w:val="00B825E3"/>
    <w:rsid w:val="00B82BAE"/>
    <w:rsid w:val="00B86F46"/>
    <w:rsid w:val="00B875D9"/>
    <w:rsid w:val="00B910F8"/>
    <w:rsid w:val="00B92246"/>
    <w:rsid w:val="00B928D0"/>
    <w:rsid w:val="00B96E36"/>
    <w:rsid w:val="00BA058B"/>
    <w:rsid w:val="00BA100D"/>
    <w:rsid w:val="00BA3464"/>
    <w:rsid w:val="00BA3D3C"/>
    <w:rsid w:val="00BA57C8"/>
    <w:rsid w:val="00BB111C"/>
    <w:rsid w:val="00BB19D8"/>
    <w:rsid w:val="00BB375C"/>
    <w:rsid w:val="00BB66AE"/>
    <w:rsid w:val="00BC0E30"/>
    <w:rsid w:val="00BC1C5D"/>
    <w:rsid w:val="00BC1C61"/>
    <w:rsid w:val="00BC337C"/>
    <w:rsid w:val="00BC3ABA"/>
    <w:rsid w:val="00BC3DA8"/>
    <w:rsid w:val="00BC405A"/>
    <w:rsid w:val="00BC4438"/>
    <w:rsid w:val="00BC4FD5"/>
    <w:rsid w:val="00BC625B"/>
    <w:rsid w:val="00BD389F"/>
    <w:rsid w:val="00BD46EA"/>
    <w:rsid w:val="00BD73E1"/>
    <w:rsid w:val="00BD7B46"/>
    <w:rsid w:val="00BE01DD"/>
    <w:rsid w:val="00BE0C7A"/>
    <w:rsid w:val="00BE3995"/>
    <w:rsid w:val="00BE3B7D"/>
    <w:rsid w:val="00BE51DC"/>
    <w:rsid w:val="00BE6B37"/>
    <w:rsid w:val="00BF1126"/>
    <w:rsid w:val="00BF299A"/>
    <w:rsid w:val="00BF299F"/>
    <w:rsid w:val="00BF3EAC"/>
    <w:rsid w:val="00BF68CC"/>
    <w:rsid w:val="00BF7917"/>
    <w:rsid w:val="00C00C07"/>
    <w:rsid w:val="00C01F4B"/>
    <w:rsid w:val="00C0478C"/>
    <w:rsid w:val="00C048FF"/>
    <w:rsid w:val="00C05C86"/>
    <w:rsid w:val="00C0608A"/>
    <w:rsid w:val="00C1125A"/>
    <w:rsid w:val="00C14AD9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CF0"/>
    <w:rsid w:val="00C376AE"/>
    <w:rsid w:val="00C440EC"/>
    <w:rsid w:val="00C472EF"/>
    <w:rsid w:val="00C47F94"/>
    <w:rsid w:val="00C503EA"/>
    <w:rsid w:val="00C50EE5"/>
    <w:rsid w:val="00C518FD"/>
    <w:rsid w:val="00C51AAC"/>
    <w:rsid w:val="00C53BD5"/>
    <w:rsid w:val="00C54F3F"/>
    <w:rsid w:val="00C5528D"/>
    <w:rsid w:val="00C57A02"/>
    <w:rsid w:val="00C64AA4"/>
    <w:rsid w:val="00C67FEB"/>
    <w:rsid w:val="00C702D6"/>
    <w:rsid w:val="00C7190F"/>
    <w:rsid w:val="00C72C32"/>
    <w:rsid w:val="00C7329F"/>
    <w:rsid w:val="00C75004"/>
    <w:rsid w:val="00C75E94"/>
    <w:rsid w:val="00C76248"/>
    <w:rsid w:val="00C77822"/>
    <w:rsid w:val="00C77D96"/>
    <w:rsid w:val="00C81CB8"/>
    <w:rsid w:val="00C825AE"/>
    <w:rsid w:val="00C83A69"/>
    <w:rsid w:val="00C9072A"/>
    <w:rsid w:val="00C92A3D"/>
    <w:rsid w:val="00C9351C"/>
    <w:rsid w:val="00C94888"/>
    <w:rsid w:val="00C975BA"/>
    <w:rsid w:val="00CA3EA3"/>
    <w:rsid w:val="00CA63CA"/>
    <w:rsid w:val="00CA74DB"/>
    <w:rsid w:val="00CA7B60"/>
    <w:rsid w:val="00CB3ABA"/>
    <w:rsid w:val="00CB4F9A"/>
    <w:rsid w:val="00CB6CE0"/>
    <w:rsid w:val="00CB76C1"/>
    <w:rsid w:val="00CC317C"/>
    <w:rsid w:val="00CC32CD"/>
    <w:rsid w:val="00CC33F5"/>
    <w:rsid w:val="00CC4D59"/>
    <w:rsid w:val="00CC64E4"/>
    <w:rsid w:val="00CC733F"/>
    <w:rsid w:val="00CD07CF"/>
    <w:rsid w:val="00CD1188"/>
    <w:rsid w:val="00CE0E0D"/>
    <w:rsid w:val="00CE2A40"/>
    <w:rsid w:val="00CE48A7"/>
    <w:rsid w:val="00CE69AE"/>
    <w:rsid w:val="00CF0A4D"/>
    <w:rsid w:val="00CF16C3"/>
    <w:rsid w:val="00CF2F83"/>
    <w:rsid w:val="00CF6C53"/>
    <w:rsid w:val="00D063CB"/>
    <w:rsid w:val="00D075CA"/>
    <w:rsid w:val="00D149A9"/>
    <w:rsid w:val="00D14A9C"/>
    <w:rsid w:val="00D16841"/>
    <w:rsid w:val="00D173D3"/>
    <w:rsid w:val="00D20480"/>
    <w:rsid w:val="00D207F6"/>
    <w:rsid w:val="00D21896"/>
    <w:rsid w:val="00D225DB"/>
    <w:rsid w:val="00D22A43"/>
    <w:rsid w:val="00D321E3"/>
    <w:rsid w:val="00D32BC7"/>
    <w:rsid w:val="00D4391F"/>
    <w:rsid w:val="00D44F16"/>
    <w:rsid w:val="00D47932"/>
    <w:rsid w:val="00D50FAF"/>
    <w:rsid w:val="00D51E23"/>
    <w:rsid w:val="00D536D7"/>
    <w:rsid w:val="00D54951"/>
    <w:rsid w:val="00D56638"/>
    <w:rsid w:val="00D56753"/>
    <w:rsid w:val="00D60270"/>
    <w:rsid w:val="00D610B3"/>
    <w:rsid w:val="00D62058"/>
    <w:rsid w:val="00D67343"/>
    <w:rsid w:val="00D75007"/>
    <w:rsid w:val="00D757A4"/>
    <w:rsid w:val="00D76FAA"/>
    <w:rsid w:val="00D77C64"/>
    <w:rsid w:val="00D80C84"/>
    <w:rsid w:val="00D826CA"/>
    <w:rsid w:val="00D84C7F"/>
    <w:rsid w:val="00D8707C"/>
    <w:rsid w:val="00D874D9"/>
    <w:rsid w:val="00D87568"/>
    <w:rsid w:val="00D879D2"/>
    <w:rsid w:val="00D91E0F"/>
    <w:rsid w:val="00D92C05"/>
    <w:rsid w:val="00D92F99"/>
    <w:rsid w:val="00D93802"/>
    <w:rsid w:val="00D949E4"/>
    <w:rsid w:val="00D96E69"/>
    <w:rsid w:val="00DA16F3"/>
    <w:rsid w:val="00DA1D0B"/>
    <w:rsid w:val="00DA4F9E"/>
    <w:rsid w:val="00DA7223"/>
    <w:rsid w:val="00DA782B"/>
    <w:rsid w:val="00DB2E2A"/>
    <w:rsid w:val="00DB63D0"/>
    <w:rsid w:val="00DB76E0"/>
    <w:rsid w:val="00DC086A"/>
    <w:rsid w:val="00DC2D26"/>
    <w:rsid w:val="00DC43F9"/>
    <w:rsid w:val="00DC451B"/>
    <w:rsid w:val="00DC4D82"/>
    <w:rsid w:val="00DC4FBC"/>
    <w:rsid w:val="00DC640C"/>
    <w:rsid w:val="00DC7872"/>
    <w:rsid w:val="00DC7C20"/>
    <w:rsid w:val="00DD0846"/>
    <w:rsid w:val="00DD29DE"/>
    <w:rsid w:val="00DD30CF"/>
    <w:rsid w:val="00DE0AF1"/>
    <w:rsid w:val="00DE1F9B"/>
    <w:rsid w:val="00DE3C3F"/>
    <w:rsid w:val="00DF04CF"/>
    <w:rsid w:val="00DF0EBB"/>
    <w:rsid w:val="00DF0F14"/>
    <w:rsid w:val="00DF37B0"/>
    <w:rsid w:val="00DF42CC"/>
    <w:rsid w:val="00DF4310"/>
    <w:rsid w:val="00DF463C"/>
    <w:rsid w:val="00DF5795"/>
    <w:rsid w:val="00DF580E"/>
    <w:rsid w:val="00DF6FDA"/>
    <w:rsid w:val="00E00AC0"/>
    <w:rsid w:val="00E00FC7"/>
    <w:rsid w:val="00E018A0"/>
    <w:rsid w:val="00E026DF"/>
    <w:rsid w:val="00E03612"/>
    <w:rsid w:val="00E059AD"/>
    <w:rsid w:val="00E06798"/>
    <w:rsid w:val="00E11DD9"/>
    <w:rsid w:val="00E13182"/>
    <w:rsid w:val="00E1351D"/>
    <w:rsid w:val="00E14388"/>
    <w:rsid w:val="00E158E8"/>
    <w:rsid w:val="00E17ADC"/>
    <w:rsid w:val="00E208DE"/>
    <w:rsid w:val="00E20B98"/>
    <w:rsid w:val="00E2172A"/>
    <w:rsid w:val="00E23953"/>
    <w:rsid w:val="00E23FFE"/>
    <w:rsid w:val="00E30159"/>
    <w:rsid w:val="00E301EE"/>
    <w:rsid w:val="00E3092A"/>
    <w:rsid w:val="00E34323"/>
    <w:rsid w:val="00E35C27"/>
    <w:rsid w:val="00E35DC2"/>
    <w:rsid w:val="00E4115A"/>
    <w:rsid w:val="00E44DB7"/>
    <w:rsid w:val="00E500FE"/>
    <w:rsid w:val="00E50C75"/>
    <w:rsid w:val="00E51F40"/>
    <w:rsid w:val="00E5366C"/>
    <w:rsid w:val="00E53CFC"/>
    <w:rsid w:val="00E57272"/>
    <w:rsid w:val="00E60B94"/>
    <w:rsid w:val="00E60C3D"/>
    <w:rsid w:val="00E630AA"/>
    <w:rsid w:val="00E630EE"/>
    <w:rsid w:val="00E64E1A"/>
    <w:rsid w:val="00E64F37"/>
    <w:rsid w:val="00E65DD8"/>
    <w:rsid w:val="00E66F9E"/>
    <w:rsid w:val="00E678AA"/>
    <w:rsid w:val="00E67E84"/>
    <w:rsid w:val="00E738D4"/>
    <w:rsid w:val="00E74AE1"/>
    <w:rsid w:val="00E74BF3"/>
    <w:rsid w:val="00E75747"/>
    <w:rsid w:val="00E77C73"/>
    <w:rsid w:val="00E77E94"/>
    <w:rsid w:val="00E81035"/>
    <w:rsid w:val="00E81ABD"/>
    <w:rsid w:val="00E85430"/>
    <w:rsid w:val="00E876B2"/>
    <w:rsid w:val="00E909A4"/>
    <w:rsid w:val="00E95280"/>
    <w:rsid w:val="00E97531"/>
    <w:rsid w:val="00E977AC"/>
    <w:rsid w:val="00E97A10"/>
    <w:rsid w:val="00E97BFA"/>
    <w:rsid w:val="00EA16DE"/>
    <w:rsid w:val="00EA3756"/>
    <w:rsid w:val="00EA3E55"/>
    <w:rsid w:val="00EA4D35"/>
    <w:rsid w:val="00EA6922"/>
    <w:rsid w:val="00EA7AB5"/>
    <w:rsid w:val="00EB0086"/>
    <w:rsid w:val="00EB0764"/>
    <w:rsid w:val="00EB0CE7"/>
    <w:rsid w:val="00EB371B"/>
    <w:rsid w:val="00EB5859"/>
    <w:rsid w:val="00EB66FF"/>
    <w:rsid w:val="00EB67FE"/>
    <w:rsid w:val="00EB685B"/>
    <w:rsid w:val="00EB783C"/>
    <w:rsid w:val="00EC0924"/>
    <w:rsid w:val="00EC1864"/>
    <w:rsid w:val="00EC2807"/>
    <w:rsid w:val="00EC45F8"/>
    <w:rsid w:val="00EC50D6"/>
    <w:rsid w:val="00ED080A"/>
    <w:rsid w:val="00ED0A81"/>
    <w:rsid w:val="00ED15FC"/>
    <w:rsid w:val="00ED2BE0"/>
    <w:rsid w:val="00EE1717"/>
    <w:rsid w:val="00EE3FB8"/>
    <w:rsid w:val="00EE4940"/>
    <w:rsid w:val="00EE5A7B"/>
    <w:rsid w:val="00EF1FCA"/>
    <w:rsid w:val="00EF5F7E"/>
    <w:rsid w:val="00EF763F"/>
    <w:rsid w:val="00F015FC"/>
    <w:rsid w:val="00F03A41"/>
    <w:rsid w:val="00F051F8"/>
    <w:rsid w:val="00F0686A"/>
    <w:rsid w:val="00F12A62"/>
    <w:rsid w:val="00F12DF4"/>
    <w:rsid w:val="00F1354D"/>
    <w:rsid w:val="00F137F1"/>
    <w:rsid w:val="00F2239E"/>
    <w:rsid w:val="00F22843"/>
    <w:rsid w:val="00F2297B"/>
    <w:rsid w:val="00F22FBA"/>
    <w:rsid w:val="00F25775"/>
    <w:rsid w:val="00F25A9B"/>
    <w:rsid w:val="00F25F87"/>
    <w:rsid w:val="00F26A60"/>
    <w:rsid w:val="00F306F6"/>
    <w:rsid w:val="00F35BB5"/>
    <w:rsid w:val="00F40D8E"/>
    <w:rsid w:val="00F40E90"/>
    <w:rsid w:val="00F42321"/>
    <w:rsid w:val="00F435D2"/>
    <w:rsid w:val="00F437E4"/>
    <w:rsid w:val="00F43BFF"/>
    <w:rsid w:val="00F447A1"/>
    <w:rsid w:val="00F44C25"/>
    <w:rsid w:val="00F453D2"/>
    <w:rsid w:val="00F4686C"/>
    <w:rsid w:val="00F51C93"/>
    <w:rsid w:val="00F53B4D"/>
    <w:rsid w:val="00F54B38"/>
    <w:rsid w:val="00F54C40"/>
    <w:rsid w:val="00F55A85"/>
    <w:rsid w:val="00F65B93"/>
    <w:rsid w:val="00F66C47"/>
    <w:rsid w:val="00F75A1C"/>
    <w:rsid w:val="00F77361"/>
    <w:rsid w:val="00F77E98"/>
    <w:rsid w:val="00F82176"/>
    <w:rsid w:val="00F86EF9"/>
    <w:rsid w:val="00F87123"/>
    <w:rsid w:val="00F87216"/>
    <w:rsid w:val="00F9189F"/>
    <w:rsid w:val="00F92F05"/>
    <w:rsid w:val="00F97EB6"/>
    <w:rsid w:val="00FA0F7F"/>
    <w:rsid w:val="00FA12B8"/>
    <w:rsid w:val="00FA36F3"/>
    <w:rsid w:val="00FA623F"/>
    <w:rsid w:val="00FA68DE"/>
    <w:rsid w:val="00FB1EAB"/>
    <w:rsid w:val="00FB20F5"/>
    <w:rsid w:val="00FB30A9"/>
    <w:rsid w:val="00FB457C"/>
    <w:rsid w:val="00FB595D"/>
    <w:rsid w:val="00FC1DBB"/>
    <w:rsid w:val="00FC34AA"/>
    <w:rsid w:val="00FC392C"/>
    <w:rsid w:val="00FC39F3"/>
    <w:rsid w:val="00FC79A3"/>
    <w:rsid w:val="00FC7ADE"/>
    <w:rsid w:val="00FD09DC"/>
    <w:rsid w:val="00FD16BA"/>
    <w:rsid w:val="00FD4030"/>
    <w:rsid w:val="00FD5450"/>
    <w:rsid w:val="00FD586B"/>
    <w:rsid w:val="00FE193E"/>
    <w:rsid w:val="00FE211B"/>
    <w:rsid w:val="00FE3648"/>
    <w:rsid w:val="00FF297A"/>
    <w:rsid w:val="00FF6126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568A7"/>
  <w15:docId w15:val="{6B2E4F10-1A25-48C4-AE21-B6098264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DefaultParagraphFont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DefaultParagraphFont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9218E"/>
  </w:style>
  <w:style w:type="character" w:customStyle="1" w:styleId="spellingerror">
    <w:name w:val="spellingerror"/>
    <w:basedOn w:val="DefaultParagraphFont"/>
    <w:rsid w:val="00A9218E"/>
  </w:style>
  <w:style w:type="character" w:customStyle="1" w:styleId="eop">
    <w:name w:val="eop"/>
    <w:basedOn w:val="DefaultParagraphFont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BodyTextChar">
    <w:name w:val="Body Text Char"/>
    <w:basedOn w:val="DefaultParagraphFont"/>
    <w:link w:val="BodyText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A118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A11878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08Footerarea">
    <w:name w:val="08_Footer area"/>
    <w:basedOn w:val="Normal"/>
    <w:autoRedefine/>
    <w:uiPriority w:val="7"/>
    <w:qFormat/>
    <w:rsid w:val="006D2BFE"/>
    <w:pPr>
      <w:framePr w:wrap="around" w:vAnchor="page" w:hAnchor="margin" w:y="13830"/>
      <w:tabs>
        <w:tab w:val="center" w:pos="4536"/>
        <w:tab w:val="right" w:pos="9072"/>
      </w:tabs>
      <w:spacing w:after="0" w:line="170" w:lineRule="exact"/>
      <w:suppressOverlap/>
    </w:pPr>
    <w:rPr>
      <w:rFonts w:ascii="MB Corpo S Text Office Light" w:eastAsia="SimSun" w:hAnsi="MB Corpo S Text Office Light" w:cs="MB Corpo S Text Office Light"/>
      <w:sz w:val="15"/>
      <w:lang w:val="de-DE"/>
    </w:rPr>
  </w:style>
  <w:style w:type="paragraph" w:customStyle="1" w:styleId="Default">
    <w:name w:val="Default"/>
    <w:rsid w:val="007C109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tr-TR"/>
    </w:rPr>
  </w:style>
  <w:style w:type="paragraph" w:customStyle="1" w:styleId="elementtoproof">
    <w:name w:val="elementtoproof"/>
    <w:basedOn w:val="Normal"/>
    <w:rsid w:val="00133246"/>
    <w:pPr>
      <w:spacing w:before="100" w:beforeAutospacing="1" w:after="100" w:afterAutospacing="1" w:line="240" w:lineRule="auto"/>
    </w:pPr>
    <w:rPr>
      <w:rFonts w:ascii="Calibri" w:hAnsi="Calibri" w:cs="Calibri"/>
      <w:lang w:val="tr-TR" w:eastAsia="tr-T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5F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5F0F"/>
    <w:rPr>
      <w:rFonts w:ascii="Daimler CS Light" w:hAnsi="Daimler CS Light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3D5F0F"/>
    <w:rPr>
      <w:vertAlign w:val="superscript"/>
    </w:rPr>
  </w:style>
  <w:style w:type="paragraph" w:customStyle="1" w:styleId="A03Flietext">
    <w:name w:val="A03_Fließtext"/>
    <w:qFormat/>
    <w:rsid w:val="007A630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paragraph" w:customStyle="1" w:styleId="A01berschrift1">
    <w:name w:val="A01_Überschrift 1"/>
    <w:basedOn w:val="Heading1"/>
    <w:qFormat/>
    <w:rsid w:val="007A6309"/>
    <w:pPr>
      <w:keepNext w:val="0"/>
      <w:keepLines w:val="0"/>
      <w:pageBreakBefore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val="de-DE" w:eastAsia="de-DE"/>
      <w14:ligatures w14:val="standardContextual"/>
    </w:rPr>
  </w:style>
  <w:style w:type="paragraph" w:customStyle="1" w:styleId="A05Zwischenberschrift">
    <w:name w:val="A05_Zwischenüberschrift"/>
    <w:next w:val="A03Flietext"/>
    <w:qFormat/>
    <w:rsid w:val="007A630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de-DE" w:eastAsia="de-DE"/>
      <w14:ligatures w14:val="standardContextual"/>
    </w:rPr>
  </w:style>
  <w:style w:type="paragraph" w:customStyle="1" w:styleId="A03Copytext">
    <w:name w:val="A03_Copy text"/>
    <w:link w:val="A03CopytextZchn"/>
    <w:qFormat/>
    <w:rsid w:val="007A630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7A630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A02Headline2">
    <w:name w:val="A02_Headline 2"/>
    <w:basedOn w:val="Heading2"/>
    <w:qFormat/>
    <w:rsid w:val="008674CE"/>
    <w:pPr>
      <w:spacing w:after="280" w:line="280" w:lineRule="exact"/>
    </w:pPr>
    <w:rPr>
      <w:rFonts w:ascii="MB Corpo S Text Office" w:hAnsi="MB Corpo S Text Office"/>
      <w:kern w:val="2"/>
      <w:lang w:eastAsia="de-DE"/>
      <w14:ligatures w14:val="standardContextual"/>
    </w:rPr>
  </w:style>
  <w:style w:type="paragraph" w:customStyle="1" w:styleId="D01Sperrfrist">
    <w:name w:val="D01_Sperrfrist"/>
    <w:qFormat/>
    <w:rsid w:val="00E3015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de-DE" w:eastAsia="de-DE"/>
      <w14:ligatures w14:val="standardContextual"/>
    </w:rPr>
  </w:style>
  <w:style w:type="paragraph" w:customStyle="1" w:styleId="01FlietextCopytext">
    <w:name w:val="01_Fließtext/Copy text"/>
    <w:basedOn w:val="Normal"/>
    <w:qFormat/>
    <w:rsid w:val="00930AC5"/>
    <w:pPr>
      <w:spacing w:after="0" w:line="280" w:lineRule="exact"/>
    </w:pPr>
    <w:rPr>
      <w:rFonts w:ascii="MB Corpo S Text Office Light" w:hAnsi="MB Corpo S Text Office Light"/>
      <w:sz w:val="21"/>
      <w:szCs w:val="21"/>
    </w:rPr>
  </w:style>
  <w:style w:type="paragraph" w:customStyle="1" w:styleId="D04Date">
    <w:name w:val="D04_Date"/>
    <w:qFormat/>
    <w:rsid w:val="003C2AE4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C2AE4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C2AE4"/>
    <w:pPr>
      <w:framePr w:wrap="around" w:vAnchor="page" w:hAnchor="margin" w:y="14796"/>
      <w:spacing w:line="170" w:lineRule="exact"/>
    </w:pPr>
    <w:rPr>
      <w:rFonts w:ascii="MB Corpo S Text Office Light" w:eastAsiaTheme="minorEastAsia" w:hAnsi="MB Corpo S Text Office Light" w:cs="MB Corpo S Text Office Light"/>
      <w:kern w:val="2"/>
      <w:sz w:val="15"/>
      <w:szCs w:val="24"/>
      <w:lang w:eastAsia="de-DE"/>
      <w14:ligatures w14:val="standardContextual"/>
    </w:rPr>
  </w:style>
  <w:style w:type="paragraph" w:customStyle="1" w:styleId="D07Pagenumber">
    <w:name w:val="D07_Page number"/>
    <w:basedOn w:val="MLStat"/>
    <w:rsid w:val="003C2AE4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C2AE4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C2AE4"/>
    <w:pPr>
      <w:numPr>
        <w:numId w:val="22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C2AE4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D05Boilerplate">
    <w:name w:val="D05_Boilerplate"/>
    <w:basedOn w:val="A03Copytext"/>
    <w:qFormat/>
    <w:rsid w:val="003C2AE4"/>
    <w:pPr>
      <w:spacing w:line="170" w:lineRule="exact"/>
    </w:pPr>
    <w:rPr>
      <w:sz w:val="15"/>
    </w:rPr>
  </w:style>
  <w:style w:type="paragraph" w:customStyle="1" w:styleId="A01Headline1">
    <w:name w:val="A01_Headline 1"/>
    <w:basedOn w:val="Heading1"/>
    <w:qFormat/>
    <w:rsid w:val="003C2AE4"/>
    <w:pPr>
      <w:keepNext w:val="0"/>
      <w:keepLines w:val="0"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eastAsia="de-DE"/>
      <w14:ligatures w14:val="standardContextual"/>
    </w:rPr>
  </w:style>
  <w:style w:type="paragraph" w:customStyle="1" w:styleId="D01Blockingperiod">
    <w:name w:val="D01_Blocking period"/>
    <w:qFormat/>
    <w:rsid w:val="003C2AE4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character" w:customStyle="1" w:styleId="A03CopytextZchn">
    <w:name w:val="A03_Copy text Zchn"/>
    <w:basedOn w:val="DefaultParagraphFont"/>
    <w:link w:val="A03Copytext"/>
    <w:rsid w:val="008B4089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295E02C0-87EF-4FFF-956E-6639275D3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BE252B-1B56-4CFF-8C6D-096B30888173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Parlak, Sedef (401)</cp:lastModifiedBy>
  <cp:revision>2</cp:revision>
  <cp:lastPrinted>2019-10-24T15:33:00Z</cp:lastPrinted>
  <dcterms:created xsi:type="dcterms:W3CDTF">2026-09-15T07:42:00Z</dcterms:created>
  <dcterms:modified xsi:type="dcterms:W3CDTF">2026-09-15T07:42:00Z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